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6C4E9" w14:textId="5FE7FCE6" w:rsidR="00401E12" w:rsidRDefault="00401E12" w:rsidP="007D00BC">
      <w:pPr>
        <w:pStyle w:val="aff1"/>
        <w:numPr>
          <w:ilvl w:val="0"/>
          <w:numId w:val="15"/>
        </w:numPr>
        <w:jc w:val="left"/>
        <w:rPr>
          <w:rFonts w:ascii="微軟正黑體" w:hAnsi="微軟正黑體"/>
        </w:rPr>
      </w:pPr>
      <w:bookmarkStart w:id="0" w:name="_Ref2873068"/>
      <w:bookmarkStart w:id="1" w:name="_Toc4773773"/>
      <w:bookmarkStart w:id="2" w:name="_Ref12606556"/>
      <w:bookmarkStart w:id="3" w:name="_Toc53587575"/>
      <w:bookmarkStart w:id="4" w:name="_Toc64887178"/>
      <w:bookmarkStart w:id="5" w:name="_Ref8233764"/>
      <w:r w:rsidRPr="00675BC9">
        <w:rPr>
          <w:rFonts w:ascii="微軟正黑體" w:hAnsi="微軟正黑體"/>
          <w:b/>
          <w:sz w:val="32"/>
        </w:rPr>
        <w:t>現況--服務水準評估分析</w:t>
      </w:r>
    </w:p>
    <w:bookmarkEnd w:id="0"/>
    <w:bookmarkEnd w:id="1"/>
    <w:bookmarkEnd w:id="2"/>
    <w:bookmarkEnd w:id="3"/>
    <w:bookmarkEnd w:id="4"/>
    <w:p w14:paraId="48DB2243" w14:textId="77777777" w:rsidR="00767EA5" w:rsidRPr="001B4201" w:rsidRDefault="00767EA5" w:rsidP="00767EA5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t>平日路口</w:t>
      </w:r>
    </w:p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0"/>
        <w:gridCol w:w="780"/>
        <w:gridCol w:w="720"/>
        <w:gridCol w:w="1300"/>
        <w:gridCol w:w="1300"/>
        <w:gridCol w:w="1300"/>
        <w:gridCol w:w="1300"/>
      </w:tblGrid>
      <w:tr w:rsidR="00517CFF" w:rsidRPr="00932870" w14:paraId="77F1948D" w14:textId="77777777" w:rsidTr="00B75CB7">
        <w:trPr>
          <w:trHeight w:val="20"/>
          <w:tblHeader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6B1E64E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路口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0811923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時段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  <w:hideMark/>
          </w:tcPr>
          <w:p w14:paraId="2523068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方向</w:t>
            </w:r>
          </w:p>
        </w:tc>
        <w:tc>
          <w:tcPr>
            <w:tcW w:w="5200" w:type="dxa"/>
            <w:gridSpan w:val="4"/>
            <w:shd w:val="clear" w:color="auto" w:fill="FFFFFF" w:themeFill="background1"/>
            <w:noWrap/>
            <w:vAlign w:val="bottom"/>
            <w:hideMark/>
          </w:tcPr>
          <w:p w14:paraId="4BBEF60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現況</w:t>
            </w:r>
          </w:p>
        </w:tc>
      </w:tr>
      <w:tr w:rsidR="00517CFF" w:rsidRPr="00932870" w14:paraId="7415A078" w14:textId="77777777" w:rsidTr="00B75CB7">
        <w:trPr>
          <w:trHeight w:val="535"/>
          <w:tblHeader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9DCEAE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B2C2ED3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  <w:hideMark/>
          </w:tcPr>
          <w:p w14:paraId="690D5A79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054BDA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單方向</w:t>
            </w:r>
            <w:r w:rsidRPr="00932870">
              <w:rPr>
                <w:rFonts w:hint="eastAsia"/>
                <w:color w:val="000000"/>
                <w:szCs w:val="24"/>
              </w:rPr>
              <w:br/>
              <w:t>延滯(秒)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0DFDA15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服務水準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56244EDE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路口整體延滯(秒)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9F26B92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服務水準</w:t>
            </w:r>
          </w:p>
        </w:tc>
      </w:tr>
      <w:tr w:rsidR="00517CFF" w:rsidRPr="00932870" w14:paraId="7B0D2EA5" w14:textId="77777777" w:rsidTr="00B75CB7">
        <w:trPr>
          <w:trHeight w:val="535"/>
          <w:tblHeader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7CBA130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978E211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  <w:hideMark/>
          </w:tcPr>
          <w:p w14:paraId="7D8556A7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F5A3282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250B085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C90AB92" w14:textId="77777777" w:rsidR="00517CFF" w:rsidRPr="00932870" w:rsidRDefault="00517CFF" w:rsidP="00B75CB7">
            <w:pPr>
              <w:spacing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512BDEE" w14:textId="77777777" w:rsidR="00517CFF" w:rsidRPr="00932870" w:rsidRDefault="00517CFF" w:rsidP="00B75CB7">
            <w:pPr>
              <w:spacing w:line="0" w:lineRule="atLeast"/>
              <w:rPr>
                <w:color w:val="000000"/>
                <w:szCs w:val="24"/>
              </w:rPr>
            </w:pPr>
          </w:p>
        </w:tc>
      </w:tr>
      <w:tr w:rsidR="00517CFF" w:rsidRPr="00932870" w14:paraId="38DA625D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43C3725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復興路二段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東興路一段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3C05695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6A7E9C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2BF6A3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31.8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45A259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7161878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51.7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599D057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</w:tr>
      <w:tr w:rsidR="00517CFF" w:rsidRPr="00932870" w14:paraId="3EBAE537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CFC4B93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65EC0C4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BA11E9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F1F9CA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43.7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AC8F6E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AB3CB2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E85D14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D3F118F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2F846F3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9C6953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42566C7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88CE2A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53.1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FDF37E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1710EC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95000E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C8A0E1D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7914FA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CA87B34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68B37B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5E4EEF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61.6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AB0A69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E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5F3CA6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4A9435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D835123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74C6BB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9CE1F9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39E5C8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D4FEF1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33.3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E936B7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388DA917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44.7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2D9CA56F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183451B4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1CCA64C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31491B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4728019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4D1AFF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B5934E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84E8FE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8F2730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713A9B7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A2F1EA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6CB8230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F253B2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25C39F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55.1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729768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CB3F34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E89C9E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D08D154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3862A28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B02E998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9C8350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0A7FC7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45.2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78DBC8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38713B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00CFB1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FC33780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0653840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復興路二段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南平路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4CFC7B1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D0A57C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0D638E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10.3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5518D9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74B1E957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13.6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851A8B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</w:tr>
      <w:tr w:rsidR="00517CFF" w:rsidRPr="00932870" w14:paraId="07AB849F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F34DF0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4A5BD10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F6DCA3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1F351F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21.4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E9C03C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2492F1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C9FC09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4A42E5D9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5A0B8A99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7D0EA53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4BA245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411855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6.6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4F35ED3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2DA4C2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BA8EAC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97DE80F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37899D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44B3799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44B980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315058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7.2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882384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6B6D28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11.1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0EB6E50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</w:tr>
      <w:tr w:rsidR="00517CFF" w:rsidRPr="00932870" w14:paraId="0B231C03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E3C541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B733C51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4EDDC53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CE3CE5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19.1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A70712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6B25EF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3F28D4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EE5AC24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5CF6678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3EF322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A633F1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C78D94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3347D4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FB678E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64A63D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72E5537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6C09A3F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忠明南路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復興路二段/復興路二段71巷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48E5029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4A23BD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EDE9C2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47.3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D1906A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34209B32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38.8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1EE89EE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00778FC9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787EC14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6478B7F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635A25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2A1E53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17.9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7E3EB6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DCB195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3975A7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46E71985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5D3B6BD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616244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A7AEFA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947A54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50.8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C9C765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975213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D879EE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107FAEC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ACADFD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43FA948C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F219D5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479E14A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37.3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68C3DA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D257BA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20626B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D63F85B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A31EB4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81CD25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4BD87F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615EDB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58.8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24E51C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1A47BF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E34747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08C76F5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F3B84B6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395F292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2BAEB1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7D9284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55.8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0EBB0C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7CE94224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42.2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1B9B5159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0A50F035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7BC749D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3D27C2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CF2E60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D70456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15.9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7247C7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DC752C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2BF273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42B219D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5E1BD8B3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6D5534C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8D58EE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3D8162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56.1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3D68EB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92EC7D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2B490F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EAE40C6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55B5467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65E5466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BD893D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EAD51B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35.8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A24977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8D2D29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AE502E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7EBC1010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DF7BD6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428F6B9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428DF1F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A87A97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57.4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17DA1F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BBC134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93C05E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09AA338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0FC13425" w14:textId="77777777" w:rsidR="00517CFF" w:rsidRPr="00932870" w:rsidRDefault="00517CFF" w:rsidP="00B75CB7">
            <w:pPr>
              <w:pageBreakBefore/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lastRenderedPageBreak/>
              <w:t>復興北路</w:t>
            </w:r>
            <w:r w:rsidRPr="00932870">
              <w:rPr>
                <w:color w:val="000000"/>
                <w:szCs w:val="24"/>
              </w:rPr>
              <w:t>/</w:t>
            </w:r>
            <w:r w:rsidRPr="00932870">
              <w:rPr>
                <w:rFonts w:hint="eastAsia"/>
                <w:color w:val="000000"/>
                <w:szCs w:val="24"/>
              </w:rPr>
              <w:t>復興路二段71巷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01FA2C8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58A527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68B686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36.0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D30B32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1055851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42.7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3BDF4D0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5CB71E16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7744C1F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399249E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51EA12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3195A9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48.0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EB6262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CE1ABD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8890CA7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44996A2C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780A0D67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4B11956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925C7E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97252E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46.2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1E2BF3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2CF226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F68DAA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3FB157CB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C8AFF96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B7C0306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F8CB56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417068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49.6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26357E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82FABA7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7D9201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1814858E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181D221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3C66E52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270CBC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C45576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35.3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B36A4F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1A6296E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40.4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5344F91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6A2EC194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65453C7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4C1EE62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870B02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6237CC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49.2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A777EC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5470B54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18A8575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7E560946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EC53025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DD4CC11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7A56CB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04949D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33.8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6A31D1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A9EEC17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DD4232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53788A1C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5AECEEC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E44FD63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7B9AE0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95563E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48.3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BE6ABA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B54D103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FE30661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21AEF845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525729F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東興路一段/復興北路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74F1C1B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9A28E2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C338EC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31.2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0F9862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F9CEEA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37.4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527D082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6FFE8D59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50772DB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7214CE7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38FECB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3792E8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41.2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AFAC92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203F4C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CD12ED6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2525403D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38185B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6AF3BD61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3B534C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9B606D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32.4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73226F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A0D0A06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146688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3E58A67A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11E304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1E2F4F57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80388E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AA71C7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39.7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7FCF82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EC98721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451B9F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757BE75C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9F77D6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56936FA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13018B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D30E84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31.0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84C478F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162094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37.2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090A917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58CB29D8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D679FC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B6A13D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F8760C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798143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39.4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04D94F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B57DCA8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4B90394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642F2051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5111E9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CCF0F2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E85EB0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296D9B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34.7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02C123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5C36055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35377FD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6C5A2AB4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7EF7A38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D4A808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E30FA3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7FC7EC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41.3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C986DD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EBB7B66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979AFC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1B54BD5D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5A25366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南平路/忠明南路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60A5B0F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4F82C48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6B95B5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46.8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FF2B1B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C9966E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35.3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340E155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4DF571DD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CF152B5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0FEACE3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53B771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554026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17.4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2EDC01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5EE86B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AB4322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1F201D57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5C1E07BF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71C09C6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9AFAD2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3934C5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27.2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4E3CFB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2A5595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C61CDC8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44F7C409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E12687A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133EC9F1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AD5F02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C6BCF1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42.6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EF41F4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661186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5F0E115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16A15BB2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70286C33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59CBE60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E454E9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3E42CA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43.9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392C99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514C1FB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36.6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7069670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39F93FFA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7477655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1B937D56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43C19A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0B09AC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33.0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22E4A8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4ED605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1963197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6C716D8F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A1836A8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DF5A6E4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4106D3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539CE1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25.1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5A4014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FD2C29C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380BA2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932870" w14:paraId="75797BE4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56850487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480B995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0077B5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A12E04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43.2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13264A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54B2007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E184E1D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</w:tbl>
    <w:p w14:paraId="5ECF1164" w14:textId="77777777" w:rsidR="00767EA5" w:rsidRPr="00767EA5" w:rsidRDefault="00767EA5" w:rsidP="00767EA5"/>
    <w:p w14:paraId="143D7C2D" w14:textId="77777777" w:rsidR="00DF7CEA" w:rsidRDefault="00DF7CEA" w:rsidP="00DF7CEA">
      <w:pPr>
        <w:pStyle w:val="aff1"/>
        <w:numPr>
          <w:ilvl w:val="0"/>
          <w:numId w:val="16"/>
        </w:numPr>
        <w:rPr>
          <w:rFonts w:ascii="微軟正黑體" w:hAnsi="微軟正黑體"/>
          <w:noProof w:val="0"/>
          <w:sz w:val="24"/>
        </w:rPr>
      </w:pPr>
      <w:r>
        <w:rPr>
          <w:rFonts w:ascii="微軟正黑體" w:hAnsi="微軟正黑體"/>
          <w:noProof w:val="0"/>
          <w:sz w:val="24"/>
        </w:rPr>
        <w:br w:type="page"/>
      </w:r>
    </w:p>
    <w:p w14:paraId="3646EE01" w14:textId="77777777" w:rsidR="00767EA5" w:rsidRPr="001B4201" w:rsidRDefault="00767EA5" w:rsidP="00767EA5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假日路口</w:t>
      </w:r>
    </w:p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0"/>
        <w:gridCol w:w="780"/>
        <w:gridCol w:w="720"/>
        <w:gridCol w:w="1300"/>
        <w:gridCol w:w="1300"/>
        <w:gridCol w:w="1300"/>
        <w:gridCol w:w="1300"/>
      </w:tblGrid>
      <w:tr w:rsidR="00517CFF" w:rsidRPr="00932870" w14:paraId="118B40CA" w14:textId="77777777" w:rsidTr="00B75CB7">
        <w:trPr>
          <w:trHeight w:val="20"/>
          <w:tblHeader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212059C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路口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712153C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時段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  <w:hideMark/>
          </w:tcPr>
          <w:p w14:paraId="2697D86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方向</w:t>
            </w:r>
          </w:p>
        </w:tc>
        <w:tc>
          <w:tcPr>
            <w:tcW w:w="5200" w:type="dxa"/>
            <w:gridSpan w:val="4"/>
            <w:shd w:val="clear" w:color="auto" w:fill="FFFFFF" w:themeFill="background1"/>
            <w:noWrap/>
            <w:vAlign w:val="bottom"/>
            <w:hideMark/>
          </w:tcPr>
          <w:p w14:paraId="2A54C80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現況</w:t>
            </w:r>
          </w:p>
        </w:tc>
      </w:tr>
      <w:tr w:rsidR="00517CFF" w:rsidRPr="00932870" w14:paraId="54684CB0" w14:textId="77777777" w:rsidTr="00B75CB7">
        <w:trPr>
          <w:trHeight w:val="535"/>
          <w:tblHeader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641435A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0C18F7D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  <w:hideMark/>
          </w:tcPr>
          <w:p w14:paraId="0CAA864E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04EF144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單方向</w:t>
            </w:r>
            <w:r w:rsidRPr="00932870">
              <w:rPr>
                <w:rFonts w:hint="eastAsia"/>
                <w:color w:val="000000"/>
                <w:szCs w:val="24"/>
              </w:rPr>
              <w:br/>
              <w:t>延滯(秒)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2EA05F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服務水準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6F3BF94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路口整體延滯(秒)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10096B5B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服務水準</w:t>
            </w:r>
          </w:p>
        </w:tc>
      </w:tr>
      <w:tr w:rsidR="00517CFF" w:rsidRPr="00932870" w14:paraId="0C82671E" w14:textId="77777777" w:rsidTr="00B75CB7">
        <w:trPr>
          <w:trHeight w:val="535"/>
          <w:tblHeader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052D27B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44618AA8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  <w:hideMark/>
          </w:tcPr>
          <w:p w14:paraId="6D111DEE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4B61791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8B2E2EE" w14:textId="77777777" w:rsidR="00517CFF" w:rsidRPr="00932870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1B8825B" w14:textId="77777777" w:rsidR="00517CFF" w:rsidRPr="00932870" w:rsidRDefault="00517CFF" w:rsidP="00B75CB7">
            <w:pPr>
              <w:spacing w:line="0" w:lineRule="atLeast"/>
              <w:rPr>
                <w:color w:val="000000"/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E6D91E2" w14:textId="77777777" w:rsidR="00517CFF" w:rsidRPr="00932870" w:rsidRDefault="00517CFF" w:rsidP="00B75CB7">
            <w:pPr>
              <w:spacing w:line="0" w:lineRule="atLeast"/>
              <w:rPr>
                <w:color w:val="000000"/>
                <w:szCs w:val="24"/>
              </w:rPr>
            </w:pPr>
          </w:p>
        </w:tc>
      </w:tr>
      <w:tr w:rsidR="00517CFF" w:rsidRPr="00932870" w14:paraId="4D68E669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01BA9F7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復興路二段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東興路一段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6F84B9E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1DD923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C3E2B2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41.6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80A70B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039274B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32.9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24939932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25F77FA1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C5C1C6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4BAF949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3FA12C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BAF2B0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39.7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A131B2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A05EFE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0D13BF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57458AC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2E7FCC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8DA6951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E07134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07B763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29.8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B73EE2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9835E6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FC8626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2B1FA90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B7A81F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5D9E05D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28129A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026B0C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27.8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7595B8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A1822B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AF9229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A378E5D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70E6471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4D433DD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7A72E6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3ABF71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57.6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73306C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B969B9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39.7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BDCA1C9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78A26584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05D4075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647E8498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4B1AEF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F92C56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53.5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CAAC6D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E9A430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F0B1E9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3491AA2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91D7C28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4B30C01B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846A0C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892CB6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33.0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291475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A69CAA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790A64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9C5E766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68FB55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22B6639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5FD805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49311EB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28.7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C74F4A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DDB7DA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86FF2E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8261394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184B145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復興路二段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南平路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35810BF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487194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DE15A8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28.6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95A236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20C77F6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8.8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136300E5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</w:tr>
      <w:tr w:rsidR="00517CFF" w:rsidRPr="00932870" w14:paraId="24D407A1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7C9EC0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871C661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FD4434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D2655B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12.2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42B3DDB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94CCBC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231A00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2187A17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753566F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1CBC8D91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88FBA3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CE673FF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1.4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FFCA5B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A6E8AD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DD2266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4D671445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010861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34F41F7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4687B5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750814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7.7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67CAEB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846F96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10.0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05DB6966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</w:tr>
      <w:tr w:rsidR="00517CFF" w:rsidRPr="00932870" w14:paraId="568522A1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68166F9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D58120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6B7AF5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FCF7E6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17.3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6319D7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872F34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CEB360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CE09B05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C8E6423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DA470E7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88C0DC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FF89C0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5.0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F86763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471BBE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A424F1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0AF3A32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1FA7BFBF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忠明南路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復興路二段/復興路二段71巷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0173CD5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298687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BECF82C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62.6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CF98BDA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E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5C76D1D5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47.0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555CB597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</w:tr>
      <w:tr w:rsidR="00517CFF" w:rsidRPr="00932870" w14:paraId="7E3D8B69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3D586FEC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4CA8FD3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9FC320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B17D5A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41.4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C6BB6AB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B4B798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9827E8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BEF2749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A1A3116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9D9C8D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2FBEF7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61ED47F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43.9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7CAAFF3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5CCF6B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322750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853BF7A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0C314C3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7001CE8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A61E698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58D83341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51.4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9331CE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8E7BC8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D386A5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6A366A3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FE5968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5CD2990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AC055D9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7FAA4C2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50.8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4339858F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0C59AB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7CE0BB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A2A0E0C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5A52CD1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6CB5313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E2D8B9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45097F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63.5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2E39C0E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E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0E68214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39.3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6190D8F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3E356D0C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A69E029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AC9841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FDE837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3665220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22.0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60D62A5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322813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DC3739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810DB6B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2A54A5D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A22A5EE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E4474A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33AFDD0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46.6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0927C652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5EFDC4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DE2923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796B2B8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9BE669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873B7EF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A63FAF4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489F4625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38.4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2152DBAD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2C2345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F5EEC2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0C8D4AE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5B5314E2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1D550C5A" w14:textId="77777777" w:rsidR="00517CFF" w:rsidRPr="00932870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2C7A1E6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F9AE02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52.6</w:t>
            </w:r>
          </w:p>
        </w:tc>
        <w:tc>
          <w:tcPr>
            <w:tcW w:w="1300" w:type="dxa"/>
            <w:shd w:val="clear" w:color="auto" w:fill="FFFFFF" w:themeFill="background1"/>
            <w:noWrap/>
            <w:vAlign w:val="center"/>
            <w:hideMark/>
          </w:tcPr>
          <w:p w14:paraId="13960BB7" w14:textId="77777777" w:rsidR="00517CFF" w:rsidRPr="00932870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E4C334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C576BA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76EAACA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43940535" w14:textId="77777777" w:rsidR="00517CFF" w:rsidRPr="00932870" w:rsidRDefault="00517CFF" w:rsidP="00B75CB7">
            <w:pPr>
              <w:pageBreakBefore/>
              <w:spacing w:before="0" w:after="0" w:line="0" w:lineRule="atLeast"/>
              <w:contextualSpacing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lastRenderedPageBreak/>
              <w:t>復興北路</w:t>
            </w:r>
            <w:r w:rsidRPr="00932870">
              <w:rPr>
                <w:color w:val="000000"/>
                <w:szCs w:val="24"/>
              </w:rPr>
              <w:t>/</w:t>
            </w:r>
            <w:r w:rsidRPr="00932870">
              <w:rPr>
                <w:rFonts w:hint="eastAsia"/>
                <w:color w:val="000000"/>
                <w:szCs w:val="24"/>
              </w:rPr>
              <w:t>復興路二段71巷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20988E9C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7A3ADAC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D4A5F65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39.2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93AA393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9A1F7DF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42.1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65AF0C10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7D4BE39C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3B9ACD37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CBF9BE9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DCD06D3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D8B8393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39.9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C437DB6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43A8AC1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4E9ED92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19EE5E7A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367D540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16CE293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93CF193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20C7BE0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49.5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3F93AA9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B4C29A7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3E6D7B8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04CB0CAE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8AB1D60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792C86A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251F4A80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C79C89F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40.5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712577A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5B2A363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132CC0E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1AB1ECBF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7CB22FA5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5ADAD53C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8334839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2667BFE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36.0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0AF651D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53C6D8F6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36.3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0E7E3488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0DA317BD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36D41CBA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025ECE09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A12E72B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23B236F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35.8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1CB1663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726799D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A147396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5E1CE6C9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44D263C2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649E8DC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C772286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1747062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33.4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B082343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23D9C00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096A3F5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56B96DC5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5CEA5BB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3B8C250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52034690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2B6D16F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42.7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A8D8856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2B40C21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042335F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2FAD124C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22B5097E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東興路一段/復興北路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1639E1F8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459EAD9A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376C3DC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26.3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E44C3BD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1F15E408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26.1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25D9CD7E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</w:tr>
      <w:tr w:rsidR="00517CFF" w:rsidRPr="00932870" w14:paraId="45BF33C2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DA3B7F1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CD45339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8896DCC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B461EDF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23.9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C1B4334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CEDF4D6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FD69280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5DC8EED7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53316B99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9F9A96B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9E549BB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C4A7F4D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22.9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10263D1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3BC47A2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914CB52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0765FFF7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07F9716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9D3C676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C7181CD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98D47BF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34.6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C066605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C849C91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66773CD7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7CA754BD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F1963DF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3C19443E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05BDD75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F4BB0AA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21.3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5C53776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19ED6B35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34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443692B7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72092E38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3A6AC3D5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2CE78EE2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4A613909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ED5EC4F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31.3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FD7449A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06FA0BC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5762F81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50B113A6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53F09AF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E637BC8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9906F24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504767F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36.6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742A561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2CF3966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2DA02FB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28FA18A7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344BB78C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7CD5372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B07113B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92CF5F3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38.5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CE44C50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D505528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1DDFACEF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6D811308" w14:textId="77777777" w:rsidTr="00B75CB7">
        <w:trPr>
          <w:trHeight w:val="20"/>
        </w:trPr>
        <w:tc>
          <w:tcPr>
            <w:tcW w:w="1680" w:type="dxa"/>
            <w:vMerge w:val="restart"/>
            <w:shd w:val="clear" w:color="auto" w:fill="FFFFFF" w:themeFill="background1"/>
            <w:vAlign w:val="center"/>
            <w:hideMark/>
          </w:tcPr>
          <w:p w14:paraId="1D90919E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南平路/忠明南路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4E2F10CC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7EA43700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CDEF37B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25.7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102FB8E3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11D4920B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31.0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22F35E9B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09B7D2CD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BC418FD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CFF57C8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AD7847F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902EB41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26.4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00804D7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3EAE78FB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6641CF6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5AC72836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6C1EB63F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1427C6E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EAC7762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596CA1F9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40.3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78EB037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80AF0E3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56C83C89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78E851F5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255E94A8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3879C03B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1D0710D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48DBC7E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43.1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6C84ED29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28B315C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0F16CD0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2863CF8C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039D2183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  <w:hideMark/>
          </w:tcPr>
          <w:p w14:paraId="3E1B5BA8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3A98174B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7C27B39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43.6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7AFE37E2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05B2D4D0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32.4</w:t>
            </w:r>
          </w:p>
        </w:tc>
        <w:tc>
          <w:tcPr>
            <w:tcW w:w="1300" w:type="dxa"/>
            <w:vMerge w:val="restart"/>
            <w:shd w:val="clear" w:color="auto" w:fill="FFFFFF" w:themeFill="background1"/>
            <w:vAlign w:val="center"/>
            <w:hideMark/>
          </w:tcPr>
          <w:p w14:paraId="389ADED8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33666603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181E07DA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531FEF71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0B319334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7E8DA81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21.4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B134B93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7E470F87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72BB90A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63E3D5F8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7A644F76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54961EB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1B3E5E8C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42BDE32C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21.3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09C0DF50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4743A8C0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09AD996E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  <w:tr w:rsidR="00517CFF" w:rsidRPr="00932870" w14:paraId="1B238A4B" w14:textId="77777777" w:rsidTr="00B75CB7">
        <w:trPr>
          <w:trHeight w:val="20"/>
        </w:trPr>
        <w:tc>
          <w:tcPr>
            <w:tcW w:w="1680" w:type="dxa"/>
            <w:vMerge/>
            <w:shd w:val="clear" w:color="auto" w:fill="FFFFFF" w:themeFill="background1"/>
            <w:vAlign w:val="center"/>
            <w:hideMark/>
          </w:tcPr>
          <w:p w14:paraId="36947019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color w:val="000000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  <w:hideMark/>
          </w:tcPr>
          <w:p w14:paraId="779D4339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  <w:noWrap/>
            <w:vAlign w:val="center"/>
            <w:hideMark/>
          </w:tcPr>
          <w:p w14:paraId="6728E13C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26559AA2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43.7</w:t>
            </w:r>
          </w:p>
        </w:tc>
        <w:tc>
          <w:tcPr>
            <w:tcW w:w="1300" w:type="dxa"/>
            <w:shd w:val="clear" w:color="auto" w:fill="FFFFFF" w:themeFill="background1"/>
            <w:vAlign w:val="center"/>
            <w:hideMark/>
          </w:tcPr>
          <w:p w14:paraId="3D19F88B" w14:textId="77777777" w:rsidR="00517CFF" w:rsidRPr="00932870" w:rsidRDefault="00517CFF" w:rsidP="00B75CB7">
            <w:pPr>
              <w:spacing w:before="0" w:after="0" w:line="0" w:lineRule="atLeast"/>
              <w:contextualSpacing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860AF1C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  <w:tc>
          <w:tcPr>
            <w:tcW w:w="1300" w:type="dxa"/>
            <w:vMerge/>
            <w:shd w:val="clear" w:color="auto" w:fill="FFFFFF" w:themeFill="background1"/>
            <w:vAlign w:val="center"/>
            <w:hideMark/>
          </w:tcPr>
          <w:p w14:paraId="202A8B02" w14:textId="77777777" w:rsidR="00517CFF" w:rsidRPr="00932870" w:rsidRDefault="00517CFF" w:rsidP="00B75CB7">
            <w:pPr>
              <w:spacing w:before="0" w:after="0" w:line="0" w:lineRule="atLeast"/>
              <w:contextualSpacing/>
              <w:rPr>
                <w:szCs w:val="24"/>
              </w:rPr>
            </w:pPr>
          </w:p>
        </w:tc>
      </w:tr>
    </w:tbl>
    <w:p w14:paraId="56630712" w14:textId="77777777" w:rsidR="000A642B" w:rsidRPr="001B4201" w:rsidRDefault="000A642B" w:rsidP="000A642B"/>
    <w:p w14:paraId="0794E43C" w14:textId="619B75A0" w:rsidR="00401E12" w:rsidRDefault="00401E12" w:rsidP="006C36B2">
      <w:r>
        <w:br w:type="page"/>
      </w:r>
    </w:p>
    <w:bookmarkEnd w:id="5"/>
    <w:p w14:paraId="66E8674E" w14:textId="15B9C6E4" w:rsidR="00480839" w:rsidRDefault="00401E12" w:rsidP="007D00BC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平日路段</w:t>
      </w:r>
    </w:p>
    <w:tbl>
      <w:tblPr>
        <w:tblStyle w:val="aff0"/>
        <w:tblW w:w="5000" w:type="pct"/>
        <w:tblLook w:val="04A0" w:firstRow="1" w:lastRow="0" w:firstColumn="1" w:lastColumn="0" w:noHBand="0" w:noVBand="1"/>
      </w:tblPr>
      <w:tblGrid>
        <w:gridCol w:w="1607"/>
        <w:gridCol w:w="1932"/>
        <w:gridCol w:w="1135"/>
        <w:gridCol w:w="1133"/>
        <w:gridCol w:w="1419"/>
        <w:gridCol w:w="1269"/>
      </w:tblGrid>
      <w:tr w:rsidR="00517CFF" w:rsidRPr="00E63BF1" w14:paraId="521BA871" w14:textId="77777777" w:rsidTr="00B75CB7">
        <w:trPr>
          <w:trHeight w:val="345"/>
        </w:trPr>
        <w:tc>
          <w:tcPr>
            <w:tcW w:w="946" w:type="pct"/>
            <w:noWrap/>
            <w:vAlign w:val="center"/>
            <w:hideMark/>
          </w:tcPr>
          <w:p w14:paraId="5EFB4B1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道路</w:t>
            </w:r>
          </w:p>
        </w:tc>
        <w:tc>
          <w:tcPr>
            <w:tcW w:w="1137" w:type="pct"/>
            <w:vAlign w:val="center"/>
          </w:tcPr>
          <w:p w14:paraId="697BC528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路段</w:t>
            </w:r>
          </w:p>
        </w:tc>
        <w:tc>
          <w:tcPr>
            <w:tcW w:w="668" w:type="pct"/>
            <w:noWrap/>
            <w:vAlign w:val="center"/>
            <w:hideMark/>
          </w:tcPr>
          <w:p w14:paraId="4C4784A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時段</w:t>
            </w:r>
          </w:p>
        </w:tc>
        <w:tc>
          <w:tcPr>
            <w:tcW w:w="667" w:type="pct"/>
            <w:noWrap/>
            <w:vAlign w:val="center"/>
            <w:hideMark/>
          </w:tcPr>
          <w:p w14:paraId="6EB8841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方向</w:t>
            </w:r>
          </w:p>
        </w:tc>
        <w:tc>
          <w:tcPr>
            <w:tcW w:w="835" w:type="pct"/>
            <w:vAlign w:val="center"/>
          </w:tcPr>
          <w:p w14:paraId="37B0FBA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調查速率</w:t>
            </w:r>
          </w:p>
        </w:tc>
        <w:tc>
          <w:tcPr>
            <w:tcW w:w="747" w:type="pct"/>
            <w:vAlign w:val="center"/>
          </w:tcPr>
          <w:p w14:paraId="1BB38C5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服務水準</w:t>
            </w:r>
          </w:p>
        </w:tc>
      </w:tr>
      <w:tr w:rsidR="00517CFF" w:rsidRPr="00E63BF1" w14:paraId="1D7EB05E" w14:textId="77777777" w:rsidTr="00B75CB7">
        <w:trPr>
          <w:trHeight w:val="360"/>
        </w:trPr>
        <w:tc>
          <w:tcPr>
            <w:tcW w:w="946" w:type="pct"/>
            <w:vMerge w:val="restart"/>
            <w:noWrap/>
            <w:vAlign w:val="center"/>
            <w:hideMark/>
          </w:tcPr>
          <w:p w14:paraId="0A19D1C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復興路二段</w:t>
            </w:r>
          </w:p>
        </w:tc>
        <w:tc>
          <w:tcPr>
            <w:tcW w:w="1137" w:type="pct"/>
            <w:vMerge w:val="restart"/>
            <w:vAlign w:val="center"/>
          </w:tcPr>
          <w:p w14:paraId="1B920AF3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文心南路</w:t>
            </w:r>
            <w:r w:rsidRPr="00E63BF1">
              <w:rPr>
                <w:color w:val="000000" w:themeColor="text1"/>
                <w:szCs w:val="24"/>
              </w:rPr>
              <w:t>-</w:t>
            </w:r>
            <w:r w:rsidRPr="0059457E">
              <w:rPr>
                <w:color w:val="000000" w:themeColor="text1"/>
                <w:szCs w:val="24"/>
              </w:rPr>
              <w:t>宜寧高中前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4CBADA9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3760327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center"/>
          </w:tcPr>
          <w:p w14:paraId="007DAD4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35.2</w:t>
            </w:r>
          </w:p>
        </w:tc>
        <w:tc>
          <w:tcPr>
            <w:tcW w:w="747" w:type="pct"/>
            <w:vAlign w:val="center"/>
          </w:tcPr>
          <w:p w14:paraId="706CEAF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E63BF1" w14:paraId="679FACF8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2040D2C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71E3D55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4C7C66C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5B7F1FE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center"/>
          </w:tcPr>
          <w:p w14:paraId="36F8C62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30.8</w:t>
            </w:r>
          </w:p>
        </w:tc>
        <w:tc>
          <w:tcPr>
            <w:tcW w:w="747" w:type="pct"/>
            <w:vAlign w:val="center"/>
          </w:tcPr>
          <w:p w14:paraId="00D7889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E63BF1" w14:paraId="20268667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73BB951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7E526C7D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3B18E3F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44EEF5A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center"/>
          </w:tcPr>
          <w:p w14:paraId="1E5360A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40.1</w:t>
            </w:r>
          </w:p>
        </w:tc>
        <w:tc>
          <w:tcPr>
            <w:tcW w:w="747" w:type="pct"/>
            <w:vAlign w:val="center"/>
          </w:tcPr>
          <w:p w14:paraId="7FB00E6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E63BF1" w14:paraId="195D8342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00FEDB6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4C3320C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607C8A5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24D51FE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center"/>
          </w:tcPr>
          <w:p w14:paraId="1F36908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20.5</w:t>
            </w:r>
          </w:p>
        </w:tc>
        <w:tc>
          <w:tcPr>
            <w:tcW w:w="747" w:type="pct"/>
            <w:vAlign w:val="center"/>
          </w:tcPr>
          <w:p w14:paraId="0B53652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24B6C719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338143E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 w:val="restart"/>
            <w:vAlign w:val="center"/>
          </w:tcPr>
          <w:p w14:paraId="011604D4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宜寧高中前－復興路二段９９巷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44C3F6A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2CDB5DD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center"/>
          </w:tcPr>
          <w:p w14:paraId="76AC8E6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26.4</w:t>
            </w:r>
          </w:p>
        </w:tc>
        <w:tc>
          <w:tcPr>
            <w:tcW w:w="747" w:type="pct"/>
            <w:vAlign w:val="center"/>
          </w:tcPr>
          <w:p w14:paraId="54DFB1D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6E4F905E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1300C7D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1FFEB6E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09BBA02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7DFC932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center"/>
          </w:tcPr>
          <w:p w14:paraId="5DA6DAF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53.6</w:t>
            </w:r>
          </w:p>
        </w:tc>
        <w:tc>
          <w:tcPr>
            <w:tcW w:w="747" w:type="pct"/>
            <w:vAlign w:val="center"/>
          </w:tcPr>
          <w:p w14:paraId="652C449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E63BF1" w14:paraId="4291BFC4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7D62659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42E09DBC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3E10189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0A8BB31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center"/>
          </w:tcPr>
          <w:p w14:paraId="2C62649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28.9</w:t>
            </w:r>
          </w:p>
        </w:tc>
        <w:tc>
          <w:tcPr>
            <w:tcW w:w="747" w:type="pct"/>
            <w:vAlign w:val="center"/>
          </w:tcPr>
          <w:p w14:paraId="55B958D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5BFED537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6C769A9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1D16862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042454A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00D0CBD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center"/>
          </w:tcPr>
          <w:p w14:paraId="65288E8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33.6</w:t>
            </w:r>
          </w:p>
        </w:tc>
        <w:tc>
          <w:tcPr>
            <w:tcW w:w="747" w:type="pct"/>
            <w:vAlign w:val="center"/>
          </w:tcPr>
          <w:p w14:paraId="5FF1D82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E63BF1" w14:paraId="22AAB703" w14:textId="77777777" w:rsidTr="00B75CB7">
        <w:trPr>
          <w:trHeight w:val="360"/>
        </w:trPr>
        <w:tc>
          <w:tcPr>
            <w:tcW w:w="946" w:type="pct"/>
            <w:vMerge w:val="restart"/>
            <w:noWrap/>
            <w:vAlign w:val="center"/>
            <w:hideMark/>
          </w:tcPr>
          <w:p w14:paraId="5A4698E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忠明南路</w:t>
            </w:r>
          </w:p>
        </w:tc>
        <w:tc>
          <w:tcPr>
            <w:tcW w:w="1137" w:type="pct"/>
            <w:vMerge w:val="restart"/>
            <w:vAlign w:val="center"/>
          </w:tcPr>
          <w:p w14:paraId="61642A9C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南陽街－工學二街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5AC37CF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189DBE7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center"/>
          </w:tcPr>
          <w:p w14:paraId="76A1821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28.6</w:t>
            </w:r>
          </w:p>
        </w:tc>
        <w:tc>
          <w:tcPr>
            <w:tcW w:w="747" w:type="pct"/>
            <w:vAlign w:val="center"/>
          </w:tcPr>
          <w:p w14:paraId="2D07E36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70981D08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0A3BBF7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312CF5B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24DC7F1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3A04AC5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center"/>
          </w:tcPr>
          <w:p w14:paraId="6054394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23.8</w:t>
            </w:r>
          </w:p>
        </w:tc>
        <w:tc>
          <w:tcPr>
            <w:tcW w:w="747" w:type="pct"/>
            <w:vAlign w:val="center"/>
          </w:tcPr>
          <w:p w14:paraId="1A274BE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5DC35443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169EB19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6110E206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5FBBE20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45DB55A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center"/>
          </w:tcPr>
          <w:p w14:paraId="0A71AE1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29.0</w:t>
            </w:r>
          </w:p>
        </w:tc>
        <w:tc>
          <w:tcPr>
            <w:tcW w:w="747" w:type="pct"/>
            <w:vAlign w:val="center"/>
          </w:tcPr>
          <w:p w14:paraId="4630EB6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6F452205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29846EA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5894B34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5BADE19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38B425F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center"/>
          </w:tcPr>
          <w:p w14:paraId="722037F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25.7</w:t>
            </w:r>
          </w:p>
        </w:tc>
        <w:tc>
          <w:tcPr>
            <w:tcW w:w="747" w:type="pct"/>
            <w:vAlign w:val="center"/>
          </w:tcPr>
          <w:p w14:paraId="5910A98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33A5A218" w14:textId="77777777" w:rsidTr="00B75CB7">
        <w:trPr>
          <w:trHeight w:val="360"/>
        </w:trPr>
        <w:tc>
          <w:tcPr>
            <w:tcW w:w="946" w:type="pct"/>
            <w:vMerge w:val="restart"/>
            <w:noWrap/>
            <w:vAlign w:val="center"/>
            <w:hideMark/>
          </w:tcPr>
          <w:p w14:paraId="4A37029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復興北路</w:t>
            </w:r>
          </w:p>
        </w:tc>
        <w:tc>
          <w:tcPr>
            <w:tcW w:w="1137" w:type="pct"/>
            <w:vMerge w:val="restart"/>
            <w:vAlign w:val="center"/>
          </w:tcPr>
          <w:p w14:paraId="3B6A4C1E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德富路－復興路二段７１巷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77F6F3C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57F26A0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center"/>
          </w:tcPr>
          <w:p w14:paraId="09D9DDC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22.0</w:t>
            </w:r>
          </w:p>
        </w:tc>
        <w:tc>
          <w:tcPr>
            <w:tcW w:w="747" w:type="pct"/>
            <w:vAlign w:val="center"/>
          </w:tcPr>
          <w:p w14:paraId="061D788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2B2324C3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74483E6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128E941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02D30EE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75EF1BF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center"/>
          </w:tcPr>
          <w:p w14:paraId="710FC19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24.8</w:t>
            </w:r>
          </w:p>
        </w:tc>
        <w:tc>
          <w:tcPr>
            <w:tcW w:w="747" w:type="pct"/>
            <w:vAlign w:val="center"/>
          </w:tcPr>
          <w:p w14:paraId="0482DB4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680E8D4D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7E460AE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601C42DC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373DEC2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5D9891A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center"/>
          </w:tcPr>
          <w:p w14:paraId="411830B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20.6</w:t>
            </w:r>
          </w:p>
        </w:tc>
        <w:tc>
          <w:tcPr>
            <w:tcW w:w="747" w:type="pct"/>
            <w:vAlign w:val="center"/>
          </w:tcPr>
          <w:p w14:paraId="5812E60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4A47C898" w14:textId="77777777" w:rsidTr="00B75CB7">
        <w:trPr>
          <w:trHeight w:val="315"/>
        </w:trPr>
        <w:tc>
          <w:tcPr>
            <w:tcW w:w="946" w:type="pct"/>
            <w:vMerge/>
            <w:vAlign w:val="center"/>
            <w:hideMark/>
          </w:tcPr>
          <w:p w14:paraId="114FB41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39BDA10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3AD6E02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60633AB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center"/>
          </w:tcPr>
          <w:p w14:paraId="59D0A84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20.6</w:t>
            </w:r>
          </w:p>
        </w:tc>
        <w:tc>
          <w:tcPr>
            <w:tcW w:w="747" w:type="pct"/>
            <w:vAlign w:val="center"/>
          </w:tcPr>
          <w:p w14:paraId="34D4297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7D7043D8" w14:textId="77777777" w:rsidTr="00B75CB7">
        <w:trPr>
          <w:trHeight w:val="360"/>
        </w:trPr>
        <w:tc>
          <w:tcPr>
            <w:tcW w:w="946" w:type="pct"/>
            <w:vMerge w:val="restart"/>
            <w:noWrap/>
            <w:vAlign w:val="center"/>
            <w:hideMark/>
          </w:tcPr>
          <w:p w14:paraId="3EE74D8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東興路一段</w:t>
            </w:r>
          </w:p>
        </w:tc>
        <w:tc>
          <w:tcPr>
            <w:tcW w:w="1137" w:type="pct"/>
            <w:vMerge w:val="restart"/>
            <w:vAlign w:val="center"/>
          </w:tcPr>
          <w:p w14:paraId="4A970E5C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復興北路－工學北路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200ECE1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73052D0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center"/>
          </w:tcPr>
          <w:p w14:paraId="289E771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33.7</w:t>
            </w:r>
          </w:p>
        </w:tc>
        <w:tc>
          <w:tcPr>
            <w:tcW w:w="747" w:type="pct"/>
            <w:vAlign w:val="center"/>
          </w:tcPr>
          <w:p w14:paraId="624B4A5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E63BF1" w14:paraId="7802C3D4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56E7BDE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136D8B0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6C7A8CC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3477082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center"/>
          </w:tcPr>
          <w:p w14:paraId="5580AEF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20.1</w:t>
            </w:r>
          </w:p>
        </w:tc>
        <w:tc>
          <w:tcPr>
            <w:tcW w:w="747" w:type="pct"/>
            <w:vAlign w:val="center"/>
          </w:tcPr>
          <w:p w14:paraId="44C5EC3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13585CD8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1D1F866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5D7467A6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55B92EA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3C3FDDB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center"/>
          </w:tcPr>
          <w:p w14:paraId="7928900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20.1</w:t>
            </w:r>
          </w:p>
        </w:tc>
        <w:tc>
          <w:tcPr>
            <w:tcW w:w="747" w:type="pct"/>
            <w:vAlign w:val="center"/>
          </w:tcPr>
          <w:p w14:paraId="242AA71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7D6164E9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3FEE953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3EE0765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4429BDE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1066306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center"/>
          </w:tcPr>
          <w:p w14:paraId="3B5B230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33.9</w:t>
            </w:r>
          </w:p>
        </w:tc>
        <w:tc>
          <w:tcPr>
            <w:tcW w:w="747" w:type="pct"/>
            <w:vAlign w:val="center"/>
          </w:tcPr>
          <w:p w14:paraId="325B8DF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E63BF1" w14:paraId="292AC79D" w14:textId="77777777" w:rsidTr="00B75CB7">
        <w:trPr>
          <w:trHeight w:val="380"/>
        </w:trPr>
        <w:tc>
          <w:tcPr>
            <w:tcW w:w="946" w:type="pct"/>
            <w:vMerge w:val="restart"/>
            <w:noWrap/>
            <w:vAlign w:val="center"/>
            <w:hideMark/>
          </w:tcPr>
          <w:p w14:paraId="1C69435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南平路</w:t>
            </w:r>
          </w:p>
        </w:tc>
        <w:tc>
          <w:tcPr>
            <w:tcW w:w="1137" w:type="pct"/>
            <w:vMerge w:val="restart"/>
            <w:vAlign w:val="center"/>
          </w:tcPr>
          <w:p w14:paraId="0D4954D3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宜寧高中前－新和街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5147CB9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4A5933E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center"/>
          </w:tcPr>
          <w:p w14:paraId="5B28B73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31.4</w:t>
            </w:r>
          </w:p>
        </w:tc>
        <w:tc>
          <w:tcPr>
            <w:tcW w:w="747" w:type="pct"/>
            <w:vAlign w:val="center"/>
          </w:tcPr>
          <w:p w14:paraId="440905A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E63BF1" w14:paraId="79481F62" w14:textId="77777777" w:rsidTr="00B75CB7">
        <w:trPr>
          <w:trHeight w:val="380"/>
        </w:trPr>
        <w:tc>
          <w:tcPr>
            <w:tcW w:w="946" w:type="pct"/>
            <w:vMerge/>
            <w:vAlign w:val="center"/>
            <w:hideMark/>
          </w:tcPr>
          <w:p w14:paraId="693893B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</w:tcPr>
          <w:p w14:paraId="3A88EBB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31C6AEF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2E32B5B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center"/>
          </w:tcPr>
          <w:p w14:paraId="6A70DBC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27.4</w:t>
            </w:r>
          </w:p>
        </w:tc>
        <w:tc>
          <w:tcPr>
            <w:tcW w:w="747" w:type="pct"/>
            <w:vAlign w:val="center"/>
          </w:tcPr>
          <w:p w14:paraId="06AB6B8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7A53C8D5" w14:textId="77777777" w:rsidTr="00B75CB7">
        <w:trPr>
          <w:trHeight w:val="380"/>
        </w:trPr>
        <w:tc>
          <w:tcPr>
            <w:tcW w:w="946" w:type="pct"/>
            <w:vMerge/>
            <w:vAlign w:val="center"/>
            <w:hideMark/>
          </w:tcPr>
          <w:p w14:paraId="5EE8E58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</w:tcPr>
          <w:p w14:paraId="27BAD18D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4505CFB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0AFE498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center"/>
          </w:tcPr>
          <w:p w14:paraId="585722F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22.6</w:t>
            </w:r>
          </w:p>
        </w:tc>
        <w:tc>
          <w:tcPr>
            <w:tcW w:w="747" w:type="pct"/>
            <w:vAlign w:val="center"/>
          </w:tcPr>
          <w:p w14:paraId="21E5720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2FEE0BB3" w14:textId="77777777" w:rsidTr="00B75CB7">
        <w:trPr>
          <w:trHeight w:val="380"/>
        </w:trPr>
        <w:tc>
          <w:tcPr>
            <w:tcW w:w="946" w:type="pct"/>
            <w:vMerge/>
            <w:vAlign w:val="center"/>
            <w:hideMark/>
          </w:tcPr>
          <w:p w14:paraId="7B4C9B3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</w:tcPr>
          <w:p w14:paraId="44EBBFA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23257EA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7078C3F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center"/>
          </w:tcPr>
          <w:p w14:paraId="6402481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41.6</w:t>
            </w:r>
          </w:p>
        </w:tc>
        <w:tc>
          <w:tcPr>
            <w:tcW w:w="747" w:type="pct"/>
            <w:vAlign w:val="center"/>
          </w:tcPr>
          <w:p w14:paraId="4693D20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A</w:t>
            </w:r>
          </w:p>
        </w:tc>
      </w:tr>
    </w:tbl>
    <w:p w14:paraId="130FC4BD" w14:textId="77777777" w:rsidR="00517CFF" w:rsidRPr="00517CFF" w:rsidRDefault="00517CFF" w:rsidP="00517CFF">
      <w:pPr>
        <w:rPr>
          <w:rFonts w:hint="eastAsia"/>
        </w:rPr>
      </w:pPr>
    </w:p>
    <w:p w14:paraId="58D842FB" w14:textId="71A11F0E" w:rsidR="00767EA5" w:rsidRDefault="00767EA5" w:rsidP="00767EA5">
      <w:r>
        <w:br w:type="page"/>
      </w:r>
    </w:p>
    <w:p w14:paraId="3BFFB336" w14:textId="2E1F9B2C" w:rsidR="00F070E4" w:rsidRDefault="00401E12" w:rsidP="007D00BC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假日路段</w:t>
      </w:r>
    </w:p>
    <w:tbl>
      <w:tblPr>
        <w:tblStyle w:val="aff0"/>
        <w:tblW w:w="5000" w:type="pct"/>
        <w:tblLook w:val="04A0" w:firstRow="1" w:lastRow="0" w:firstColumn="1" w:lastColumn="0" w:noHBand="0" w:noVBand="1"/>
      </w:tblPr>
      <w:tblGrid>
        <w:gridCol w:w="1607"/>
        <w:gridCol w:w="1932"/>
        <w:gridCol w:w="1135"/>
        <w:gridCol w:w="1133"/>
        <w:gridCol w:w="1419"/>
        <w:gridCol w:w="1269"/>
      </w:tblGrid>
      <w:tr w:rsidR="00517CFF" w:rsidRPr="00E63BF1" w14:paraId="2B060369" w14:textId="77777777" w:rsidTr="00B75CB7">
        <w:trPr>
          <w:trHeight w:val="345"/>
        </w:trPr>
        <w:tc>
          <w:tcPr>
            <w:tcW w:w="946" w:type="pct"/>
            <w:noWrap/>
            <w:vAlign w:val="center"/>
            <w:hideMark/>
          </w:tcPr>
          <w:p w14:paraId="406062B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道路</w:t>
            </w:r>
          </w:p>
        </w:tc>
        <w:tc>
          <w:tcPr>
            <w:tcW w:w="1137" w:type="pct"/>
            <w:vAlign w:val="center"/>
          </w:tcPr>
          <w:p w14:paraId="4CB800C3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路段</w:t>
            </w:r>
          </w:p>
        </w:tc>
        <w:tc>
          <w:tcPr>
            <w:tcW w:w="668" w:type="pct"/>
            <w:noWrap/>
            <w:vAlign w:val="center"/>
            <w:hideMark/>
          </w:tcPr>
          <w:p w14:paraId="4A02237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時段</w:t>
            </w:r>
          </w:p>
        </w:tc>
        <w:tc>
          <w:tcPr>
            <w:tcW w:w="667" w:type="pct"/>
            <w:noWrap/>
            <w:vAlign w:val="center"/>
            <w:hideMark/>
          </w:tcPr>
          <w:p w14:paraId="4F1751E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方向</w:t>
            </w:r>
          </w:p>
        </w:tc>
        <w:tc>
          <w:tcPr>
            <w:tcW w:w="835" w:type="pct"/>
            <w:vAlign w:val="center"/>
          </w:tcPr>
          <w:p w14:paraId="4CAE550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調查速率</w:t>
            </w:r>
          </w:p>
        </w:tc>
        <w:tc>
          <w:tcPr>
            <w:tcW w:w="747" w:type="pct"/>
            <w:vAlign w:val="center"/>
          </w:tcPr>
          <w:p w14:paraId="56FFB66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服務水準</w:t>
            </w:r>
          </w:p>
        </w:tc>
      </w:tr>
      <w:tr w:rsidR="00517CFF" w:rsidRPr="00E63BF1" w14:paraId="3921219C" w14:textId="77777777" w:rsidTr="00B75CB7">
        <w:trPr>
          <w:trHeight w:val="360"/>
        </w:trPr>
        <w:tc>
          <w:tcPr>
            <w:tcW w:w="946" w:type="pct"/>
            <w:vMerge w:val="restart"/>
            <w:noWrap/>
            <w:vAlign w:val="center"/>
            <w:hideMark/>
          </w:tcPr>
          <w:p w14:paraId="20BD932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復興路二段</w:t>
            </w:r>
          </w:p>
        </w:tc>
        <w:tc>
          <w:tcPr>
            <w:tcW w:w="1137" w:type="pct"/>
            <w:vMerge w:val="restart"/>
            <w:vAlign w:val="center"/>
          </w:tcPr>
          <w:p w14:paraId="23C25DD7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文心南路</w:t>
            </w:r>
            <w:r w:rsidRPr="00E63BF1">
              <w:rPr>
                <w:color w:val="000000" w:themeColor="text1"/>
                <w:szCs w:val="24"/>
              </w:rPr>
              <w:t>-</w:t>
            </w:r>
            <w:r w:rsidRPr="0059457E">
              <w:rPr>
                <w:color w:val="000000" w:themeColor="text1"/>
                <w:szCs w:val="24"/>
              </w:rPr>
              <w:t>宜寧高中前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7296B67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1AE2669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bottom"/>
          </w:tcPr>
          <w:p w14:paraId="7A85AE3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34.6 </w:t>
            </w:r>
          </w:p>
        </w:tc>
        <w:tc>
          <w:tcPr>
            <w:tcW w:w="747" w:type="pct"/>
            <w:vAlign w:val="bottom"/>
          </w:tcPr>
          <w:p w14:paraId="7578DF7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E63BF1" w14:paraId="07ADC34C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471327A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44E409A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7B5428E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66B23E2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bottom"/>
          </w:tcPr>
          <w:p w14:paraId="5F07FB6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29.4 </w:t>
            </w:r>
          </w:p>
        </w:tc>
        <w:tc>
          <w:tcPr>
            <w:tcW w:w="747" w:type="pct"/>
            <w:vAlign w:val="bottom"/>
          </w:tcPr>
          <w:p w14:paraId="5045251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08AEF587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3029F47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5493E8AC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4951E2D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6578B34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bottom"/>
          </w:tcPr>
          <w:p w14:paraId="62820B0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35.1 </w:t>
            </w:r>
          </w:p>
        </w:tc>
        <w:tc>
          <w:tcPr>
            <w:tcW w:w="747" w:type="pct"/>
            <w:vAlign w:val="bottom"/>
          </w:tcPr>
          <w:p w14:paraId="31EDBE6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E63BF1" w14:paraId="2E91F030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3B0DE9A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1FCA5D1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316189D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05F1616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bottom"/>
          </w:tcPr>
          <w:p w14:paraId="1831BE8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20.1 </w:t>
            </w:r>
          </w:p>
        </w:tc>
        <w:tc>
          <w:tcPr>
            <w:tcW w:w="747" w:type="pct"/>
            <w:vAlign w:val="bottom"/>
          </w:tcPr>
          <w:p w14:paraId="4765FC6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37D7A789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2FB82E5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 w:val="restart"/>
            <w:vAlign w:val="center"/>
          </w:tcPr>
          <w:p w14:paraId="47D59AD7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宜寧高中前－復興路二段９９巷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68A1F38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2808A8E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bottom"/>
          </w:tcPr>
          <w:p w14:paraId="6F44B9D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34.5 </w:t>
            </w:r>
          </w:p>
        </w:tc>
        <w:tc>
          <w:tcPr>
            <w:tcW w:w="747" w:type="pct"/>
            <w:vAlign w:val="bottom"/>
          </w:tcPr>
          <w:p w14:paraId="3A99C2E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E63BF1" w14:paraId="770001A8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6742F76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0F1A12F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7655904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4B8DB14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bottom"/>
          </w:tcPr>
          <w:p w14:paraId="15D648B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39.2 </w:t>
            </w:r>
          </w:p>
        </w:tc>
        <w:tc>
          <w:tcPr>
            <w:tcW w:w="747" w:type="pct"/>
            <w:vAlign w:val="bottom"/>
          </w:tcPr>
          <w:p w14:paraId="58B01AC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E63BF1" w14:paraId="4EC6FB3A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564C812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50042144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497D14F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5E99BA0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bottom"/>
          </w:tcPr>
          <w:p w14:paraId="4A82227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45.0 </w:t>
            </w:r>
          </w:p>
        </w:tc>
        <w:tc>
          <w:tcPr>
            <w:tcW w:w="747" w:type="pct"/>
            <w:vAlign w:val="bottom"/>
          </w:tcPr>
          <w:p w14:paraId="7D700D9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E63BF1" w14:paraId="1B5FA78B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42A0CD1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2DE8D03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57886DD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27EA191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bottom"/>
          </w:tcPr>
          <w:p w14:paraId="5AD0336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37.4 </w:t>
            </w:r>
          </w:p>
        </w:tc>
        <w:tc>
          <w:tcPr>
            <w:tcW w:w="747" w:type="pct"/>
            <w:vAlign w:val="bottom"/>
          </w:tcPr>
          <w:p w14:paraId="005015C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E63BF1" w14:paraId="23035D40" w14:textId="77777777" w:rsidTr="00B75CB7">
        <w:trPr>
          <w:trHeight w:val="360"/>
        </w:trPr>
        <w:tc>
          <w:tcPr>
            <w:tcW w:w="946" w:type="pct"/>
            <w:vMerge w:val="restart"/>
            <w:noWrap/>
            <w:vAlign w:val="center"/>
            <w:hideMark/>
          </w:tcPr>
          <w:p w14:paraId="3FAB40D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忠明南路</w:t>
            </w:r>
          </w:p>
        </w:tc>
        <w:tc>
          <w:tcPr>
            <w:tcW w:w="1137" w:type="pct"/>
            <w:vMerge w:val="restart"/>
            <w:vAlign w:val="center"/>
          </w:tcPr>
          <w:p w14:paraId="27E32297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南陽街－工學二街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4FB2D45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1A8822F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bottom"/>
          </w:tcPr>
          <w:p w14:paraId="73B2E52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28.8 </w:t>
            </w:r>
          </w:p>
        </w:tc>
        <w:tc>
          <w:tcPr>
            <w:tcW w:w="747" w:type="pct"/>
            <w:vAlign w:val="bottom"/>
          </w:tcPr>
          <w:p w14:paraId="310EE21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559AC72D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531D272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207316C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7A3C7D9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7DAB12B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bottom"/>
          </w:tcPr>
          <w:p w14:paraId="26FB2432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20.8 </w:t>
            </w:r>
          </w:p>
        </w:tc>
        <w:tc>
          <w:tcPr>
            <w:tcW w:w="747" w:type="pct"/>
            <w:vAlign w:val="bottom"/>
          </w:tcPr>
          <w:p w14:paraId="0BA860E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73BBAEF9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2DD7DED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4D8CC19C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2BEC5FE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2627FFC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bottom"/>
          </w:tcPr>
          <w:p w14:paraId="678C4D7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32.1 </w:t>
            </w:r>
          </w:p>
        </w:tc>
        <w:tc>
          <w:tcPr>
            <w:tcW w:w="747" w:type="pct"/>
            <w:vAlign w:val="bottom"/>
          </w:tcPr>
          <w:p w14:paraId="0C855FD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E63BF1" w14:paraId="4F0049E1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023472C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3125157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76B62F4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4640C9F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bottom"/>
          </w:tcPr>
          <w:p w14:paraId="3E90659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20.6 </w:t>
            </w:r>
          </w:p>
        </w:tc>
        <w:tc>
          <w:tcPr>
            <w:tcW w:w="747" w:type="pct"/>
            <w:vAlign w:val="bottom"/>
          </w:tcPr>
          <w:p w14:paraId="4496246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49095CFB" w14:textId="77777777" w:rsidTr="00B75CB7">
        <w:trPr>
          <w:trHeight w:val="360"/>
        </w:trPr>
        <w:tc>
          <w:tcPr>
            <w:tcW w:w="946" w:type="pct"/>
            <w:vMerge w:val="restart"/>
            <w:noWrap/>
            <w:vAlign w:val="center"/>
            <w:hideMark/>
          </w:tcPr>
          <w:p w14:paraId="591F263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復興北路</w:t>
            </w:r>
          </w:p>
        </w:tc>
        <w:tc>
          <w:tcPr>
            <w:tcW w:w="1137" w:type="pct"/>
            <w:vMerge w:val="restart"/>
            <w:vAlign w:val="center"/>
          </w:tcPr>
          <w:p w14:paraId="1B0AC269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德富路－復興路二段７１巷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06D0FE3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1AB5C6D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bottom"/>
          </w:tcPr>
          <w:p w14:paraId="4A9B1DA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20.2 </w:t>
            </w:r>
          </w:p>
        </w:tc>
        <w:tc>
          <w:tcPr>
            <w:tcW w:w="747" w:type="pct"/>
            <w:vAlign w:val="bottom"/>
          </w:tcPr>
          <w:p w14:paraId="3BCD2B7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7AFA8E94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0740E07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5EF0733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49822A4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219DB3D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bottom"/>
          </w:tcPr>
          <w:p w14:paraId="3A08760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20.3 </w:t>
            </w:r>
          </w:p>
        </w:tc>
        <w:tc>
          <w:tcPr>
            <w:tcW w:w="747" w:type="pct"/>
            <w:vAlign w:val="bottom"/>
          </w:tcPr>
          <w:p w14:paraId="71A5A6B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5ACE9BBA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793CAF9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2828F605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4672E04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4012E20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835" w:type="pct"/>
            <w:vAlign w:val="bottom"/>
          </w:tcPr>
          <w:p w14:paraId="2F76F9E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26.9 </w:t>
            </w:r>
          </w:p>
        </w:tc>
        <w:tc>
          <w:tcPr>
            <w:tcW w:w="747" w:type="pct"/>
            <w:vAlign w:val="bottom"/>
          </w:tcPr>
          <w:p w14:paraId="025D929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51B50820" w14:textId="77777777" w:rsidTr="00B75CB7">
        <w:trPr>
          <w:trHeight w:val="315"/>
        </w:trPr>
        <w:tc>
          <w:tcPr>
            <w:tcW w:w="946" w:type="pct"/>
            <w:vMerge/>
            <w:vAlign w:val="center"/>
            <w:hideMark/>
          </w:tcPr>
          <w:p w14:paraId="433910B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7F439E7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60230E7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3BEF30A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835" w:type="pct"/>
            <w:vAlign w:val="bottom"/>
          </w:tcPr>
          <w:p w14:paraId="622ADB7F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25.8 </w:t>
            </w:r>
          </w:p>
        </w:tc>
        <w:tc>
          <w:tcPr>
            <w:tcW w:w="747" w:type="pct"/>
            <w:vAlign w:val="bottom"/>
          </w:tcPr>
          <w:p w14:paraId="21338D00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5B597A30" w14:textId="77777777" w:rsidTr="00B75CB7">
        <w:trPr>
          <w:trHeight w:val="360"/>
        </w:trPr>
        <w:tc>
          <w:tcPr>
            <w:tcW w:w="946" w:type="pct"/>
            <w:vMerge w:val="restart"/>
            <w:noWrap/>
            <w:vAlign w:val="center"/>
            <w:hideMark/>
          </w:tcPr>
          <w:p w14:paraId="2905864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東興路一段</w:t>
            </w:r>
          </w:p>
        </w:tc>
        <w:tc>
          <w:tcPr>
            <w:tcW w:w="1137" w:type="pct"/>
            <w:vMerge w:val="restart"/>
            <w:vAlign w:val="center"/>
          </w:tcPr>
          <w:p w14:paraId="53FCEC51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復興北路－工學北路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2902C4C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6A44E37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bottom"/>
          </w:tcPr>
          <w:p w14:paraId="6FD6EA6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20.1 </w:t>
            </w:r>
          </w:p>
        </w:tc>
        <w:tc>
          <w:tcPr>
            <w:tcW w:w="747" w:type="pct"/>
            <w:vAlign w:val="bottom"/>
          </w:tcPr>
          <w:p w14:paraId="22EC392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51BC2AE3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12B1684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3AFACB7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425C028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5EDA93C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bottom"/>
          </w:tcPr>
          <w:p w14:paraId="0264B1E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26.1 </w:t>
            </w:r>
          </w:p>
        </w:tc>
        <w:tc>
          <w:tcPr>
            <w:tcW w:w="747" w:type="pct"/>
            <w:vAlign w:val="bottom"/>
          </w:tcPr>
          <w:p w14:paraId="6C09DEF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679E9DA1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3AC6200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5DC6A286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2855D88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00618C51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bottom"/>
          </w:tcPr>
          <w:p w14:paraId="3950B2E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20.1 </w:t>
            </w:r>
          </w:p>
        </w:tc>
        <w:tc>
          <w:tcPr>
            <w:tcW w:w="747" w:type="pct"/>
            <w:vAlign w:val="bottom"/>
          </w:tcPr>
          <w:p w14:paraId="67EC199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2CAD88B5" w14:textId="77777777" w:rsidTr="00B75CB7">
        <w:trPr>
          <w:trHeight w:val="360"/>
        </w:trPr>
        <w:tc>
          <w:tcPr>
            <w:tcW w:w="946" w:type="pct"/>
            <w:vMerge/>
            <w:vAlign w:val="center"/>
            <w:hideMark/>
          </w:tcPr>
          <w:p w14:paraId="4B12194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  <w:vAlign w:val="center"/>
          </w:tcPr>
          <w:p w14:paraId="1060B94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69B15FC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54B4B7A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bottom"/>
          </w:tcPr>
          <w:p w14:paraId="33F6516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22.5 </w:t>
            </w:r>
          </w:p>
        </w:tc>
        <w:tc>
          <w:tcPr>
            <w:tcW w:w="747" w:type="pct"/>
            <w:vAlign w:val="bottom"/>
          </w:tcPr>
          <w:p w14:paraId="0B9D4D5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6CEB5EF8" w14:textId="77777777" w:rsidTr="00B75CB7">
        <w:trPr>
          <w:trHeight w:val="380"/>
        </w:trPr>
        <w:tc>
          <w:tcPr>
            <w:tcW w:w="946" w:type="pct"/>
            <w:vMerge w:val="restart"/>
            <w:noWrap/>
            <w:vAlign w:val="center"/>
            <w:hideMark/>
          </w:tcPr>
          <w:p w14:paraId="186249C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南平路</w:t>
            </w:r>
          </w:p>
        </w:tc>
        <w:tc>
          <w:tcPr>
            <w:tcW w:w="1137" w:type="pct"/>
            <w:vMerge w:val="restart"/>
            <w:vAlign w:val="center"/>
          </w:tcPr>
          <w:p w14:paraId="0DB4BF05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宜寧高中前－新和街</w:t>
            </w: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6A10DBF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667" w:type="pct"/>
            <w:noWrap/>
            <w:vAlign w:val="center"/>
            <w:hideMark/>
          </w:tcPr>
          <w:p w14:paraId="23D44317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bottom"/>
          </w:tcPr>
          <w:p w14:paraId="211E9C7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20.1 </w:t>
            </w:r>
          </w:p>
        </w:tc>
        <w:tc>
          <w:tcPr>
            <w:tcW w:w="747" w:type="pct"/>
            <w:vAlign w:val="bottom"/>
          </w:tcPr>
          <w:p w14:paraId="2E64D27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0B26571F" w14:textId="77777777" w:rsidTr="00B75CB7">
        <w:trPr>
          <w:trHeight w:val="380"/>
        </w:trPr>
        <w:tc>
          <w:tcPr>
            <w:tcW w:w="946" w:type="pct"/>
            <w:vMerge/>
            <w:vAlign w:val="center"/>
            <w:hideMark/>
          </w:tcPr>
          <w:p w14:paraId="1CA7495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</w:tcPr>
          <w:p w14:paraId="58B4F17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309FFC7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04A4DE03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bottom"/>
          </w:tcPr>
          <w:p w14:paraId="43E5D3D5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28.4 </w:t>
            </w:r>
          </w:p>
        </w:tc>
        <w:tc>
          <w:tcPr>
            <w:tcW w:w="747" w:type="pct"/>
            <w:vAlign w:val="bottom"/>
          </w:tcPr>
          <w:p w14:paraId="62FC7BCD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E63BF1" w14:paraId="605ED989" w14:textId="77777777" w:rsidTr="00B75CB7">
        <w:trPr>
          <w:trHeight w:val="380"/>
        </w:trPr>
        <w:tc>
          <w:tcPr>
            <w:tcW w:w="946" w:type="pct"/>
            <w:vMerge/>
            <w:vAlign w:val="center"/>
            <w:hideMark/>
          </w:tcPr>
          <w:p w14:paraId="58E8E619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</w:tcPr>
          <w:p w14:paraId="79D042DE" w14:textId="77777777" w:rsidR="00517CFF" w:rsidRPr="00E63BF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 w:val="restart"/>
            <w:noWrap/>
            <w:vAlign w:val="center"/>
            <w:hideMark/>
          </w:tcPr>
          <w:p w14:paraId="45A22D2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667" w:type="pct"/>
            <w:noWrap/>
            <w:vAlign w:val="center"/>
            <w:hideMark/>
          </w:tcPr>
          <w:p w14:paraId="79ABA17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835" w:type="pct"/>
            <w:vAlign w:val="bottom"/>
          </w:tcPr>
          <w:p w14:paraId="485E19B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20.2 </w:t>
            </w:r>
          </w:p>
        </w:tc>
        <w:tc>
          <w:tcPr>
            <w:tcW w:w="747" w:type="pct"/>
            <w:vAlign w:val="bottom"/>
          </w:tcPr>
          <w:p w14:paraId="5D0D400B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E63BF1" w14:paraId="005AA106" w14:textId="77777777" w:rsidTr="00B75CB7">
        <w:trPr>
          <w:trHeight w:val="380"/>
        </w:trPr>
        <w:tc>
          <w:tcPr>
            <w:tcW w:w="946" w:type="pct"/>
            <w:vMerge/>
            <w:vAlign w:val="center"/>
            <w:hideMark/>
          </w:tcPr>
          <w:p w14:paraId="31CC3A0E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137" w:type="pct"/>
            <w:vMerge/>
          </w:tcPr>
          <w:p w14:paraId="02DC0A66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8" w:type="pct"/>
            <w:vMerge/>
            <w:vAlign w:val="center"/>
            <w:hideMark/>
          </w:tcPr>
          <w:p w14:paraId="4E87A054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7" w:type="pct"/>
            <w:noWrap/>
            <w:vAlign w:val="center"/>
            <w:hideMark/>
          </w:tcPr>
          <w:p w14:paraId="441E95FA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835" w:type="pct"/>
            <w:vAlign w:val="bottom"/>
          </w:tcPr>
          <w:p w14:paraId="646C7208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 xml:space="preserve">20.2 </w:t>
            </w:r>
          </w:p>
        </w:tc>
        <w:tc>
          <w:tcPr>
            <w:tcW w:w="747" w:type="pct"/>
            <w:vAlign w:val="bottom"/>
          </w:tcPr>
          <w:p w14:paraId="2F5F916C" w14:textId="77777777" w:rsidR="00517CFF" w:rsidRPr="00E8361A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E63BF1">
              <w:rPr>
                <w:color w:val="000000" w:themeColor="text1"/>
                <w:szCs w:val="24"/>
              </w:rPr>
              <w:t>D</w:t>
            </w:r>
          </w:p>
        </w:tc>
      </w:tr>
    </w:tbl>
    <w:p w14:paraId="0D90B7B0" w14:textId="77777777" w:rsidR="00767EA5" w:rsidRPr="00767EA5" w:rsidRDefault="00767EA5" w:rsidP="00767EA5"/>
    <w:p w14:paraId="44C21CD1" w14:textId="3555E6C7" w:rsidR="005E2708" w:rsidRDefault="005E2708" w:rsidP="005E2708">
      <w:pPr>
        <w:pStyle w:val="23"/>
        <w:spacing w:before="0" w:line="0" w:lineRule="atLeast"/>
        <w:ind w:left="480" w:firstLine="0"/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p w14:paraId="39AE33ED" w14:textId="7178DCF8" w:rsidR="00401E12" w:rsidRPr="00675BC9" w:rsidRDefault="00401E12" w:rsidP="007D00BC">
      <w:pPr>
        <w:pStyle w:val="23"/>
        <w:numPr>
          <w:ilvl w:val="0"/>
          <w:numId w:val="17"/>
        </w:numPr>
        <w:spacing w:before="0" w:line="0" w:lineRule="atLeast"/>
        <w:rPr>
          <w:rFonts w:ascii="微軟正黑體" w:eastAsia="微軟正黑體" w:hAnsi="微軟正黑體"/>
          <w:b/>
          <w:sz w:val="32"/>
        </w:rPr>
      </w:pPr>
      <w:r w:rsidRPr="00675BC9">
        <w:rPr>
          <w:rFonts w:ascii="微軟正黑體" w:eastAsia="微軟正黑體" w:hAnsi="微軟正黑體"/>
          <w:b/>
          <w:sz w:val="32"/>
        </w:rPr>
        <w:lastRenderedPageBreak/>
        <w:t>目標年開發前--服務水準評估分析</w:t>
      </w:r>
    </w:p>
    <w:p w14:paraId="390E082D" w14:textId="77777777" w:rsidR="00767EA5" w:rsidRPr="001B4201" w:rsidRDefault="00767EA5" w:rsidP="00767EA5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t>平日路口</w:t>
      </w:r>
    </w:p>
    <w:tbl>
      <w:tblPr>
        <w:tblW w:w="8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567"/>
        <w:gridCol w:w="567"/>
        <w:gridCol w:w="1015"/>
        <w:gridCol w:w="1016"/>
        <w:gridCol w:w="1016"/>
        <w:gridCol w:w="916"/>
        <w:gridCol w:w="1112"/>
        <w:gridCol w:w="1020"/>
      </w:tblGrid>
      <w:tr w:rsidR="00517CFF" w:rsidRPr="00530C13" w14:paraId="3EB46C56" w14:textId="77777777" w:rsidTr="00B75CB7">
        <w:trPr>
          <w:trHeight w:val="81"/>
          <w:tblHeader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3762AF40" w14:textId="77777777" w:rsidR="00517CFF" w:rsidRPr="00932870" w:rsidRDefault="00517CFF" w:rsidP="00517CFF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路口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5FE9FF9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時段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2EFF3FC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方向</w:t>
            </w:r>
          </w:p>
        </w:tc>
        <w:tc>
          <w:tcPr>
            <w:tcW w:w="3963" w:type="dxa"/>
            <w:gridSpan w:val="4"/>
            <w:shd w:val="clear" w:color="auto" w:fill="FFFFFF" w:themeFill="background1"/>
            <w:noWrap/>
            <w:vAlign w:val="bottom"/>
            <w:hideMark/>
          </w:tcPr>
          <w:p w14:paraId="113EEC7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開發前</w:t>
            </w:r>
          </w:p>
        </w:tc>
        <w:tc>
          <w:tcPr>
            <w:tcW w:w="2132" w:type="dxa"/>
            <w:gridSpan w:val="2"/>
            <w:shd w:val="clear" w:color="auto" w:fill="FFFFFF" w:themeFill="background1"/>
          </w:tcPr>
          <w:p w14:paraId="36037BE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現況</w:t>
            </w:r>
          </w:p>
        </w:tc>
      </w:tr>
      <w:tr w:rsidR="00517CFF" w:rsidRPr="00932870" w14:paraId="422D9F54" w14:textId="77777777" w:rsidTr="00B75CB7">
        <w:trPr>
          <w:trHeight w:val="840"/>
          <w:tblHeader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AACF3E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816153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23914E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2E3E30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單方向</w:t>
            </w:r>
            <w:r w:rsidRPr="00932870">
              <w:rPr>
                <w:szCs w:val="24"/>
              </w:rPr>
              <w:br/>
            </w:r>
            <w:r w:rsidRPr="00932870">
              <w:rPr>
                <w:rFonts w:hint="eastAsia"/>
                <w:szCs w:val="24"/>
              </w:rPr>
              <w:t>延滯</w:t>
            </w:r>
            <w:r w:rsidRPr="00932870">
              <w:rPr>
                <w:szCs w:val="24"/>
              </w:rPr>
              <w:t>(秒)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6B890F6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服務水準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041FF0E8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路口整體延滯</w:t>
            </w:r>
            <w:r w:rsidRPr="00932870">
              <w:rPr>
                <w:color w:val="000000"/>
                <w:szCs w:val="24"/>
              </w:rPr>
              <w:t>(秒)</w:t>
            </w:r>
          </w:p>
        </w:tc>
        <w:tc>
          <w:tcPr>
            <w:tcW w:w="916" w:type="dxa"/>
            <w:shd w:val="clear" w:color="auto" w:fill="FFFFFF" w:themeFill="background1"/>
            <w:vAlign w:val="center"/>
            <w:hideMark/>
          </w:tcPr>
          <w:p w14:paraId="5869A0B6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服務水準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7475B4E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路口整體延滯</w:t>
            </w:r>
            <w:r w:rsidRPr="00932870">
              <w:rPr>
                <w:color w:val="000000"/>
                <w:szCs w:val="24"/>
              </w:rPr>
              <w:t>(秒)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37869C79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服務水準</w:t>
            </w:r>
          </w:p>
        </w:tc>
      </w:tr>
      <w:tr w:rsidR="00517CFF" w:rsidRPr="00932870" w14:paraId="686C05E3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6B463D6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復興路二段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東興路一段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00AE2A6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49D7BA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89E4F8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33.5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0C5E9FF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252A95D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57.3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6DC40F0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158213B2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51.7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3A3A44BE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</w:tr>
      <w:tr w:rsidR="00517CFF" w:rsidRPr="00932870" w14:paraId="43E2DBDA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32ABFA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A06B8D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EECF34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33DE45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45.8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786D35D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0B681D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49F3F9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2C583A3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4FBDEAB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E31083F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11924D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CA651F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3A3949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588950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53.8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13C96F5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31C1B2D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EF62E6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755F18E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5C4A6C7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50EE460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A16370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148B3D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D2946A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438964C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75.3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08EC829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E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45A68D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B75E53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04E73D6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362C859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ADBB62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75C18E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7333600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4F8DDA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A5BAD6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34.1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1A19081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4D572301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45.7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22E6CB5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0B1454C7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44.7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26050D4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2B607CB8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9E81A6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84A0DF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C0715D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6DEF4F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37.6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226953D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3DC164D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F45BBB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713EEC6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16007A4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BD7AEA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F9D60C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396AC8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6648E2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5AAE5E5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56.2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6E65DFD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549D3D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C51902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30137A2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764262D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40B7574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C54D60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DA3806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482535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6C46C7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46.9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38815FE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649F35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E0A490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1BA11A6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0E7F323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A7EA72D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549C281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復興路二段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南平路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05B9F5E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A1AB38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D66D08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11.6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6C5AE6F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765B91C8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14.2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31F48FD5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0E3EA0B2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13.6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13A776A0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</w:tr>
      <w:tr w:rsidR="00517CFF" w:rsidRPr="00932870" w14:paraId="2C508D2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7E0350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F5F128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D57903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344D53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22.4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62B4782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4072032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0EEBAB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117ED5E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49DFDDE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0B7F32D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9431D4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EC6208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1DAB3A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E2C15D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6.4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1C4ECE1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64450C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55DB734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5EE333B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4D444FD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0664CE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BF8D9C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54C80F6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A04717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78088F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7.3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5912425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2C87032E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11.2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5291C8D0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3DD1A9E1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11.1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2F6F002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</w:tr>
      <w:tr w:rsidR="00517CFF" w:rsidRPr="00932870" w14:paraId="048B53A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FA05D1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61FC67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C0CD8C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3E4600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19.5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0B45707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01F889B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6C79DA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22F6D7C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72C1815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E662FE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014E2F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C53170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AA6917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326CE0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6.7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32B9E56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20A2E07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389D74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7A13778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57DE837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DD10C09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0148187F" w14:textId="77777777" w:rsidR="00517CFF" w:rsidRPr="00932870" w:rsidRDefault="00517CFF" w:rsidP="00B75CB7">
            <w:pPr>
              <w:pStyle w:val="13"/>
              <w:pageBreakBefore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lastRenderedPageBreak/>
              <w:t>忠明南路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復興路二段/復興路二段71巷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45E06B5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D83EDE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594BC7A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62.3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4B367B9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E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042F9B8F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41.5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316F78A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1C75090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38.8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50E8CB6E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78697C03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7C77D4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B1DD5A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29923E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80256E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19.2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4CCC2EB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029CE3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ED81D3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73E5CB0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51A9C14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E748AD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1C7858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E59C75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540F26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7A13BA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51.8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1F7B544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95C3DD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2BD677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77369AC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04DC31F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4EDC173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7FF655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BDEE75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15E95D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4A6C4F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2CDE7D7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E7F0AE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AD19CD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7679C0D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37E7B37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883A61F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C73B46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DDBE2C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798AC2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7118AF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60.4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270E13E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E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21E78C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60B7D4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41D1B54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25235BC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A9ED023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D88D72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5B25EC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6EB35A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875884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60.5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0FF9F28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E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02D9B349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43.9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74BF984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75412AA4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42.2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600DC080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04BE845E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9A375D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EEC18C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280B26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E485D1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17.0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79287FD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21BC58C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51A7B59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29EF65F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60284A7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2543633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BE8AD4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84CD0F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5FA635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1C1A38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58.6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6CAB17E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AC0088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413EB3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7B32DA5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68F035F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3FFD584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3B0361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A17077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086192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4380AEF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37.2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3AC5D90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322E4F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CB5A26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5F2433B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0AE1D04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9F364E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8AED26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5CA0AF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31367E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4A857E9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58.7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7E55CB3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3C61891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4D62E3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27B810E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5B6C6F3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5DC1071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3972B62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復興北路</w:t>
            </w:r>
            <w:r w:rsidRPr="00932870">
              <w:rPr>
                <w:color w:val="000000"/>
                <w:szCs w:val="24"/>
              </w:rPr>
              <w:t>/</w:t>
            </w:r>
            <w:r w:rsidRPr="00932870">
              <w:rPr>
                <w:rFonts w:hint="eastAsia"/>
                <w:color w:val="000000"/>
                <w:szCs w:val="24"/>
              </w:rPr>
              <w:t>復興路二段71巷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00C3C86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1EBA1A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7A68BF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36.2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4B55775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28D076B6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45.2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6066F4B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68C7E195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42.7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5725F2AF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174C28E0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66FBC5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798D75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D89922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1B987F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48.3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35A1CA6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ADD8ED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0BD3F9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373C94B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2A22E23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E10C48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FC8E04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850175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39D77B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B06B05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48.4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4AA9275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656438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669DB4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660EEE7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65DF2EB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4549EE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4504DE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7C96F1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5B856F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BEE359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54.9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0C8B1AE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4F94E8F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EBA10A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631E27C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16E96F0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004A28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D6000F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37110A4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3C3E86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DB7DAD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35.4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015323A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6D8B845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41.2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1C604902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34DDA379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40.4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35D53951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37BA65B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CDC078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019DB3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AFC0C5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27288B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49.6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6EF4195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257C18C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4CFA14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4C6AD47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3966CC5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73DFDC0D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4DD398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5F5E42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53DED9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3D1137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34.1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6E3E8D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0682D3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79B57C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6D83E52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77FB044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7D4D39A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E09CAD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8B79E8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748933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064411A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49.8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7C65EC6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D2A7F0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2594E4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071C959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6EA3AA9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9CF2CB0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5AC685F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東興路一段/復興北路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0D0D8E4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C18DD5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0F0236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31.7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578A12B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66FD8F9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38.7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287B414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1B84AA1F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37.4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4B7F32D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1A44AFD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BF2451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8504A9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B4A12D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3C0A9D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43.6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140E67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1D5332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B18182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6664CC0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43F49D5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413212F0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81A2BB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F0BBAD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00B75C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2B29C5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33.3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924031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597F9F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25CC2A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0BA3952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1D9D938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9C039B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90D5A0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0448EE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12ACFC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272681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40.0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4A1080B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625D89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4F243D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7D20564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5C99F7B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477200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E72D0F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15C8338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C6DB61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7F0118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33.0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FDC910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3BB57DF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39.1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3CAEF35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1EBAB67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37.2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7BF7975F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5042C1E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914AAF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8EEF02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180447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0CF4E7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43.3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5C01FEC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397E02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47EF31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153F7DD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3FCA559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22B193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C155CF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A9B287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D6D6AA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9A14C5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35.9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BFA0D2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32D86F4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432FC1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22FF039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2C3A430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74ED8F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A736ED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96FB40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D5A316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8272E5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41.6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5229904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F91CBD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746BAB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2F76121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5FA0CFC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67EB4DD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66E61188" w14:textId="77777777" w:rsidR="00517CFF" w:rsidRPr="00932870" w:rsidRDefault="00517CFF" w:rsidP="00B75CB7">
            <w:pPr>
              <w:pStyle w:val="13"/>
              <w:pageBreakBefore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lastRenderedPageBreak/>
              <w:t>南平路/忠明南路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233B892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E08F1C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8307F5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48.3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779205D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37F71632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37.3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1D1B5734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3CED33F7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35.3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72EF6EE8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1336683D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5ED626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EE57E7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53040D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0733594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22.0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57F40FD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490FB2C5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A4A1457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06FB599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73A81B90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</w:tr>
      <w:tr w:rsidR="00517CFF" w:rsidRPr="00932870" w14:paraId="2150939E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949A8A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9D6F25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61CDDB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C734A1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29.5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1DEF2C0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B79CFC0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B24019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7F5D0B96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2F92799F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</w:tr>
      <w:tr w:rsidR="00517CFF" w:rsidRPr="00932870" w14:paraId="03F35ADF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B3BD97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2132FA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518100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72CC2A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42.8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7B33504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A9BEA64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A7BF17E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0FEC4FA9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77B8B48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</w:p>
        </w:tc>
      </w:tr>
      <w:tr w:rsidR="00517CFF" w:rsidRPr="00932870" w14:paraId="70D1CC8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9F1C1C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3AA4B66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BF7757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F618E4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45.1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1C9CEB6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4B008B11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38.5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6EE3D62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12" w:type="dxa"/>
            <w:vMerge w:val="restart"/>
            <w:shd w:val="clear" w:color="auto" w:fill="FFFFFF" w:themeFill="background1"/>
            <w:vAlign w:val="center"/>
          </w:tcPr>
          <w:p w14:paraId="359C75B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36.6</w:t>
            </w:r>
          </w:p>
        </w:tc>
        <w:tc>
          <w:tcPr>
            <w:tcW w:w="1020" w:type="dxa"/>
            <w:vMerge w:val="restart"/>
            <w:shd w:val="clear" w:color="auto" w:fill="FFFFFF" w:themeFill="background1"/>
            <w:vAlign w:val="center"/>
          </w:tcPr>
          <w:p w14:paraId="4E5D6AAA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1366D58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BA04FE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0262A5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331E6E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C74DDD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36.0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3A6FC02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C2C38D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78E712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2E98544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24E57FD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A56CC4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B1A047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029349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7D2B6D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9BDC60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26.9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6062C58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48415EE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EE1C17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05C7E95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61508DA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E255CFA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EE6C73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67618A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B9D4A1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C30126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43.4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0B3E95D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B0646C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AD5D73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12" w:type="dxa"/>
            <w:vMerge/>
            <w:shd w:val="clear" w:color="auto" w:fill="FFFFFF" w:themeFill="background1"/>
            <w:vAlign w:val="center"/>
          </w:tcPr>
          <w:p w14:paraId="38AE6FA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020" w:type="dxa"/>
            <w:vMerge/>
            <w:shd w:val="clear" w:color="auto" w:fill="FFFFFF" w:themeFill="background1"/>
            <w:vAlign w:val="center"/>
          </w:tcPr>
          <w:p w14:paraId="16FE8AF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</w:tbl>
    <w:p w14:paraId="3A6CAE59" w14:textId="77777777" w:rsidR="00517CFF" w:rsidRPr="00214807" w:rsidRDefault="00517CFF" w:rsidP="00517CFF">
      <w:pPr>
        <w:pStyle w:val="af8"/>
      </w:pPr>
    </w:p>
    <w:p w14:paraId="1854AEEF" w14:textId="77777777" w:rsidR="00767EA5" w:rsidRDefault="00767EA5" w:rsidP="00DF7CEA">
      <w:pPr>
        <w:pStyle w:val="aff1"/>
        <w:rPr>
          <w:rFonts w:ascii="微軟正黑體" w:hAnsi="微軟正黑體"/>
          <w:noProof w:val="0"/>
          <w:sz w:val="24"/>
        </w:rPr>
      </w:pPr>
    </w:p>
    <w:p w14:paraId="08D02FB1" w14:textId="56A523A1" w:rsidR="00DF7CEA" w:rsidRDefault="00DF7CEA" w:rsidP="00DF7CEA">
      <w:pPr>
        <w:pStyle w:val="aff1"/>
        <w:rPr>
          <w:rFonts w:ascii="微軟正黑體" w:hAnsi="微軟正黑體"/>
          <w:noProof w:val="0"/>
          <w:sz w:val="24"/>
        </w:rPr>
      </w:pPr>
      <w:r>
        <w:rPr>
          <w:rFonts w:ascii="微軟正黑體" w:hAnsi="微軟正黑體"/>
          <w:noProof w:val="0"/>
          <w:sz w:val="24"/>
        </w:rPr>
        <w:br w:type="page"/>
      </w:r>
    </w:p>
    <w:p w14:paraId="6BE7392F" w14:textId="13E5C8F3" w:rsidR="00557CA3" w:rsidRPr="00767EA5" w:rsidRDefault="00767EA5" w:rsidP="00767EA5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假日路口</w:t>
      </w:r>
    </w:p>
    <w:tbl>
      <w:tblPr>
        <w:tblW w:w="8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567"/>
        <w:gridCol w:w="567"/>
        <w:gridCol w:w="1015"/>
        <w:gridCol w:w="1016"/>
        <w:gridCol w:w="1016"/>
        <w:gridCol w:w="916"/>
        <w:gridCol w:w="1134"/>
        <w:gridCol w:w="998"/>
      </w:tblGrid>
      <w:tr w:rsidR="00517CFF" w:rsidRPr="00530C13" w14:paraId="67CB7066" w14:textId="77777777" w:rsidTr="00B75CB7">
        <w:trPr>
          <w:trHeight w:val="20"/>
          <w:tblHeader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4580EEAF" w14:textId="77777777" w:rsidR="00517CFF" w:rsidRPr="00B75CB7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B75CB7">
              <w:rPr>
                <w:rFonts w:hint="eastAsia"/>
                <w:szCs w:val="24"/>
              </w:rPr>
              <w:t>路口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7E517A0D" w14:textId="77777777" w:rsidR="00517CFF" w:rsidRPr="00B75CB7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B75CB7">
              <w:rPr>
                <w:rFonts w:hint="eastAsia"/>
                <w:szCs w:val="24"/>
              </w:rPr>
              <w:t>時段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16C43F29" w14:textId="77777777" w:rsidR="00517CFF" w:rsidRPr="00B75CB7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B75CB7">
              <w:rPr>
                <w:rFonts w:hint="eastAsia"/>
                <w:szCs w:val="24"/>
              </w:rPr>
              <w:t>方向</w:t>
            </w:r>
          </w:p>
        </w:tc>
        <w:tc>
          <w:tcPr>
            <w:tcW w:w="3963" w:type="dxa"/>
            <w:gridSpan w:val="4"/>
            <w:shd w:val="clear" w:color="auto" w:fill="FFFFFF" w:themeFill="background1"/>
            <w:noWrap/>
            <w:vAlign w:val="bottom"/>
            <w:hideMark/>
          </w:tcPr>
          <w:p w14:paraId="01B7B3E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開發前</w:t>
            </w:r>
          </w:p>
        </w:tc>
        <w:tc>
          <w:tcPr>
            <w:tcW w:w="2132" w:type="dxa"/>
            <w:gridSpan w:val="2"/>
            <w:shd w:val="clear" w:color="auto" w:fill="FFFFFF" w:themeFill="background1"/>
          </w:tcPr>
          <w:p w14:paraId="7F7C8A1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現況</w:t>
            </w:r>
          </w:p>
        </w:tc>
      </w:tr>
      <w:tr w:rsidR="00517CFF" w:rsidRPr="00932870" w14:paraId="089CB3E2" w14:textId="77777777" w:rsidTr="00B75CB7">
        <w:trPr>
          <w:trHeight w:val="20"/>
          <w:tblHeader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2A3DF30" w14:textId="77777777" w:rsidR="00517CFF" w:rsidRPr="00932870" w:rsidRDefault="00517CFF" w:rsidP="00B75CB7">
            <w:pPr>
              <w:spacing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3B5D7A7" w14:textId="77777777" w:rsidR="00517CFF" w:rsidRPr="00932870" w:rsidRDefault="00517CFF" w:rsidP="00B75CB7">
            <w:pPr>
              <w:spacing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21F09BF" w14:textId="77777777" w:rsidR="00517CFF" w:rsidRPr="00932870" w:rsidRDefault="00517CFF" w:rsidP="00B75CB7">
            <w:pPr>
              <w:spacing w:line="0" w:lineRule="atLeast"/>
              <w:rPr>
                <w:color w:val="000000"/>
                <w:szCs w:val="24"/>
              </w:rPr>
            </w:pP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0BC5BA55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單方向</w:t>
            </w:r>
            <w:r w:rsidRPr="00932870">
              <w:rPr>
                <w:color w:val="000000"/>
                <w:szCs w:val="24"/>
              </w:rPr>
              <w:br/>
            </w:r>
            <w:r w:rsidRPr="00932870">
              <w:rPr>
                <w:rFonts w:hint="eastAsia"/>
                <w:color w:val="000000"/>
                <w:szCs w:val="24"/>
              </w:rPr>
              <w:t>延滯</w:t>
            </w:r>
            <w:r w:rsidRPr="00932870">
              <w:rPr>
                <w:color w:val="000000"/>
                <w:szCs w:val="24"/>
              </w:rPr>
              <w:t>(秒)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3B8A0F78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服務水準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3A803819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路口整體延滯</w:t>
            </w:r>
            <w:r w:rsidRPr="00932870">
              <w:rPr>
                <w:color w:val="000000"/>
                <w:szCs w:val="24"/>
              </w:rPr>
              <w:t>(秒)</w:t>
            </w:r>
          </w:p>
        </w:tc>
        <w:tc>
          <w:tcPr>
            <w:tcW w:w="916" w:type="dxa"/>
            <w:shd w:val="clear" w:color="auto" w:fill="FFFFFF" w:themeFill="background1"/>
            <w:vAlign w:val="center"/>
            <w:hideMark/>
          </w:tcPr>
          <w:p w14:paraId="63F4F830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服務水準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7E232DD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路口整體延滯</w:t>
            </w:r>
            <w:r w:rsidRPr="00932870">
              <w:rPr>
                <w:color w:val="000000"/>
                <w:szCs w:val="24"/>
              </w:rPr>
              <w:t>(秒)</w:t>
            </w:r>
          </w:p>
        </w:tc>
        <w:tc>
          <w:tcPr>
            <w:tcW w:w="998" w:type="dxa"/>
            <w:shd w:val="clear" w:color="auto" w:fill="FFFFFF" w:themeFill="background1"/>
            <w:vAlign w:val="center"/>
          </w:tcPr>
          <w:p w14:paraId="4BC61191" w14:textId="77777777" w:rsidR="00517CFF" w:rsidRPr="00932870" w:rsidRDefault="00517CFF" w:rsidP="00B75CB7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服務水準</w:t>
            </w:r>
          </w:p>
        </w:tc>
      </w:tr>
      <w:tr w:rsidR="00517CFF" w:rsidRPr="00932870" w14:paraId="5F931B86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7EAD8E2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復興路二段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東興路一段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6333A96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FF71E5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56542A2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75E2E52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1C7CE23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33.5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7DFFB098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5526BC24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32.9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4A0C93E9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1A2DC664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993C14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46A228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6BB39D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7A6815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40.1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39BC9BB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3AF267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16321F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131A8A7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7C3F0EF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505C16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920A7B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4CE287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3F2233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4B3C9B6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30.1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6F22129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092FD45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AF2E5E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36A9AE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4BC5241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B3A795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8DA21E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3527FD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EFE4EE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D26469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27.9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606FEC8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40D285D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765277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EA7564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64A579B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3E8BA7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D4D794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3032C35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67C573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B2BA45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58.1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244B732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7D8D235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40.5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2A928738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525A407E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39.7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6B68F0BF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6602F4EE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2460A1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3FD402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592524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496AB32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54.3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1D66A3D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05A891C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EED3FE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5EB88A9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68AA3D6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17D6B8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A7B3E1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50A5E0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9C5688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547581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33.6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3D0C010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08FBDF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5765E9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59181F8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0D7F236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41E1509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392D65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33669B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982EA6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5E671F1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28.9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3521E0D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FBABC1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9CEBC7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B20C95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73D8091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9C84EC6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7BDE2C6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復興路二段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南平路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559C94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08A7CA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4BDE16A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28.7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2217A65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005413E6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8.9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348C00F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7A0D2C10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8.8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66605C78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</w:tr>
      <w:tr w:rsidR="00517CFF" w:rsidRPr="00932870" w14:paraId="570E151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482B9F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625809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7C1FED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85B230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12.3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4B5A921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CA4379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2F508D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D605B6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349F1C5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C4FA6F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24CAA2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228E2A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58CE36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8FC0CF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1889CB2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942665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35CD7A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1BCAA0A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4781DED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C1E399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6C5340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066A231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0D14A3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8196C3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7.8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325A197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45905BC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10.2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4E1E925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05E0659A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10.0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0CA68A8F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</w:tr>
      <w:tr w:rsidR="00517CFF" w:rsidRPr="00932870" w14:paraId="6BDBC38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E94EF3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2A9C6D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63E8A0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8426A3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17.6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26F2806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4033B10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A1B1E5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1D674C9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1EF3038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1F3A25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8E9490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8A30E2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263812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E5EA6D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5.0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5033284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A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59CEFA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0A3AF6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28D611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24D31C5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B976A09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0AA7CC8C" w14:textId="77777777" w:rsidR="00517CFF" w:rsidRPr="00932870" w:rsidRDefault="00517CFF" w:rsidP="00B75CB7">
            <w:pPr>
              <w:pStyle w:val="13"/>
              <w:pageBreakBefore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lastRenderedPageBreak/>
              <w:t>忠明南路</w:t>
            </w:r>
            <w:r w:rsidRPr="00932870">
              <w:rPr>
                <w:szCs w:val="24"/>
              </w:rPr>
              <w:t>/</w:t>
            </w:r>
            <w:r w:rsidRPr="00932870">
              <w:rPr>
                <w:rFonts w:hint="eastAsia"/>
                <w:szCs w:val="24"/>
              </w:rPr>
              <w:t>復興路二段/復興路二段71巷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625EC61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8E13E4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41F54A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62.9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60FE83B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E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1F1024E1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47.5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496388F4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0A89E1D8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47.0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66A9CFD7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</w:tr>
      <w:tr w:rsidR="00517CFF" w:rsidRPr="00932870" w14:paraId="6C5FCC0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ACBA99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23518C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A03B8B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BD165E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41.9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4B3FDFB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C76F05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9EEE03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C1BA69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5BD3EE0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13C143D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222EC9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0DAC0E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32767A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9BFAC8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44.3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4949E9C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339AE03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5799A00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B9C65B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79F7C48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28C1CAD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8E138D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34F1B7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CDCE83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1C54CD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51.8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79228DA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3DA22C6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18EE76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2502EC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491FC31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23DF3DF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434F21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E381CA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9AFB9E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57CF77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51.2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062F656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351147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88A744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29C260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2B6BD10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A0B3C8F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DC18A0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04D9FEF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A175FD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DC381B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67.3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4054D49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E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116CE07B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40.8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18EC7B91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434D3BF2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39.3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05019DB1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03BF585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C1F08B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D9D913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0D800A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99E108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24.9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7FED39F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4AD6F0D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2E3004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98DEA1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645AA02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511B7A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EAD608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C5C906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61CA13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5360FCF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47.3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4AD4741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376FF6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73028B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D96033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6F05301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8973BE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3BFFDA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772C40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8D77B5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4DA38C0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38.0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163EBC3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FC71FC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51B366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5002622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067D865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78DC88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CE0E7C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B288A3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D4C5B5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5590B3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53.2</w:t>
            </w:r>
          </w:p>
        </w:tc>
        <w:tc>
          <w:tcPr>
            <w:tcW w:w="1016" w:type="dxa"/>
            <w:shd w:val="clear" w:color="auto" w:fill="FFFFFF" w:themeFill="background1"/>
            <w:noWrap/>
            <w:vAlign w:val="center"/>
            <w:hideMark/>
          </w:tcPr>
          <w:p w14:paraId="3411464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5C1FC3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DF4BAF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0B492E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6A74A29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7D17B5B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3551D44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復興北路</w:t>
            </w:r>
            <w:r w:rsidRPr="00932870">
              <w:rPr>
                <w:color w:val="000000"/>
                <w:szCs w:val="24"/>
              </w:rPr>
              <w:t>/</w:t>
            </w:r>
            <w:r w:rsidRPr="00932870">
              <w:rPr>
                <w:rFonts w:hint="eastAsia"/>
                <w:color w:val="000000"/>
                <w:szCs w:val="24"/>
              </w:rPr>
              <w:t>復興路二段71巷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1F4A8D3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A17C7B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D5506A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39.3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51EC17D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695B8CA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43.5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782F3AE1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46F2B8A2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42.1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68A1F218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211B0A3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A76167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F48CD3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6F585B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4182D1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40.0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6E87141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4F1A816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6E4597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148F16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2662386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B199868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5645D7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662648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7B6DDF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D6E278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54.8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5EFDF0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D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E4C001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4AC1F1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1A3179C5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771927D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F544B1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FF87DA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AF998D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469E8F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E1A482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42.2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114F01D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F078B9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F83404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945B98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32EAA8A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D2FC068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FD1449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6A4208B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255FC0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7B14E7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41.6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81BE32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50E546C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37.8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06D9E9D6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70EC7588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36.3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3A65C47D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0A26632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BF53D2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A39010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7E931E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82D166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33.2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34C16E4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BB11D4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54BCBAB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75469A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2C67189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345EF8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DB64E9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5F0FF7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986777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6A2D3C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30.7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3FA312D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E16BFF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9D0066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C919D5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394EE8C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B422D74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D027C2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36114B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E65A88B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CFFCF8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41.3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0CC8A78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08D00F8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0F0A94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1B9BC11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414B928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F6452EE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04D662C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t>東興路一段/復興北路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2F98498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048B23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FE954A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28.3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3561436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6F632885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26.6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4A166450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58131D6A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26.1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705C48DE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</w:tr>
      <w:tr w:rsidR="00517CFF" w:rsidRPr="00932870" w14:paraId="300C5E9A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6CE25B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D88B7B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0FDAF9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F461D3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24.5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FDB3C9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08AF5701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9A96A0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0356406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1EF1746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047A1B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5960E1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8A7618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8550B0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193D71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22.9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FB064C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D16053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0D23B2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C337DB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6E6B953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7F09428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712C6F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667A60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159528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ABEF14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34.2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A3B4FD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4073C307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40DB30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0C9A7C2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1D9883E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6982A37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14A40C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38A42FB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DC7716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75526F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28.5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58C3FF2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72209B49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34.8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67F24617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5477C2E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34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117C52D6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7A8A107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3C5461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21F065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B425E7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0C2DE90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35.3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58523C9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5EB2E6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A60963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670740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13212B62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419FFE04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DA6721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5745DB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C3CCCA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38467A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33.6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79895FF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2633489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874BC2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5163AC5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77D8577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59CAF3FD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1E0C97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79E27F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970C02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5881DD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38.4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31EE79A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24BD073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2CB31F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8476CF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772B78EC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1779BC98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59FF0D4C" w14:textId="77777777" w:rsidR="00517CFF" w:rsidRPr="00932870" w:rsidRDefault="00517CFF" w:rsidP="00B75CB7">
            <w:pPr>
              <w:pStyle w:val="13"/>
              <w:pageBreakBefore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color w:val="000000"/>
                <w:szCs w:val="24"/>
              </w:rPr>
              <w:lastRenderedPageBreak/>
              <w:t>南平路/忠明南路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28ADF50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49DCDE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4F1183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26.0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503BEFF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2672CB93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31.4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1CF89A40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0842468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31.0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71990C4C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0C8573E3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444C5C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D64EDE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40701F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0BE26AA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26.9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08220B9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D237CE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57C0DC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3294CE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527924C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DD57484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6BB93C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520D146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70922B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48516AE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40.5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20C3C90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12041E1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303E8B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0803BECD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12BB7DC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0818D7AA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0E3C66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D3ECD61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D5A0762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1DA324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43.3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1AC71154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61F086F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376046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1939B0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56AEB9C0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327F130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C16513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3F36E7F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86D32D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0451D1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44.8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067A5FF7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vAlign w:val="center"/>
            <w:hideMark/>
          </w:tcPr>
          <w:p w14:paraId="1FC04154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34.7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2D96E8A4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1167AD1A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32.4</w:t>
            </w:r>
          </w:p>
        </w:tc>
        <w:tc>
          <w:tcPr>
            <w:tcW w:w="998" w:type="dxa"/>
            <w:vMerge w:val="restart"/>
            <w:shd w:val="clear" w:color="auto" w:fill="FFFFFF" w:themeFill="background1"/>
            <w:vAlign w:val="center"/>
          </w:tcPr>
          <w:p w14:paraId="516889E6" w14:textId="77777777" w:rsidR="00517CFF" w:rsidRPr="00932870" w:rsidRDefault="00517CFF" w:rsidP="00B75CB7">
            <w:pPr>
              <w:spacing w:line="0" w:lineRule="atLeast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</w:tr>
      <w:tr w:rsidR="00517CFF" w:rsidRPr="00932870" w14:paraId="4FF6B3F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009982F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B20161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8FC7A7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8F25E8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26.5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152219B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58418128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404C92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6A5AD0B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3CEC4A99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2D69625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663B3AC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9F0A140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F67174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0F5B2F9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21.8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7CDFD7AA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B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32619376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462F5B3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378BA1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09877A3E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  <w:tr w:rsidR="00517CFF" w:rsidRPr="00932870" w14:paraId="4F8DBD2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EEF21F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6F7B415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7C48D48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A6CBC2D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43.8</w:t>
            </w:r>
          </w:p>
        </w:tc>
        <w:tc>
          <w:tcPr>
            <w:tcW w:w="1016" w:type="dxa"/>
            <w:shd w:val="clear" w:color="auto" w:fill="FFFFFF" w:themeFill="background1"/>
            <w:vAlign w:val="center"/>
            <w:hideMark/>
          </w:tcPr>
          <w:p w14:paraId="687BECF3" w14:textId="77777777" w:rsidR="00517CFF" w:rsidRPr="0093287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932870">
              <w:rPr>
                <w:rFonts w:hint="eastAsia"/>
                <w:szCs w:val="24"/>
              </w:rPr>
              <w:t>C</w:t>
            </w:r>
          </w:p>
        </w:tc>
        <w:tc>
          <w:tcPr>
            <w:tcW w:w="1016" w:type="dxa"/>
            <w:vMerge/>
            <w:shd w:val="clear" w:color="auto" w:fill="FFFFFF" w:themeFill="background1"/>
            <w:vAlign w:val="center"/>
            <w:hideMark/>
          </w:tcPr>
          <w:p w14:paraId="753E27F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C908BC4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004ED86A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  <w:tc>
          <w:tcPr>
            <w:tcW w:w="998" w:type="dxa"/>
            <w:vMerge/>
            <w:shd w:val="clear" w:color="auto" w:fill="FFFFFF" w:themeFill="background1"/>
            <w:vAlign w:val="center"/>
          </w:tcPr>
          <w:p w14:paraId="6BD117DF" w14:textId="77777777" w:rsidR="00517CFF" w:rsidRPr="00932870" w:rsidRDefault="00517CFF" w:rsidP="00B75CB7">
            <w:pPr>
              <w:spacing w:line="0" w:lineRule="atLeast"/>
              <w:rPr>
                <w:szCs w:val="24"/>
              </w:rPr>
            </w:pPr>
          </w:p>
        </w:tc>
      </w:tr>
    </w:tbl>
    <w:p w14:paraId="52F9ABFD" w14:textId="49DBDDBD" w:rsidR="00557CA3" w:rsidRPr="001B4201" w:rsidRDefault="00557CA3" w:rsidP="00C713B3">
      <w:pPr>
        <w:spacing w:before="0" w:after="0" w:line="0" w:lineRule="atLeast"/>
        <w:rPr>
          <w:rFonts w:hint="eastAsia"/>
          <w:highlight w:val="yellow"/>
        </w:rPr>
      </w:pPr>
    </w:p>
    <w:p w14:paraId="0763EC97" w14:textId="1C9AC0BD" w:rsidR="00401E12" w:rsidRPr="00401E12" w:rsidRDefault="00401E12" w:rsidP="00C713B3">
      <w:pPr>
        <w:spacing w:before="0" w:after="0" w:line="0" w:lineRule="atLeast"/>
      </w:pPr>
      <w:r w:rsidRPr="00401E12">
        <w:br w:type="page"/>
      </w:r>
    </w:p>
    <w:p w14:paraId="081CD512" w14:textId="7E133086" w:rsidR="00D144C3" w:rsidRPr="001B4201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平日路段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1014"/>
        <w:gridCol w:w="547"/>
        <w:gridCol w:w="1417"/>
        <w:gridCol w:w="709"/>
        <w:gridCol w:w="1202"/>
        <w:gridCol w:w="1202"/>
        <w:gridCol w:w="6"/>
        <w:gridCol w:w="1196"/>
        <w:gridCol w:w="1202"/>
      </w:tblGrid>
      <w:tr w:rsidR="00517CFF" w:rsidRPr="000D0940" w14:paraId="51F48CA0" w14:textId="77777777" w:rsidTr="00B75CB7">
        <w:trPr>
          <w:trHeight w:val="20"/>
          <w:tblHeader/>
        </w:trPr>
        <w:tc>
          <w:tcPr>
            <w:tcW w:w="1014" w:type="dxa"/>
            <w:vMerge w:val="restart"/>
            <w:noWrap/>
            <w:vAlign w:val="center"/>
          </w:tcPr>
          <w:p w14:paraId="25ACA2D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道路</w:t>
            </w:r>
          </w:p>
        </w:tc>
        <w:tc>
          <w:tcPr>
            <w:tcW w:w="547" w:type="dxa"/>
            <w:vMerge w:val="restart"/>
            <w:noWrap/>
            <w:vAlign w:val="center"/>
          </w:tcPr>
          <w:p w14:paraId="6AEF7BD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時段</w:t>
            </w:r>
          </w:p>
        </w:tc>
        <w:tc>
          <w:tcPr>
            <w:tcW w:w="1417" w:type="dxa"/>
            <w:vMerge w:val="restart"/>
            <w:noWrap/>
            <w:vAlign w:val="center"/>
          </w:tcPr>
          <w:p w14:paraId="006F361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路段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4579AB9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方向</w:t>
            </w:r>
          </w:p>
        </w:tc>
        <w:tc>
          <w:tcPr>
            <w:tcW w:w="2410" w:type="dxa"/>
            <w:gridSpan w:val="3"/>
            <w:vAlign w:val="center"/>
          </w:tcPr>
          <w:p w14:paraId="67B8F7BB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開發前</w:t>
            </w:r>
          </w:p>
        </w:tc>
        <w:tc>
          <w:tcPr>
            <w:tcW w:w="2398" w:type="dxa"/>
            <w:gridSpan w:val="2"/>
          </w:tcPr>
          <w:p w14:paraId="3E049C7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現況</w:t>
            </w:r>
          </w:p>
        </w:tc>
      </w:tr>
      <w:tr w:rsidR="00517CFF" w:rsidRPr="000D0940" w14:paraId="12030343" w14:textId="77777777" w:rsidTr="00B75CB7">
        <w:trPr>
          <w:trHeight w:val="20"/>
          <w:tblHeader/>
        </w:trPr>
        <w:tc>
          <w:tcPr>
            <w:tcW w:w="1014" w:type="dxa"/>
            <w:vMerge/>
            <w:noWrap/>
            <w:vAlign w:val="center"/>
            <w:hideMark/>
          </w:tcPr>
          <w:p w14:paraId="2DC3C3D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noWrap/>
            <w:vAlign w:val="center"/>
            <w:hideMark/>
          </w:tcPr>
          <w:p w14:paraId="4A3C262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noWrap/>
            <w:vAlign w:val="center"/>
            <w:hideMark/>
          </w:tcPr>
          <w:p w14:paraId="008FADD6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vMerge/>
            <w:noWrap/>
            <w:vAlign w:val="center"/>
            <w:hideMark/>
          </w:tcPr>
          <w:p w14:paraId="230CA92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202" w:type="dxa"/>
            <w:vAlign w:val="center"/>
          </w:tcPr>
          <w:p w14:paraId="37C2492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調查速率</w:t>
            </w:r>
          </w:p>
        </w:tc>
        <w:tc>
          <w:tcPr>
            <w:tcW w:w="1202" w:type="dxa"/>
            <w:vAlign w:val="center"/>
          </w:tcPr>
          <w:p w14:paraId="337C8E6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服務水準</w:t>
            </w:r>
          </w:p>
        </w:tc>
        <w:tc>
          <w:tcPr>
            <w:tcW w:w="1202" w:type="dxa"/>
            <w:gridSpan w:val="2"/>
            <w:vAlign w:val="center"/>
          </w:tcPr>
          <w:p w14:paraId="4C6F0C7C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調查速率</w:t>
            </w:r>
          </w:p>
        </w:tc>
        <w:tc>
          <w:tcPr>
            <w:tcW w:w="1202" w:type="dxa"/>
            <w:vAlign w:val="center"/>
          </w:tcPr>
          <w:p w14:paraId="5B3EC47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服務水準</w:t>
            </w:r>
          </w:p>
        </w:tc>
      </w:tr>
      <w:tr w:rsidR="00517CFF" w:rsidRPr="000D0940" w14:paraId="3CE85752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18A0DD8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復興路二段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6E5E989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3E10ED4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文心南路</w:t>
            </w:r>
            <w:r w:rsidRPr="000D0940">
              <w:rPr>
                <w:szCs w:val="24"/>
              </w:rPr>
              <w:t>-宜寧高中前</w:t>
            </w:r>
          </w:p>
        </w:tc>
        <w:tc>
          <w:tcPr>
            <w:tcW w:w="709" w:type="dxa"/>
            <w:noWrap/>
            <w:vAlign w:val="center"/>
            <w:hideMark/>
          </w:tcPr>
          <w:p w14:paraId="2A6C034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0CC69B0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35.1</w:t>
            </w:r>
          </w:p>
        </w:tc>
        <w:tc>
          <w:tcPr>
            <w:tcW w:w="1202" w:type="dxa"/>
            <w:vAlign w:val="bottom"/>
          </w:tcPr>
          <w:p w14:paraId="3A35318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center"/>
          </w:tcPr>
          <w:p w14:paraId="25BA02C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35.2</w:t>
            </w:r>
          </w:p>
        </w:tc>
        <w:tc>
          <w:tcPr>
            <w:tcW w:w="1202" w:type="dxa"/>
            <w:vAlign w:val="center"/>
          </w:tcPr>
          <w:p w14:paraId="6C0953F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A</w:t>
            </w:r>
          </w:p>
        </w:tc>
      </w:tr>
      <w:tr w:rsidR="00517CFF" w:rsidRPr="000D0940" w14:paraId="447C9434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386ABE0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7208F93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D4CC72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5813B3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29C8DC0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29.9</w:t>
            </w:r>
          </w:p>
        </w:tc>
        <w:tc>
          <w:tcPr>
            <w:tcW w:w="1202" w:type="dxa"/>
            <w:vAlign w:val="bottom"/>
          </w:tcPr>
          <w:p w14:paraId="19AEFEB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center"/>
          </w:tcPr>
          <w:p w14:paraId="696DC4E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30.8</w:t>
            </w:r>
          </w:p>
        </w:tc>
        <w:tc>
          <w:tcPr>
            <w:tcW w:w="1202" w:type="dxa"/>
            <w:vAlign w:val="center"/>
          </w:tcPr>
          <w:p w14:paraId="3328EF9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B</w:t>
            </w:r>
          </w:p>
        </w:tc>
      </w:tr>
      <w:tr w:rsidR="00517CFF" w:rsidRPr="000D0940" w14:paraId="70302743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7A4E5DA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2B6B32B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4A869F0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98FC0FC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0AEB5D8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39.8</w:t>
            </w:r>
          </w:p>
        </w:tc>
        <w:tc>
          <w:tcPr>
            <w:tcW w:w="1202" w:type="dxa"/>
            <w:vAlign w:val="bottom"/>
          </w:tcPr>
          <w:p w14:paraId="0270306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center"/>
          </w:tcPr>
          <w:p w14:paraId="24FCCA6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40.1</w:t>
            </w:r>
          </w:p>
        </w:tc>
        <w:tc>
          <w:tcPr>
            <w:tcW w:w="1202" w:type="dxa"/>
            <w:vAlign w:val="center"/>
          </w:tcPr>
          <w:p w14:paraId="10ED06F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A</w:t>
            </w:r>
          </w:p>
        </w:tc>
      </w:tr>
      <w:tr w:rsidR="00517CFF" w:rsidRPr="000D0940" w14:paraId="70D5AB5E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25F1BC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15B913BC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836CB7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9299A7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7C1753B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20.4</w:t>
            </w:r>
          </w:p>
        </w:tc>
        <w:tc>
          <w:tcPr>
            <w:tcW w:w="1202" w:type="dxa"/>
            <w:vAlign w:val="bottom"/>
          </w:tcPr>
          <w:p w14:paraId="25F486A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30DF6EF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20.5</w:t>
            </w:r>
          </w:p>
        </w:tc>
        <w:tc>
          <w:tcPr>
            <w:tcW w:w="1202" w:type="dxa"/>
            <w:vAlign w:val="center"/>
          </w:tcPr>
          <w:p w14:paraId="06B1DF7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D</w:t>
            </w:r>
          </w:p>
        </w:tc>
      </w:tr>
      <w:tr w:rsidR="00517CFF" w:rsidRPr="000D0940" w14:paraId="5EBD9CAD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501C33A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64F5725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37305F0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宜寧高中前－復興路二段９９巷</w:t>
            </w:r>
          </w:p>
        </w:tc>
        <w:tc>
          <w:tcPr>
            <w:tcW w:w="709" w:type="dxa"/>
            <w:noWrap/>
            <w:vAlign w:val="center"/>
            <w:hideMark/>
          </w:tcPr>
          <w:p w14:paraId="55BB61B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109FB9B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23.7</w:t>
            </w:r>
          </w:p>
        </w:tc>
        <w:tc>
          <w:tcPr>
            <w:tcW w:w="1202" w:type="dxa"/>
            <w:vAlign w:val="bottom"/>
          </w:tcPr>
          <w:p w14:paraId="5AA36E7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4AD21A7B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26.4</w:t>
            </w:r>
          </w:p>
        </w:tc>
        <w:tc>
          <w:tcPr>
            <w:tcW w:w="1202" w:type="dxa"/>
            <w:vAlign w:val="center"/>
          </w:tcPr>
          <w:p w14:paraId="794ECA8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C</w:t>
            </w:r>
          </w:p>
        </w:tc>
      </w:tr>
      <w:tr w:rsidR="00517CFF" w:rsidRPr="000D0940" w14:paraId="6FE367C2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2B3072B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7CAC9B9B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4DA891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EC8F91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0F09A04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28.7</w:t>
            </w:r>
          </w:p>
        </w:tc>
        <w:tc>
          <w:tcPr>
            <w:tcW w:w="1202" w:type="dxa"/>
            <w:vAlign w:val="bottom"/>
          </w:tcPr>
          <w:p w14:paraId="7F55CBD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center"/>
          </w:tcPr>
          <w:p w14:paraId="19798BA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53.6</w:t>
            </w:r>
          </w:p>
        </w:tc>
        <w:tc>
          <w:tcPr>
            <w:tcW w:w="1202" w:type="dxa"/>
            <w:vAlign w:val="center"/>
          </w:tcPr>
          <w:p w14:paraId="66EEBD5C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A</w:t>
            </w:r>
          </w:p>
        </w:tc>
      </w:tr>
      <w:tr w:rsidR="00517CFF" w:rsidRPr="000D0940" w14:paraId="2F4F7088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210688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4A87B26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52D4EB3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D4FC7B6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08AD763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21.9</w:t>
            </w:r>
          </w:p>
        </w:tc>
        <w:tc>
          <w:tcPr>
            <w:tcW w:w="1202" w:type="dxa"/>
            <w:vAlign w:val="bottom"/>
          </w:tcPr>
          <w:p w14:paraId="019C374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610173D6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28.9</w:t>
            </w:r>
          </w:p>
        </w:tc>
        <w:tc>
          <w:tcPr>
            <w:tcW w:w="1202" w:type="dxa"/>
            <w:vAlign w:val="center"/>
          </w:tcPr>
          <w:p w14:paraId="0FC5B8C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C</w:t>
            </w:r>
          </w:p>
        </w:tc>
      </w:tr>
      <w:tr w:rsidR="00517CFF" w:rsidRPr="000D0940" w14:paraId="2CB80933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159CE60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3F306A9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F76CFF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C161DA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077BD24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27.1</w:t>
            </w:r>
          </w:p>
        </w:tc>
        <w:tc>
          <w:tcPr>
            <w:tcW w:w="1202" w:type="dxa"/>
            <w:vAlign w:val="bottom"/>
          </w:tcPr>
          <w:p w14:paraId="343FB6E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center"/>
          </w:tcPr>
          <w:p w14:paraId="0B57A69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33.6</w:t>
            </w:r>
          </w:p>
        </w:tc>
        <w:tc>
          <w:tcPr>
            <w:tcW w:w="1202" w:type="dxa"/>
            <w:vAlign w:val="center"/>
          </w:tcPr>
          <w:p w14:paraId="3C9EA1F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B</w:t>
            </w:r>
          </w:p>
        </w:tc>
      </w:tr>
      <w:tr w:rsidR="00517CFF" w:rsidRPr="000D0940" w14:paraId="2F41D1AC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2B45B12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忠明南路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2BAA3E3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3D22D43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南陽街－工學二街</w:t>
            </w:r>
          </w:p>
        </w:tc>
        <w:tc>
          <w:tcPr>
            <w:tcW w:w="709" w:type="dxa"/>
            <w:noWrap/>
            <w:vAlign w:val="center"/>
            <w:hideMark/>
          </w:tcPr>
          <w:p w14:paraId="7C355B2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25F731C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28.5</w:t>
            </w:r>
          </w:p>
        </w:tc>
        <w:tc>
          <w:tcPr>
            <w:tcW w:w="1202" w:type="dxa"/>
            <w:vAlign w:val="bottom"/>
          </w:tcPr>
          <w:p w14:paraId="173D58C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center"/>
          </w:tcPr>
          <w:p w14:paraId="278316E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28.6</w:t>
            </w:r>
          </w:p>
        </w:tc>
        <w:tc>
          <w:tcPr>
            <w:tcW w:w="1202" w:type="dxa"/>
            <w:vAlign w:val="center"/>
          </w:tcPr>
          <w:p w14:paraId="6B1211C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C</w:t>
            </w:r>
          </w:p>
        </w:tc>
      </w:tr>
      <w:tr w:rsidR="00517CFF" w:rsidRPr="000D0940" w14:paraId="209AEF37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B15720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50C529E6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6E539D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2E8CC6B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07F6DA26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22.2</w:t>
            </w:r>
          </w:p>
        </w:tc>
        <w:tc>
          <w:tcPr>
            <w:tcW w:w="1202" w:type="dxa"/>
            <w:vAlign w:val="bottom"/>
          </w:tcPr>
          <w:p w14:paraId="241B9CE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525F0D2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23.8</w:t>
            </w:r>
          </w:p>
        </w:tc>
        <w:tc>
          <w:tcPr>
            <w:tcW w:w="1202" w:type="dxa"/>
            <w:vAlign w:val="center"/>
          </w:tcPr>
          <w:p w14:paraId="2387823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D</w:t>
            </w:r>
          </w:p>
        </w:tc>
      </w:tr>
      <w:tr w:rsidR="00517CFF" w:rsidRPr="000D0940" w14:paraId="1E89E6EF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72D7E12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5EE57CA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24EB99F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D7D576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4C8F656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27.4</w:t>
            </w:r>
          </w:p>
        </w:tc>
        <w:tc>
          <w:tcPr>
            <w:tcW w:w="1202" w:type="dxa"/>
            <w:vAlign w:val="bottom"/>
          </w:tcPr>
          <w:p w14:paraId="34332AC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center"/>
          </w:tcPr>
          <w:p w14:paraId="29FC7A1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29.0</w:t>
            </w:r>
          </w:p>
        </w:tc>
        <w:tc>
          <w:tcPr>
            <w:tcW w:w="1202" w:type="dxa"/>
            <w:vAlign w:val="center"/>
          </w:tcPr>
          <w:p w14:paraId="55E3C85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C</w:t>
            </w:r>
          </w:p>
        </w:tc>
      </w:tr>
      <w:tr w:rsidR="00517CFF" w:rsidRPr="000D0940" w14:paraId="3ECF5BD1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2B6D282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15AB3FE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5BE8C6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A1D3A5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2E52E24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25.2</w:t>
            </w:r>
          </w:p>
        </w:tc>
        <w:tc>
          <w:tcPr>
            <w:tcW w:w="1202" w:type="dxa"/>
            <w:vAlign w:val="bottom"/>
          </w:tcPr>
          <w:p w14:paraId="3CC0C2F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center"/>
          </w:tcPr>
          <w:p w14:paraId="4A048ED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25.7</w:t>
            </w:r>
          </w:p>
        </w:tc>
        <w:tc>
          <w:tcPr>
            <w:tcW w:w="1202" w:type="dxa"/>
            <w:vAlign w:val="center"/>
          </w:tcPr>
          <w:p w14:paraId="2BE9AE4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C</w:t>
            </w:r>
          </w:p>
        </w:tc>
      </w:tr>
      <w:tr w:rsidR="00517CFF" w:rsidRPr="000D0940" w14:paraId="05632BFD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3402371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復興北路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54086936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61B9201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德富路－復興路二段７１巷</w:t>
            </w:r>
          </w:p>
        </w:tc>
        <w:tc>
          <w:tcPr>
            <w:tcW w:w="709" w:type="dxa"/>
            <w:noWrap/>
            <w:vAlign w:val="center"/>
            <w:hideMark/>
          </w:tcPr>
          <w:p w14:paraId="1612277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5181EBA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22.0</w:t>
            </w:r>
          </w:p>
        </w:tc>
        <w:tc>
          <w:tcPr>
            <w:tcW w:w="1202" w:type="dxa"/>
            <w:vAlign w:val="bottom"/>
          </w:tcPr>
          <w:p w14:paraId="00397E0C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38A53DD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22.0</w:t>
            </w:r>
          </w:p>
        </w:tc>
        <w:tc>
          <w:tcPr>
            <w:tcW w:w="1202" w:type="dxa"/>
            <w:vAlign w:val="center"/>
          </w:tcPr>
          <w:p w14:paraId="3641624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D</w:t>
            </w:r>
          </w:p>
        </w:tc>
      </w:tr>
      <w:tr w:rsidR="00517CFF" w:rsidRPr="000D0940" w14:paraId="06390B9E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489B2A4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03B0D2F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198F41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3D7F07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1E30D93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24.8</w:t>
            </w:r>
          </w:p>
        </w:tc>
        <w:tc>
          <w:tcPr>
            <w:tcW w:w="1202" w:type="dxa"/>
            <w:vAlign w:val="bottom"/>
          </w:tcPr>
          <w:p w14:paraId="530A514C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4DDDB88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24.8</w:t>
            </w:r>
          </w:p>
        </w:tc>
        <w:tc>
          <w:tcPr>
            <w:tcW w:w="1202" w:type="dxa"/>
            <w:vAlign w:val="center"/>
          </w:tcPr>
          <w:p w14:paraId="4DFD372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D</w:t>
            </w:r>
          </w:p>
        </w:tc>
      </w:tr>
      <w:tr w:rsidR="00517CFF" w:rsidRPr="000D0940" w14:paraId="6C1DB9A7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557F4DF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0FDEE4F6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750257E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5F23A8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68BBA37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20.6</w:t>
            </w:r>
          </w:p>
        </w:tc>
        <w:tc>
          <w:tcPr>
            <w:tcW w:w="1202" w:type="dxa"/>
            <w:vAlign w:val="bottom"/>
          </w:tcPr>
          <w:p w14:paraId="017AA0B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587349F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20.6</w:t>
            </w:r>
          </w:p>
        </w:tc>
        <w:tc>
          <w:tcPr>
            <w:tcW w:w="1202" w:type="dxa"/>
            <w:vAlign w:val="center"/>
          </w:tcPr>
          <w:p w14:paraId="59E9744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D</w:t>
            </w:r>
          </w:p>
        </w:tc>
      </w:tr>
      <w:tr w:rsidR="00517CFF" w:rsidRPr="000D0940" w14:paraId="633C7090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4B6825E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758371B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EAEBFB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0FEA77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646BC9C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20.6</w:t>
            </w:r>
          </w:p>
        </w:tc>
        <w:tc>
          <w:tcPr>
            <w:tcW w:w="1202" w:type="dxa"/>
            <w:vAlign w:val="bottom"/>
          </w:tcPr>
          <w:p w14:paraId="1629156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412649FC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20.6</w:t>
            </w:r>
          </w:p>
        </w:tc>
        <w:tc>
          <w:tcPr>
            <w:tcW w:w="1202" w:type="dxa"/>
            <w:vAlign w:val="center"/>
          </w:tcPr>
          <w:p w14:paraId="74F12C46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D</w:t>
            </w:r>
          </w:p>
        </w:tc>
      </w:tr>
      <w:tr w:rsidR="00517CFF" w:rsidRPr="000D0940" w14:paraId="4E2A0ED9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20B73D5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東興路一段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30B85A0B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2B63170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復興北路－工學北路</w:t>
            </w:r>
          </w:p>
        </w:tc>
        <w:tc>
          <w:tcPr>
            <w:tcW w:w="709" w:type="dxa"/>
            <w:noWrap/>
            <w:vAlign w:val="center"/>
            <w:hideMark/>
          </w:tcPr>
          <w:p w14:paraId="13769EB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48B3970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33.3</w:t>
            </w:r>
          </w:p>
        </w:tc>
        <w:tc>
          <w:tcPr>
            <w:tcW w:w="1202" w:type="dxa"/>
            <w:vAlign w:val="bottom"/>
          </w:tcPr>
          <w:p w14:paraId="2CB63C3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center"/>
          </w:tcPr>
          <w:p w14:paraId="662FEA4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33.7</w:t>
            </w:r>
          </w:p>
        </w:tc>
        <w:tc>
          <w:tcPr>
            <w:tcW w:w="1202" w:type="dxa"/>
            <w:vAlign w:val="center"/>
          </w:tcPr>
          <w:p w14:paraId="573CAF9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B</w:t>
            </w:r>
          </w:p>
        </w:tc>
      </w:tr>
      <w:tr w:rsidR="00517CFF" w:rsidRPr="000D0940" w14:paraId="5F655E16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3E887B7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14F6506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876C7F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FE2656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7B5951B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2CA010B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13AE7B2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20.1</w:t>
            </w:r>
          </w:p>
        </w:tc>
        <w:tc>
          <w:tcPr>
            <w:tcW w:w="1202" w:type="dxa"/>
            <w:vAlign w:val="center"/>
          </w:tcPr>
          <w:p w14:paraId="27B82B6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D</w:t>
            </w:r>
          </w:p>
        </w:tc>
      </w:tr>
      <w:tr w:rsidR="00517CFF" w:rsidRPr="000D0940" w14:paraId="57E1103F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4ED76C2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395BE45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15529EF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DAA262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238682A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20.0</w:t>
            </w:r>
          </w:p>
        </w:tc>
        <w:tc>
          <w:tcPr>
            <w:tcW w:w="1202" w:type="dxa"/>
            <w:vAlign w:val="bottom"/>
          </w:tcPr>
          <w:p w14:paraId="7A4E39D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260F029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20.1</w:t>
            </w:r>
          </w:p>
        </w:tc>
        <w:tc>
          <w:tcPr>
            <w:tcW w:w="1202" w:type="dxa"/>
            <w:vAlign w:val="center"/>
          </w:tcPr>
          <w:p w14:paraId="28E442B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D</w:t>
            </w:r>
          </w:p>
        </w:tc>
      </w:tr>
      <w:tr w:rsidR="00517CFF" w:rsidRPr="000D0940" w14:paraId="3369E7FB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7039149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58D76DD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B9DEFE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508609B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3D6EFA4B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33.9</w:t>
            </w:r>
          </w:p>
        </w:tc>
        <w:tc>
          <w:tcPr>
            <w:tcW w:w="1202" w:type="dxa"/>
            <w:vAlign w:val="bottom"/>
          </w:tcPr>
          <w:p w14:paraId="6584DCD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center"/>
          </w:tcPr>
          <w:p w14:paraId="351A37B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33.9</w:t>
            </w:r>
          </w:p>
        </w:tc>
        <w:tc>
          <w:tcPr>
            <w:tcW w:w="1202" w:type="dxa"/>
            <w:vAlign w:val="center"/>
          </w:tcPr>
          <w:p w14:paraId="49D960F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B</w:t>
            </w:r>
          </w:p>
        </w:tc>
      </w:tr>
      <w:tr w:rsidR="00517CFF" w:rsidRPr="000D0940" w14:paraId="7674F6EF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00F5528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南平路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5E6B4C9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5567523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宜寧高中前－新和街</w:t>
            </w:r>
          </w:p>
        </w:tc>
        <w:tc>
          <w:tcPr>
            <w:tcW w:w="709" w:type="dxa"/>
            <w:noWrap/>
            <w:vAlign w:val="center"/>
            <w:hideMark/>
          </w:tcPr>
          <w:p w14:paraId="77CA073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1C83666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31.2</w:t>
            </w:r>
          </w:p>
        </w:tc>
        <w:tc>
          <w:tcPr>
            <w:tcW w:w="1202" w:type="dxa"/>
            <w:vAlign w:val="bottom"/>
          </w:tcPr>
          <w:p w14:paraId="77FD4C4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center"/>
          </w:tcPr>
          <w:p w14:paraId="4B63E9C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31.4</w:t>
            </w:r>
          </w:p>
        </w:tc>
        <w:tc>
          <w:tcPr>
            <w:tcW w:w="1202" w:type="dxa"/>
            <w:vAlign w:val="center"/>
          </w:tcPr>
          <w:p w14:paraId="530B6029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B</w:t>
            </w:r>
          </w:p>
        </w:tc>
      </w:tr>
      <w:tr w:rsidR="00517CFF" w:rsidRPr="000D0940" w14:paraId="32680D71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0321A3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1D23D53F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2B886A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C11FEA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5962DB35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27.4</w:t>
            </w:r>
          </w:p>
        </w:tc>
        <w:tc>
          <w:tcPr>
            <w:tcW w:w="1202" w:type="dxa"/>
            <w:vAlign w:val="bottom"/>
          </w:tcPr>
          <w:p w14:paraId="408053F3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center"/>
          </w:tcPr>
          <w:p w14:paraId="1621670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27.4</w:t>
            </w:r>
          </w:p>
        </w:tc>
        <w:tc>
          <w:tcPr>
            <w:tcW w:w="1202" w:type="dxa"/>
            <w:vAlign w:val="center"/>
          </w:tcPr>
          <w:p w14:paraId="1A7916B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C</w:t>
            </w:r>
          </w:p>
        </w:tc>
      </w:tr>
      <w:tr w:rsidR="00517CFF" w:rsidRPr="000D0940" w14:paraId="5A38B324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5CD8880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79E78EE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4361C7E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93F95C2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3760F1F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21.9</w:t>
            </w:r>
          </w:p>
        </w:tc>
        <w:tc>
          <w:tcPr>
            <w:tcW w:w="1202" w:type="dxa"/>
            <w:vAlign w:val="bottom"/>
          </w:tcPr>
          <w:p w14:paraId="1D2F7D4E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center"/>
          </w:tcPr>
          <w:p w14:paraId="41E6D461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22.6</w:t>
            </w:r>
          </w:p>
        </w:tc>
        <w:tc>
          <w:tcPr>
            <w:tcW w:w="1202" w:type="dxa"/>
            <w:vAlign w:val="center"/>
          </w:tcPr>
          <w:p w14:paraId="4F6E6C2C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D</w:t>
            </w:r>
          </w:p>
        </w:tc>
      </w:tr>
      <w:tr w:rsidR="00517CFF" w:rsidRPr="000D0940" w14:paraId="3388E132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4C3D6024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699E2CC7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428B71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905D828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rFonts w:hint="eastAsia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504263D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41.6</w:t>
            </w:r>
          </w:p>
        </w:tc>
        <w:tc>
          <w:tcPr>
            <w:tcW w:w="1202" w:type="dxa"/>
            <w:vAlign w:val="bottom"/>
          </w:tcPr>
          <w:p w14:paraId="1DFD7C90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53101A">
              <w:rPr>
                <w:rFonts w:hint="eastAsia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center"/>
          </w:tcPr>
          <w:p w14:paraId="20A0560A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41.6</w:t>
            </w:r>
          </w:p>
        </w:tc>
        <w:tc>
          <w:tcPr>
            <w:tcW w:w="1202" w:type="dxa"/>
            <w:vAlign w:val="center"/>
          </w:tcPr>
          <w:p w14:paraId="42117A2D" w14:textId="77777777" w:rsidR="00517CFF" w:rsidRPr="000D0940" w:rsidRDefault="00517CFF" w:rsidP="00B75CB7">
            <w:pPr>
              <w:pStyle w:val="13"/>
              <w:spacing w:before="0" w:after="0" w:line="0" w:lineRule="atLeast"/>
              <w:ind w:left="0" w:firstLine="0"/>
              <w:jc w:val="center"/>
              <w:rPr>
                <w:szCs w:val="24"/>
              </w:rPr>
            </w:pPr>
            <w:r w:rsidRPr="000D0940">
              <w:rPr>
                <w:szCs w:val="24"/>
              </w:rPr>
              <w:t>A</w:t>
            </w:r>
          </w:p>
        </w:tc>
      </w:tr>
    </w:tbl>
    <w:p w14:paraId="5064A375" w14:textId="77777777" w:rsidR="00517CFF" w:rsidRDefault="00517CFF" w:rsidP="006569FB">
      <w:pPr>
        <w:pStyle w:val="af8"/>
      </w:pPr>
    </w:p>
    <w:p w14:paraId="5B29CA01" w14:textId="0B9E3BB1" w:rsidR="00767EA5" w:rsidRDefault="00767EA5" w:rsidP="006569FB">
      <w:pPr>
        <w:pStyle w:val="af8"/>
      </w:pPr>
      <w:r>
        <w:br w:type="page"/>
      </w:r>
    </w:p>
    <w:p w14:paraId="4CA2AFE0" w14:textId="0E1319D8" w:rsidR="00455468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假日路段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432"/>
        <w:gridCol w:w="1417"/>
        <w:gridCol w:w="709"/>
        <w:gridCol w:w="1202"/>
        <w:gridCol w:w="1202"/>
        <w:gridCol w:w="6"/>
        <w:gridCol w:w="1196"/>
        <w:gridCol w:w="1202"/>
      </w:tblGrid>
      <w:tr w:rsidR="00517CFF" w:rsidRPr="000D0940" w14:paraId="58F63C65" w14:textId="77777777" w:rsidTr="00B75CB7">
        <w:trPr>
          <w:trHeight w:val="345"/>
          <w:tblHeader/>
        </w:trPr>
        <w:tc>
          <w:tcPr>
            <w:tcW w:w="1129" w:type="dxa"/>
            <w:vMerge w:val="restart"/>
            <w:noWrap/>
            <w:vAlign w:val="center"/>
          </w:tcPr>
          <w:p w14:paraId="4244CEB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道路</w:t>
            </w:r>
          </w:p>
        </w:tc>
        <w:tc>
          <w:tcPr>
            <w:tcW w:w="432" w:type="dxa"/>
            <w:vMerge w:val="restart"/>
            <w:noWrap/>
            <w:vAlign w:val="center"/>
          </w:tcPr>
          <w:p w14:paraId="64BB68D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時段</w:t>
            </w:r>
          </w:p>
        </w:tc>
        <w:tc>
          <w:tcPr>
            <w:tcW w:w="1417" w:type="dxa"/>
            <w:vMerge w:val="restart"/>
            <w:noWrap/>
            <w:vAlign w:val="center"/>
          </w:tcPr>
          <w:p w14:paraId="04B1236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路段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1AA8A5A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方向</w:t>
            </w:r>
          </w:p>
        </w:tc>
        <w:tc>
          <w:tcPr>
            <w:tcW w:w="2410" w:type="dxa"/>
            <w:gridSpan w:val="3"/>
            <w:vAlign w:val="center"/>
          </w:tcPr>
          <w:p w14:paraId="52E6B83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開發前</w:t>
            </w:r>
          </w:p>
        </w:tc>
        <w:tc>
          <w:tcPr>
            <w:tcW w:w="2398" w:type="dxa"/>
            <w:gridSpan w:val="2"/>
          </w:tcPr>
          <w:p w14:paraId="78365F6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現況</w:t>
            </w:r>
          </w:p>
        </w:tc>
      </w:tr>
      <w:tr w:rsidR="00517CFF" w:rsidRPr="000D0940" w14:paraId="70461638" w14:textId="77777777" w:rsidTr="00B75CB7">
        <w:trPr>
          <w:trHeight w:val="345"/>
          <w:tblHeader/>
        </w:trPr>
        <w:tc>
          <w:tcPr>
            <w:tcW w:w="1129" w:type="dxa"/>
            <w:vMerge/>
            <w:noWrap/>
            <w:vAlign w:val="center"/>
            <w:hideMark/>
          </w:tcPr>
          <w:p w14:paraId="7977CA0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noWrap/>
            <w:vAlign w:val="center"/>
            <w:hideMark/>
          </w:tcPr>
          <w:p w14:paraId="038E587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noWrap/>
            <w:vAlign w:val="center"/>
            <w:hideMark/>
          </w:tcPr>
          <w:p w14:paraId="06E5AD9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vMerge/>
            <w:noWrap/>
            <w:vAlign w:val="center"/>
            <w:hideMark/>
          </w:tcPr>
          <w:p w14:paraId="34426A0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202" w:type="dxa"/>
            <w:vAlign w:val="center"/>
          </w:tcPr>
          <w:p w14:paraId="72EB64E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調查速率</w:t>
            </w:r>
          </w:p>
        </w:tc>
        <w:tc>
          <w:tcPr>
            <w:tcW w:w="1202" w:type="dxa"/>
            <w:vAlign w:val="center"/>
          </w:tcPr>
          <w:p w14:paraId="4B8A557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服務水準</w:t>
            </w:r>
          </w:p>
        </w:tc>
        <w:tc>
          <w:tcPr>
            <w:tcW w:w="1202" w:type="dxa"/>
            <w:gridSpan w:val="2"/>
            <w:vAlign w:val="center"/>
          </w:tcPr>
          <w:p w14:paraId="14FCCF5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調查速率</w:t>
            </w:r>
          </w:p>
        </w:tc>
        <w:tc>
          <w:tcPr>
            <w:tcW w:w="1202" w:type="dxa"/>
            <w:vAlign w:val="center"/>
          </w:tcPr>
          <w:p w14:paraId="41ABA0D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服務水準</w:t>
            </w:r>
          </w:p>
        </w:tc>
      </w:tr>
      <w:tr w:rsidR="00517CFF" w:rsidRPr="000D0940" w14:paraId="681165D3" w14:textId="77777777" w:rsidTr="00B75CB7">
        <w:trPr>
          <w:trHeight w:val="360"/>
        </w:trPr>
        <w:tc>
          <w:tcPr>
            <w:tcW w:w="1129" w:type="dxa"/>
            <w:vMerge w:val="restart"/>
            <w:noWrap/>
            <w:vAlign w:val="center"/>
            <w:hideMark/>
          </w:tcPr>
          <w:p w14:paraId="4BCF527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復興路二段</w:t>
            </w: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6B9A625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1CBB5A4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文心南路</w:t>
            </w:r>
            <w:r w:rsidRPr="000D0940">
              <w:rPr>
                <w:color w:val="000000" w:themeColor="text1"/>
                <w:szCs w:val="24"/>
              </w:rPr>
              <w:t>-宜寧高中前</w:t>
            </w:r>
          </w:p>
        </w:tc>
        <w:tc>
          <w:tcPr>
            <w:tcW w:w="709" w:type="dxa"/>
            <w:noWrap/>
            <w:vAlign w:val="center"/>
            <w:hideMark/>
          </w:tcPr>
          <w:p w14:paraId="5A842CE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1BBAF66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34.6</w:t>
            </w:r>
          </w:p>
        </w:tc>
        <w:tc>
          <w:tcPr>
            <w:tcW w:w="1202" w:type="dxa"/>
            <w:vAlign w:val="bottom"/>
          </w:tcPr>
          <w:p w14:paraId="6E8BA38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bottom"/>
          </w:tcPr>
          <w:p w14:paraId="7E0CA71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34.6 </w:t>
            </w:r>
          </w:p>
        </w:tc>
        <w:tc>
          <w:tcPr>
            <w:tcW w:w="1202" w:type="dxa"/>
            <w:vAlign w:val="bottom"/>
          </w:tcPr>
          <w:p w14:paraId="4673EB2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0D0940" w14:paraId="6289FFF3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7E7C38F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7EA39DA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5E4C63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49634F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617B4FB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29.4</w:t>
            </w:r>
          </w:p>
        </w:tc>
        <w:tc>
          <w:tcPr>
            <w:tcW w:w="1202" w:type="dxa"/>
            <w:vAlign w:val="bottom"/>
          </w:tcPr>
          <w:p w14:paraId="52ADBA6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6DD3FD1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29.4 </w:t>
            </w:r>
          </w:p>
        </w:tc>
        <w:tc>
          <w:tcPr>
            <w:tcW w:w="1202" w:type="dxa"/>
            <w:vAlign w:val="bottom"/>
          </w:tcPr>
          <w:p w14:paraId="78A1641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47B8EA76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632D0AA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51FDBE4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0E79399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BA3AF4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3188D51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35.0</w:t>
            </w:r>
          </w:p>
        </w:tc>
        <w:tc>
          <w:tcPr>
            <w:tcW w:w="1202" w:type="dxa"/>
            <w:vAlign w:val="bottom"/>
          </w:tcPr>
          <w:p w14:paraId="6963D56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35FFC36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35.1 </w:t>
            </w:r>
          </w:p>
        </w:tc>
        <w:tc>
          <w:tcPr>
            <w:tcW w:w="1202" w:type="dxa"/>
            <w:vAlign w:val="bottom"/>
          </w:tcPr>
          <w:p w14:paraId="2FF7926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0D26DACE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1C0797A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6A525D0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4C8A51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0718C3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2F1CEA6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0358614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7097E88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20.1 </w:t>
            </w:r>
          </w:p>
        </w:tc>
        <w:tc>
          <w:tcPr>
            <w:tcW w:w="1202" w:type="dxa"/>
            <w:vAlign w:val="bottom"/>
          </w:tcPr>
          <w:p w14:paraId="0EC0952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7D3D9E17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26A4B7F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1831B81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466F7FB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宜寧高中前－復興路二段９９巷</w:t>
            </w:r>
          </w:p>
        </w:tc>
        <w:tc>
          <w:tcPr>
            <w:tcW w:w="709" w:type="dxa"/>
            <w:noWrap/>
            <w:vAlign w:val="center"/>
            <w:hideMark/>
          </w:tcPr>
          <w:p w14:paraId="3E83DFB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6429F42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33.7</w:t>
            </w:r>
          </w:p>
        </w:tc>
        <w:tc>
          <w:tcPr>
            <w:tcW w:w="1202" w:type="dxa"/>
            <w:vAlign w:val="bottom"/>
          </w:tcPr>
          <w:p w14:paraId="3887538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bottom"/>
          </w:tcPr>
          <w:p w14:paraId="3A9B5A9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34.5 </w:t>
            </w:r>
          </w:p>
        </w:tc>
        <w:tc>
          <w:tcPr>
            <w:tcW w:w="1202" w:type="dxa"/>
            <w:vAlign w:val="bottom"/>
          </w:tcPr>
          <w:p w14:paraId="74EE83A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0D0940" w14:paraId="2922B082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3FE6E57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17FD217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4F92D3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6487B2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65A9A81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38.9</w:t>
            </w:r>
          </w:p>
        </w:tc>
        <w:tc>
          <w:tcPr>
            <w:tcW w:w="1202" w:type="dxa"/>
            <w:vAlign w:val="bottom"/>
          </w:tcPr>
          <w:p w14:paraId="38A340A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69F4BBA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39.2 </w:t>
            </w:r>
          </w:p>
        </w:tc>
        <w:tc>
          <w:tcPr>
            <w:tcW w:w="1202" w:type="dxa"/>
            <w:vAlign w:val="bottom"/>
          </w:tcPr>
          <w:p w14:paraId="6CD1011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1F61E71C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32DA421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7A25740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09E0C89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F7C54E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2FD1C1B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42.1</w:t>
            </w:r>
          </w:p>
        </w:tc>
        <w:tc>
          <w:tcPr>
            <w:tcW w:w="1202" w:type="dxa"/>
            <w:vAlign w:val="bottom"/>
          </w:tcPr>
          <w:p w14:paraId="1D00576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3124E0E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45.0 </w:t>
            </w:r>
          </w:p>
        </w:tc>
        <w:tc>
          <w:tcPr>
            <w:tcW w:w="1202" w:type="dxa"/>
            <w:vAlign w:val="bottom"/>
          </w:tcPr>
          <w:p w14:paraId="6ED5E93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7F9AB1EA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09EBF31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3BDA867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96632E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0BC1C1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7B8F6DF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36.4</w:t>
            </w:r>
          </w:p>
        </w:tc>
        <w:tc>
          <w:tcPr>
            <w:tcW w:w="1202" w:type="dxa"/>
            <w:vAlign w:val="bottom"/>
          </w:tcPr>
          <w:p w14:paraId="487A3FB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14EB6F7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37.4 </w:t>
            </w:r>
          </w:p>
        </w:tc>
        <w:tc>
          <w:tcPr>
            <w:tcW w:w="1202" w:type="dxa"/>
            <w:vAlign w:val="bottom"/>
          </w:tcPr>
          <w:p w14:paraId="271F876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3327D352" w14:textId="77777777" w:rsidTr="00B75CB7">
        <w:trPr>
          <w:trHeight w:val="360"/>
        </w:trPr>
        <w:tc>
          <w:tcPr>
            <w:tcW w:w="1129" w:type="dxa"/>
            <w:vMerge w:val="restart"/>
            <w:noWrap/>
            <w:vAlign w:val="center"/>
            <w:hideMark/>
          </w:tcPr>
          <w:p w14:paraId="6CA857F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忠明南路</w:t>
            </w: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11447A0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0B0A0E6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南陽街－工學二街</w:t>
            </w:r>
          </w:p>
        </w:tc>
        <w:tc>
          <w:tcPr>
            <w:tcW w:w="709" w:type="dxa"/>
            <w:noWrap/>
            <w:vAlign w:val="center"/>
            <w:hideMark/>
          </w:tcPr>
          <w:p w14:paraId="1BD821B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4D91890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28.8</w:t>
            </w:r>
          </w:p>
        </w:tc>
        <w:tc>
          <w:tcPr>
            <w:tcW w:w="1202" w:type="dxa"/>
            <w:vAlign w:val="bottom"/>
          </w:tcPr>
          <w:p w14:paraId="634373F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2DC4A61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28.8 </w:t>
            </w:r>
          </w:p>
        </w:tc>
        <w:tc>
          <w:tcPr>
            <w:tcW w:w="1202" w:type="dxa"/>
            <w:vAlign w:val="bottom"/>
          </w:tcPr>
          <w:p w14:paraId="6C23C41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5E049298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19E2C69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2BE91B2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8C32C3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2830DC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58B5153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20.8</w:t>
            </w:r>
          </w:p>
        </w:tc>
        <w:tc>
          <w:tcPr>
            <w:tcW w:w="1202" w:type="dxa"/>
            <w:vAlign w:val="bottom"/>
          </w:tcPr>
          <w:p w14:paraId="35FBAB1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12E019A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20.8 </w:t>
            </w:r>
          </w:p>
        </w:tc>
        <w:tc>
          <w:tcPr>
            <w:tcW w:w="1202" w:type="dxa"/>
            <w:vAlign w:val="bottom"/>
          </w:tcPr>
          <w:p w14:paraId="3A4401C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46C12255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7078BB9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62C2738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58D7589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86D679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782B556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32.1</w:t>
            </w:r>
          </w:p>
        </w:tc>
        <w:tc>
          <w:tcPr>
            <w:tcW w:w="1202" w:type="dxa"/>
            <w:vAlign w:val="bottom"/>
          </w:tcPr>
          <w:p w14:paraId="3177686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bottom"/>
          </w:tcPr>
          <w:p w14:paraId="4CEDA63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32.1 </w:t>
            </w:r>
          </w:p>
        </w:tc>
        <w:tc>
          <w:tcPr>
            <w:tcW w:w="1202" w:type="dxa"/>
            <w:vAlign w:val="bottom"/>
          </w:tcPr>
          <w:p w14:paraId="540E618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B</w:t>
            </w:r>
          </w:p>
        </w:tc>
      </w:tr>
      <w:tr w:rsidR="00517CFF" w:rsidRPr="000D0940" w14:paraId="548752C6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7A4EF4F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42196D2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47CF92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9706AA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58B73AD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20.6</w:t>
            </w:r>
          </w:p>
        </w:tc>
        <w:tc>
          <w:tcPr>
            <w:tcW w:w="1202" w:type="dxa"/>
            <w:vAlign w:val="bottom"/>
          </w:tcPr>
          <w:p w14:paraId="0859253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5EF5AA6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20.6 </w:t>
            </w:r>
          </w:p>
        </w:tc>
        <w:tc>
          <w:tcPr>
            <w:tcW w:w="1202" w:type="dxa"/>
            <w:vAlign w:val="bottom"/>
          </w:tcPr>
          <w:p w14:paraId="1196780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6B5A1D94" w14:textId="77777777" w:rsidTr="00B75CB7">
        <w:trPr>
          <w:trHeight w:val="360"/>
        </w:trPr>
        <w:tc>
          <w:tcPr>
            <w:tcW w:w="1129" w:type="dxa"/>
            <w:vMerge w:val="restart"/>
            <w:noWrap/>
            <w:vAlign w:val="center"/>
            <w:hideMark/>
          </w:tcPr>
          <w:p w14:paraId="667F528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復興北路</w:t>
            </w: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3D8E657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1AD6ED8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德富路－復興路二段７１巷</w:t>
            </w:r>
          </w:p>
        </w:tc>
        <w:tc>
          <w:tcPr>
            <w:tcW w:w="709" w:type="dxa"/>
            <w:noWrap/>
            <w:vAlign w:val="center"/>
            <w:hideMark/>
          </w:tcPr>
          <w:p w14:paraId="426249F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4FBBD22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20.2</w:t>
            </w:r>
          </w:p>
        </w:tc>
        <w:tc>
          <w:tcPr>
            <w:tcW w:w="1202" w:type="dxa"/>
            <w:vAlign w:val="bottom"/>
          </w:tcPr>
          <w:p w14:paraId="737B25E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566AA83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20.2 </w:t>
            </w:r>
          </w:p>
        </w:tc>
        <w:tc>
          <w:tcPr>
            <w:tcW w:w="1202" w:type="dxa"/>
            <w:vAlign w:val="bottom"/>
          </w:tcPr>
          <w:p w14:paraId="54C381D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494C321A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7B2DA13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208F7F5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15393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541FD6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1FA3384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20.3</w:t>
            </w:r>
          </w:p>
        </w:tc>
        <w:tc>
          <w:tcPr>
            <w:tcW w:w="1202" w:type="dxa"/>
            <w:vAlign w:val="bottom"/>
          </w:tcPr>
          <w:p w14:paraId="53B1D54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6850D3F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20.3 </w:t>
            </w:r>
          </w:p>
        </w:tc>
        <w:tc>
          <w:tcPr>
            <w:tcW w:w="1202" w:type="dxa"/>
            <w:vAlign w:val="bottom"/>
          </w:tcPr>
          <w:p w14:paraId="7FDFD71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1D47454D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0B2ADCB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06617CE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65021E8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D5B2FF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4E4BCC4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26.9</w:t>
            </w:r>
          </w:p>
        </w:tc>
        <w:tc>
          <w:tcPr>
            <w:tcW w:w="1202" w:type="dxa"/>
            <w:vAlign w:val="bottom"/>
          </w:tcPr>
          <w:p w14:paraId="4CE9A14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39DE066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26.9 </w:t>
            </w:r>
          </w:p>
        </w:tc>
        <w:tc>
          <w:tcPr>
            <w:tcW w:w="1202" w:type="dxa"/>
            <w:vAlign w:val="bottom"/>
          </w:tcPr>
          <w:p w14:paraId="15A95C5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397D4825" w14:textId="77777777" w:rsidTr="00B75CB7">
        <w:trPr>
          <w:trHeight w:val="315"/>
        </w:trPr>
        <w:tc>
          <w:tcPr>
            <w:tcW w:w="1129" w:type="dxa"/>
            <w:vMerge/>
            <w:vAlign w:val="center"/>
            <w:hideMark/>
          </w:tcPr>
          <w:p w14:paraId="523A657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2552DBC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C5089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FE7CA1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7A40E5F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25.8</w:t>
            </w:r>
          </w:p>
        </w:tc>
        <w:tc>
          <w:tcPr>
            <w:tcW w:w="1202" w:type="dxa"/>
            <w:vAlign w:val="bottom"/>
          </w:tcPr>
          <w:p w14:paraId="26C225B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012CDAB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25.8 </w:t>
            </w:r>
          </w:p>
        </w:tc>
        <w:tc>
          <w:tcPr>
            <w:tcW w:w="1202" w:type="dxa"/>
            <w:vAlign w:val="bottom"/>
          </w:tcPr>
          <w:p w14:paraId="30D0133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196515AC" w14:textId="77777777" w:rsidTr="00B75CB7">
        <w:trPr>
          <w:trHeight w:val="360"/>
        </w:trPr>
        <w:tc>
          <w:tcPr>
            <w:tcW w:w="1129" w:type="dxa"/>
            <w:vMerge w:val="restart"/>
            <w:noWrap/>
            <w:vAlign w:val="center"/>
            <w:hideMark/>
          </w:tcPr>
          <w:p w14:paraId="164596C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東興路一段</w:t>
            </w: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06B5746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7A4085A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復興北路－工學北路</w:t>
            </w:r>
          </w:p>
        </w:tc>
        <w:tc>
          <w:tcPr>
            <w:tcW w:w="709" w:type="dxa"/>
            <w:noWrap/>
            <w:vAlign w:val="center"/>
            <w:hideMark/>
          </w:tcPr>
          <w:p w14:paraId="1853AAB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5CC8E28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21A844A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4F5E265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20.1 </w:t>
            </w:r>
          </w:p>
        </w:tc>
        <w:tc>
          <w:tcPr>
            <w:tcW w:w="1202" w:type="dxa"/>
            <w:vAlign w:val="bottom"/>
          </w:tcPr>
          <w:p w14:paraId="69F28F0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61FF5FC1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55FD281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6BF72A6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422B8E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31BC5E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1B83851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26.1</w:t>
            </w:r>
          </w:p>
        </w:tc>
        <w:tc>
          <w:tcPr>
            <w:tcW w:w="1202" w:type="dxa"/>
            <w:vAlign w:val="bottom"/>
          </w:tcPr>
          <w:p w14:paraId="1F964F6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646FE54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26.1 </w:t>
            </w:r>
          </w:p>
        </w:tc>
        <w:tc>
          <w:tcPr>
            <w:tcW w:w="1202" w:type="dxa"/>
            <w:vAlign w:val="bottom"/>
          </w:tcPr>
          <w:p w14:paraId="33BC832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01B406E8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1D0955F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0A34B3D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22E2F16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754CBA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0B156C1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4FE128B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0BE2E2D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20.1 </w:t>
            </w:r>
          </w:p>
        </w:tc>
        <w:tc>
          <w:tcPr>
            <w:tcW w:w="1202" w:type="dxa"/>
            <w:vAlign w:val="bottom"/>
          </w:tcPr>
          <w:p w14:paraId="1A2467E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748AAE99" w14:textId="77777777" w:rsidTr="00B75CB7">
        <w:trPr>
          <w:trHeight w:val="360"/>
        </w:trPr>
        <w:tc>
          <w:tcPr>
            <w:tcW w:w="1129" w:type="dxa"/>
            <w:vMerge/>
            <w:vAlign w:val="center"/>
            <w:hideMark/>
          </w:tcPr>
          <w:p w14:paraId="7279A5E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3FDE94E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902D70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D0100F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0A8EC52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22.5</w:t>
            </w:r>
          </w:p>
        </w:tc>
        <w:tc>
          <w:tcPr>
            <w:tcW w:w="1202" w:type="dxa"/>
            <w:vAlign w:val="bottom"/>
          </w:tcPr>
          <w:p w14:paraId="222DE5E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55D8762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22.5 </w:t>
            </w:r>
          </w:p>
        </w:tc>
        <w:tc>
          <w:tcPr>
            <w:tcW w:w="1202" w:type="dxa"/>
            <w:vAlign w:val="bottom"/>
          </w:tcPr>
          <w:p w14:paraId="6C397D5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0E3DC8B3" w14:textId="77777777" w:rsidTr="00B75CB7">
        <w:trPr>
          <w:trHeight w:val="380"/>
        </w:trPr>
        <w:tc>
          <w:tcPr>
            <w:tcW w:w="1129" w:type="dxa"/>
            <w:vMerge w:val="restart"/>
            <w:noWrap/>
            <w:vAlign w:val="center"/>
            <w:hideMark/>
          </w:tcPr>
          <w:p w14:paraId="075919B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南平路</w:t>
            </w: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003D791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515B7D3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宜寧高中前－新和街</w:t>
            </w:r>
          </w:p>
        </w:tc>
        <w:tc>
          <w:tcPr>
            <w:tcW w:w="709" w:type="dxa"/>
            <w:noWrap/>
            <w:vAlign w:val="center"/>
            <w:hideMark/>
          </w:tcPr>
          <w:p w14:paraId="3DDF653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3E3C07F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20096B2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2460F01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20.1 </w:t>
            </w:r>
          </w:p>
        </w:tc>
        <w:tc>
          <w:tcPr>
            <w:tcW w:w="1202" w:type="dxa"/>
            <w:vAlign w:val="bottom"/>
          </w:tcPr>
          <w:p w14:paraId="35E7874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58D82667" w14:textId="77777777" w:rsidTr="00B75CB7">
        <w:trPr>
          <w:trHeight w:val="380"/>
        </w:trPr>
        <w:tc>
          <w:tcPr>
            <w:tcW w:w="1129" w:type="dxa"/>
            <w:vMerge/>
            <w:vAlign w:val="center"/>
            <w:hideMark/>
          </w:tcPr>
          <w:p w14:paraId="734931F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5A0E169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985542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AF9557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0A4FDFF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28.4</w:t>
            </w:r>
          </w:p>
        </w:tc>
        <w:tc>
          <w:tcPr>
            <w:tcW w:w="1202" w:type="dxa"/>
            <w:vAlign w:val="bottom"/>
          </w:tcPr>
          <w:p w14:paraId="3550C42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7680E9F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28.4 </w:t>
            </w:r>
          </w:p>
        </w:tc>
        <w:tc>
          <w:tcPr>
            <w:tcW w:w="1202" w:type="dxa"/>
            <w:vAlign w:val="bottom"/>
          </w:tcPr>
          <w:p w14:paraId="4A9BDF7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5299E174" w14:textId="77777777" w:rsidTr="00B75CB7">
        <w:trPr>
          <w:trHeight w:val="380"/>
        </w:trPr>
        <w:tc>
          <w:tcPr>
            <w:tcW w:w="1129" w:type="dxa"/>
            <w:vMerge/>
            <w:vAlign w:val="center"/>
            <w:hideMark/>
          </w:tcPr>
          <w:p w14:paraId="77461F4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 w:val="restart"/>
            <w:noWrap/>
            <w:vAlign w:val="center"/>
            <w:hideMark/>
          </w:tcPr>
          <w:p w14:paraId="582AA2C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76B4CC1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105A57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20A947F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20.2</w:t>
            </w:r>
          </w:p>
        </w:tc>
        <w:tc>
          <w:tcPr>
            <w:tcW w:w="1202" w:type="dxa"/>
            <w:vAlign w:val="bottom"/>
          </w:tcPr>
          <w:p w14:paraId="193A3C4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6A28159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20.2 </w:t>
            </w:r>
          </w:p>
        </w:tc>
        <w:tc>
          <w:tcPr>
            <w:tcW w:w="1202" w:type="dxa"/>
            <w:vAlign w:val="bottom"/>
          </w:tcPr>
          <w:p w14:paraId="1ED0FD8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48FCF2B0" w14:textId="77777777" w:rsidTr="00B75CB7">
        <w:trPr>
          <w:trHeight w:val="380"/>
        </w:trPr>
        <w:tc>
          <w:tcPr>
            <w:tcW w:w="1129" w:type="dxa"/>
            <w:vMerge/>
            <w:vAlign w:val="center"/>
            <w:hideMark/>
          </w:tcPr>
          <w:p w14:paraId="746B03B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32" w:type="dxa"/>
            <w:vMerge/>
            <w:vAlign w:val="center"/>
            <w:hideMark/>
          </w:tcPr>
          <w:p w14:paraId="4879945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B3D7F6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14CDD5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7CD5484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20.2</w:t>
            </w:r>
          </w:p>
        </w:tc>
        <w:tc>
          <w:tcPr>
            <w:tcW w:w="1202" w:type="dxa"/>
            <w:vAlign w:val="bottom"/>
          </w:tcPr>
          <w:p w14:paraId="1D42793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1A3081C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 xml:space="preserve">20.2 </w:t>
            </w:r>
          </w:p>
        </w:tc>
        <w:tc>
          <w:tcPr>
            <w:tcW w:w="1202" w:type="dxa"/>
            <w:vAlign w:val="bottom"/>
          </w:tcPr>
          <w:p w14:paraId="51EE95F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color w:val="000000" w:themeColor="text1"/>
                <w:szCs w:val="24"/>
              </w:rPr>
              <w:t>D</w:t>
            </w:r>
          </w:p>
        </w:tc>
      </w:tr>
    </w:tbl>
    <w:p w14:paraId="0DD33DA7" w14:textId="2F0B3E23" w:rsidR="00767EA5" w:rsidRDefault="00767EA5" w:rsidP="00767EA5">
      <w:r>
        <w:br w:type="page"/>
      </w:r>
    </w:p>
    <w:p w14:paraId="5956CF9C" w14:textId="2F6F2B81" w:rsidR="00401E12" w:rsidRPr="00675BC9" w:rsidRDefault="00401E12" w:rsidP="007D00BC">
      <w:pPr>
        <w:pStyle w:val="23"/>
        <w:numPr>
          <w:ilvl w:val="0"/>
          <w:numId w:val="17"/>
        </w:numPr>
        <w:spacing w:before="0" w:line="0" w:lineRule="atLeast"/>
        <w:rPr>
          <w:rFonts w:ascii="微軟正黑體" w:eastAsia="微軟正黑體" w:hAnsi="微軟正黑體"/>
          <w:b/>
          <w:sz w:val="32"/>
        </w:rPr>
      </w:pPr>
      <w:bookmarkStart w:id="6" w:name="_Ref54185496"/>
      <w:bookmarkStart w:id="7" w:name="_Ref53574548"/>
      <w:bookmarkStart w:id="8" w:name="_Toc53587607"/>
      <w:bookmarkStart w:id="9" w:name="_Ref54185276"/>
      <w:bookmarkStart w:id="10" w:name="_Toc64887217"/>
      <w:r w:rsidRPr="00675BC9">
        <w:rPr>
          <w:rFonts w:ascii="微軟正黑體" w:eastAsia="微軟正黑體" w:hAnsi="微軟正黑體"/>
          <w:b/>
          <w:sz w:val="32"/>
        </w:rPr>
        <w:lastRenderedPageBreak/>
        <w:t>目標年開發</w:t>
      </w:r>
      <w:r>
        <w:rPr>
          <w:rFonts w:ascii="微軟正黑體" w:eastAsia="微軟正黑體" w:hAnsi="微軟正黑體" w:hint="eastAsia"/>
          <w:b/>
          <w:sz w:val="32"/>
        </w:rPr>
        <w:t>後</w:t>
      </w:r>
      <w:r w:rsidRPr="00675BC9">
        <w:rPr>
          <w:rFonts w:ascii="微軟正黑體" w:eastAsia="微軟正黑體" w:hAnsi="微軟正黑體"/>
          <w:b/>
          <w:sz w:val="32"/>
        </w:rPr>
        <w:t>--服務水準評估分析</w:t>
      </w:r>
    </w:p>
    <w:bookmarkEnd w:id="6"/>
    <w:bookmarkEnd w:id="7"/>
    <w:bookmarkEnd w:id="8"/>
    <w:bookmarkEnd w:id="9"/>
    <w:bookmarkEnd w:id="10"/>
    <w:p w14:paraId="1A1417F7" w14:textId="6E3C8BFE" w:rsidR="00C0053E" w:rsidRPr="001B4201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t>平日路口</w:t>
      </w:r>
    </w:p>
    <w:tbl>
      <w:tblPr>
        <w:tblW w:w="8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567"/>
        <w:gridCol w:w="567"/>
        <w:gridCol w:w="1015"/>
        <w:gridCol w:w="964"/>
        <w:gridCol w:w="1068"/>
        <w:gridCol w:w="916"/>
        <w:gridCol w:w="1276"/>
        <w:gridCol w:w="856"/>
      </w:tblGrid>
      <w:tr w:rsidR="00517CFF" w:rsidRPr="00704997" w14:paraId="1DC5F850" w14:textId="77777777" w:rsidTr="00B75CB7">
        <w:trPr>
          <w:trHeight w:val="20"/>
          <w:tblHeader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51B2A3BA" w14:textId="77777777" w:rsidR="00517CFF" w:rsidRPr="00B75CB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B75CB7">
              <w:rPr>
                <w:rFonts w:hint="eastAsia"/>
                <w:szCs w:val="24"/>
              </w:rPr>
              <w:t>路口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4D3FF67A" w14:textId="77777777" w:rsidR="00517CFF" w:rsidRPr="00B75CB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B75CB7">
              <w:rPr>
                <w:rFonts w:hint="eastAsia"/>
                <w:szCs w:val="24"/>
              </w:rPr>
              <w:t>時段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29DF9358" w14:textId="77777777" w:rsidR="00517CFF" w:rsidRPr="00B75CB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B75CB7">
              <w:rPr>
                <w:rFonts w:hint="eastAsia"/>
                <w:szCs w:val="24"/>
              </w:rPr>
              <w:t>方向</w:t>
            </w:r>
          </w:p>
        </w:tc>
        <w:tc>
          <w:tcPr>
            <w:tcW w:w="3963" w:type="dxa"/>
            <w:gridSpan w:val="4"/>
            <w:shd w:val="clear" w:color="auto" w:fill="FFFFFF" w:themeFill="background1"/>
            <w:noWrap/>
            <w:vAlign w:val="bottom"/>
            <w:hideMark/>
          </w:tcPr>
          <w:p w14:paraId="0124557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開發後</w:t>
            </w:r>
          </w:p>
        </w:tc>
        <w:tc>
          <w:tcPr>
            <w:tcW w:w="2132" w:type="dxa"/>
            <w:gridSpan w:val="2"/>
            <w:shd w:val="clear" w:color="auto" w:fill="FFFFFF" w:themeFill="background1"/>
          </w:tcPr>
          <w:p w14:paraId="69EF561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開發前</w:t>
            </w:r>
          </w:p>
        </w:tc>
      </w:tr>
      <w:tr w:rsidR="00517CFF" w:rsidRPr="00704997" w14:paraId="1EC6B520" w14:textId="77777777" w:rsidTr="00B75CB7">
        <w:trPr>
          <w:trHeight w:val="840"/>
          <w:tblHeader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ED3D919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03C6B3A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8EA4D11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F9B331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單方向</w:t>
            </w:r>
            <w:r w:rsidRPr="00704997">
              <w:rPr>
                <w:rFonts w:hint="eastAsia"/>
                <w:color w:val="000000"/>
                <w:szCs w:val="24"/>
              </w:rPr>
              <w:br/>
              <w:t>延滯(秒)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300479E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服務水準</w:t>
            </w:r>
          </w:p>
        </w:tc>
        <w:tc>
          <w:tcPr>
            <w:tcW w:w="1068" w:type="dxa"/>
            <w:shd w:val="clear" w:color="auto" w:fill="FFFFFF" w:themeFill="background1"/>
            <w:vAlign w:val="center"/>
            <w:hideMark/>
          </w:tcPr>
          <w:p w14:paraId="36C5B71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路口整體延滯(秒)</w:t>
            </w:r>
          </w:p>
        </w:tc>
        <w:tc>
          <w:tcPr>
            <w:tcW w:w="916" w:type="dxa"/>
            <w:shd w:val="clear" w:color="auto" w:fill="FFFFFF" w:themeFill="background1"/>
            <w:vAlign w:val="center"/>
            <w:hideMark/>
          </w:tcPr>
          <w:p w14:paraId="5A0D9FD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服務水準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BA7EB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路口整體延滯(秒)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289CB48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服務水準</w:t>
            </w:r>
          </w:p>
        </w:tc>
      </w:tr>
      <w:tr w:rsidR="00517CFF" w:rsidRPr="00704997" w14:paraId="523FCE57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481F5FC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復興路二段</w:t>
            </w:r>
            <w:r w:rsidRPr="00704997">
              <w:rPr>
                <w:szCs w:val="24"/>
              </w:rPr>
              <w:t>/</w:t>
            </w:r>
            <w:r w:rsidRPr="00704997">
              <w:rPr>
                <w:rFonts w:hint="eastAsia"/>
                <w:szCs w:val="24"/>
              </w:rPr>
              <w:t>東興路一段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76AAE06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4700B0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96451E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33.5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8A5F70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6201F27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60.0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7FC0EC1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272F300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57.3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5851B95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</w:tr>
      <w:tr w:rsidR="00517CFF" w:rsidRPr="00704997" w14:paraId="0A5FD418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4DBBEF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D3AD28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4AAED4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C5E19D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45.8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111D41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5401B2B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0312FC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5A01D7D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3C1BC4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601872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958655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F33FB5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83F134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6D435D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53.8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622037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11EB08C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0BD78F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7FD6630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EA333A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255B8AA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3A9C15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26A59C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50406C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685036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7</w:t>
            </w:r>
            <w:r w:rsidRPr="00704997">
              <w:rPr>
                <w:szCs w:val="24"/>
              </w:rPr>
              <w:t>9.3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7E0F4C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E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5C1AD55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C76ADF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3FFD9EC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FC0DFE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3A0EF9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3E3C0D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3693E6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78C213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5E39B2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34.6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67C4861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795895B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52.7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56746F4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4BDD38D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45.7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00D9EE8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</w:tr>
      <w:tr w:rsidR="00517CFF" w:rsidRPr="00704997" w14:paraId="221469E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01423F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FB46AD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7735EB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006987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37.2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3814917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081D092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5CF3DF6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12CD3C0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685477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553B5EE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430183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41EBB0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9F9870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4BD298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56.2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7EFC73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14B9426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235F5B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0B21189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0FB95D4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2835A94A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1B3B68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66E3C3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E0A299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6EB0EA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66.5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29DF35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E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08DF05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5049B38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367973A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C55875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E473C4B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2DAC347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復興路二段</w:t>
            </w:r>
            <w:r w:rsidRPr="00704997">
              <w:rPr>
                <w:szCs w:val="24"/>
              </w:rPr>
              <w:t>/</w:t>
            </w:r>
            <w:r w:rsidRPr="00704997">
              <w:rPr>
                <w:rFonts w:hint="eastAsia"/>
                <w:szCs w:val="24"/>
              </w:rPr>
              <w:t>南平路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4265254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D54C8A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8A3562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11.7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2D2E31E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603D22E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14.4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2470529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041DCC9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14.2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063F87B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A</w:t>
            </w:r>
          </w:p>
        </w:tc>
      </w:tr>
      <w:tr w:rsidR="00517CFF" w:rsidRPr="00704997" w14:paraId="55AA1EEE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DE0F2E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9D3196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2815E1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802F5D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22.1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49D108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488F7DA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3D3760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2264FED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791F67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38E930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A71848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FF5F06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913A21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13D1E2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6.4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0BA659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9D7CD6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6F1001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069DCB0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E8370E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D848D48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FAB300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755DACF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5C183A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BE57F1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7.3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E4A00E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7812874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12.9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79DD4A8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3981B1E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11.2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3F92CB0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A</w:t>
            </w:r>
          </w:p>
        </w:tc>
      </w:tr>
      <w:tr w:rsidR="00517CFF" w:rsidRPr="00704997" w14:paraId="13F6FDB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12D020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6B2F48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A5A89F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E6AF2A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22.1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57EB3C5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7677C43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BAFDC5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54A56F7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9B305E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024BEE3E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56FF3D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2E9D52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FA2D11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43B773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6.6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6858F3A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788783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9784C9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6720083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2E6FB8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A859E57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35FF7A98" w14:textId="77777777" w:rsidR="00517CFF" w:rsidRPr="00704997" w:rsidRDefault="00517CFF" w:rsidP="00B75CB7">
            <w:pPr>
              <w:pageBreakBefore/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lastRenderedPageBreak/>
              <w:t>忠明南路</w:t>
            </w:r>
            <w:r w:rsidRPr="00704997">
              <w:rPr>
                <w:szCs w:val="24"/>
              </w:rPr>
              <w:t>/</w:t>
            </w:r>
            <w:r w:rsidRPr="00704997">
              <w:rPr>
                <w:rFonts w:hint="eastAsia"/>
                <w:szCs w:val="24"/>
              </w:rPr>
              <w:t>復興路二段/復興路二段71巷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250EEA4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83F1E4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87889B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79.2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349079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E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23B5870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46.</w:t>
            </w:r>
            <w:r>
              <w:rPr>
                <w:color w:val="000000"/>
                <w:szCs w:val="24"/>
              </w:rPr>
              <w:t>6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0609B02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3CB675E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41.5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3ED69E5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23D8FBF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318399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365078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5DDB09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4CB66D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27.5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A3540D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B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8053FD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C6DE1E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5E7F745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A9F144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35E21D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6474AA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809038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CD81CD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9D8428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51.7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287DBCC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7AC0799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506228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17683CC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4F0C26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26EDCF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D45E33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D2A9D3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6DDC73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53004B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43.4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E31866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4CFDA71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39FFBB1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22B9B28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4903D0D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59FF630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21F869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E7AEB5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CA2D04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D1C264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60.4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BF460F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E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9386C9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4AA078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49EF0AB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27A544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258E0B63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586277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76A4844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0736A4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6C1724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75.1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4649B5A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E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14CAB9C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45.7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40461FF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5D465A8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43.9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6F0B74D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5F13BBD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557A01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DA67FD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783D00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6D12DE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21.8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11DA028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B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73A0D80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C8D5C1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5612B17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262E738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0BE1F80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31A1C3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BB9668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29E851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56645A3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58.7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62E58C7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1B4A18E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4A9484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6D47A6A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0D08DE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4CAE92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6F59F5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7EE317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7ED1F1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ECF76C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37.5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80D531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239713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0BA5A4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682607D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607D03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1AF9D5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75E5E1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A4CA70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9B03EA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960BD0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58.7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3F41658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4AE0C2A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B98A65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1A31FC0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0A9E304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517CFF" w:rsidRPr="00704997" w14:paraId="5630D44B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7933E24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復興北路</w:t>
            </w:r>
            <w:r w:rsidRPr="00704997">
              <w:rPr>
                <w:color w:val="000000"/>
                <w:szCs w:val="24"/>
              </w:rPr>
              <w:t>/</w:t>
            </w:r>
            <w:r w:rsidRPr="00704997">
              <w:rPr>
                <w:rFonts w:hint="eastAsia"/>
                <w:color w:val="000000"/>
                <w:szCs w:val="24"/>
              </w:rPr>
              <w:t>復興路二段71巷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567BB4C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2D1FB32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C9E9803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36.9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5B3A85AD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6F272ED6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color w:val="000000" w:themeColor="text1"/>
                <w:szCs w:val="24"/>
              </w:rPr>
              <w:t>45.2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4D3CC4A6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2F50E65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45.2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4DA1E09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</w:tr>
      <w:tr w:rsidR="00517CFF" w:rsidRPr="00704997" w14:paraId="1F81238E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A4D353D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F001F87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2C66AFC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10349F2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color w:val="000000" w:themeColor="text1"/>
                <w:szCs w:val="24"/>
              </w:rPr>
              <w:t>50.6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3638A141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58F1A5F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DF38D98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138BED5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A1C01E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00069F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83DBA28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31B5385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A5FD7A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09E00BD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48.4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7331F99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5F41C7B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9977CA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43956C2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663069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5820B97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AEE9296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D7A3425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42F5D5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081D7E2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54.9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6E7E191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7695E05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ECC915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38F1B7A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2C1FB99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7D0F38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A77E69D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64D713D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A1FF94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7AB66D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36.4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759559F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7DA8347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41.3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38F2734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483C685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41.2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507BC8B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0C09FAE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61B0EA1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70D241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E2F160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F6D95F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49.6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6A1EE2C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DEE88B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02FEC21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0268093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C36C3F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95A4384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5EA55A3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9E44E7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6A4106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F1687C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34.1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7E63ABE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50C6386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5F6F64F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4F8160D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316D4E1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87C75F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6DCF366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5725EB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FA8FB2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0B720F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51.2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6C7886D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66DA8BA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692D391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06F4585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6EDB66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7237618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69C6AD64" w14:textId="77777777" w:rsidR="00517CFF" w:rsidRPr="00704997" w:rsidRDefault="00517CFF" w:rsidP="00B75CB7">
            <w:pPr>
              <w:spacing w:before="0" w:after="0" w:line="0" w:lineRule="atLeast"/>
              <w:jc w:val="distribute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東興路一段/復興北路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05F6D0A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8AFBC7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8DEB9C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31.7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53894A1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54EBABB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38.7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702886F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5DCF987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38.7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0019C19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5A80F51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6766D2F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8476BEF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7046AB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F7EE5D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43.6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2244508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1D1582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730A51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303A4F0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47F69A0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FD9408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0480DD6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7479C58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145880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38046E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33.3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2B2C643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610D14C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4DE1FF3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720999C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55E5B1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627E2EA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C8D0CF4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A36AFEE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F07F54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F59B15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40.0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1EF5E6F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5AAA9C0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5E315E0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26F16BC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6C018A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0A18F88F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DCFDBA3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4A29CD7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0BB17A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486627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34.7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127B528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201AF2B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40.2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44DD59B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7AC7FDD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39.1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6562606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52FE8BD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B042EB5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A80CEC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A88F62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358959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45.9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187027D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21B41B8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58FB52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4526314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53C3D0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12E1BF43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A477D77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3A5073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D12795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8C4ABA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36.5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5BFB263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4CF5534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A87F7E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4D3EF69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0387FC2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632FB918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973254F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16B3BD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9E36F9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53BB39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41.5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1E657E4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36A9214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16EC4A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617B6AB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6BB1C0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5523DB96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38DCCB86" w14:textId="77777777" w:rsidR="00517CFF" w:rsidRPr="00704997" w:rsidRDefault="00517CFF" w:rsidP="00B75CB7">
            <w:pPr>
              <w:pageBreakBefore/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lastRenderedPageBreak/>
              <w:t>南平路/忠明南路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0978AC8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5803AA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3579AB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48.6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62D7748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7E9F8B7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39.8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49B6DF5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07A3484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37.3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1E198C3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552991F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BABF4A3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ED507AD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D94585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F0E731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31.8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2862706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637F15F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1D7A191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702267D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2F5A78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D8CD6A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6D22838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75DC49C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34C6D7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6102B1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29.5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75513E4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48CE595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F4575A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16BE8F5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278D94A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F40A33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F12EA62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3B669E0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80879A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830269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42.8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6A44E20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6FA0979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EE43C4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14E9EB2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CF006C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65EFD95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DC21AF7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1A91797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9ED3D9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D5FC92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45.9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5EB3CE9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068" w:type="dxa"/>
            <w:vMerge w:val="restart"/>
            <w:shd w:val="clear" w:color="auto" w:fill="FFFFFF" w:themeFill="background1"/>
            <w:vAlign w:val="center"/>
            <w:hideMark/>
          </w:tcPr>
          <w:p w14:paraId="3308EAA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39.9</w:t>
            </w: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  <w:hideMark/>
          </w:tcPr>
          <w:p w14:paraId="781E7E7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44E6F38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38.5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6B1A2AF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63C52F4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D70D543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CB2473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E6263E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F9EFF0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38.4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01AAFAF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176B023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7F40D71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758784E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B02C17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06C4D53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EB37510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59E981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03E7E4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880542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26.9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7E28F92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04EBA56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5F358F6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24CA34B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C55E87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CEF966E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8351FC2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91041D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FBA082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ED7AB7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43.4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12D9D24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068" w:type="dxa"/>
            <w:vMerge/>
            <w:shd w:val="clear" w:color="auto" w:fill="FFFFFF" w:themeFill="background1"/>
            <w:vAlign w:val="center"/>
            <w:hideMark/>
          </w:tcPr>
          <w:p w14:paraId="496452F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  <w:hideMark/>
          </w:tcPr>
          <w:p w14:paraId="28CFCCE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46F3DD4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47DE60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</w:tbl>
    <w:p w14:paraId="4A948AE0" w14:textId="77777777" w:rsidR="00767EA5" w:rsidRDefault="00767EA5" w:rsidP="00767EA5"/>
    <w:p w14:paraId="6AAF8D06" w14:textId="77777777" w:rsidR="00DF7CEA" w:rsidRDefault="00DF7CEA" w:rsidP="00DF7CEA">
      <w:pPr>
        <w:pStyle w:val="aff1"/>
        <w:numPr>
          <w:ilvl w:val="0"/>
          <w:numId w:val="18"/>
        </w:numPr>
        <w:rPr>
          <w:rFonts w:ascii="微軟正黑體" w:hAnsi="微軟正黑體"/>
        </w:rPr>
      </w:pPr>
      <w:r>
        <w:rPr>
          <w:rFonts w:ascii="微軟正黑體" w:hAnsi="微軟正黑體"/>
        </w:rPr>
        <w:br w:type="page"/>
      </w:r>
    </w:p>
    <w:p w14:paraId="52F147C2" w14:textId="77777777" w:rsidR="00767EA5" w:rsidRPr="001B4201" w:rsidRDefault="00767EA5" w:rsidP="00767EA5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假日路口</w:t>
      </w:r>
    </w:p>
    <w:tbl>
      <w:tblPr>
        <w:tblW w:w="8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567"/>
        <w:gridCol w:w="567"/>
        <w:gridCol w:w="1015"/>
        <w:gridCol w:w="964"/>
        <w:gridCol w:w="1275"/>
        <w:gridCol w:w="851"/>
        <w:gridCol w:w="1134"/>
        <w:gridCol w:w="856"/>
      </w:tblGrid>
      <w:tr w:rsidR="00517CFF" w:rsidRPr="00704997" w14:paraId="7FD0D026" w14:textId="77777777" w:rsidTr="00B75CB7">
        <w:trPr>
          <w:trHeight w:val="20"/>
          <w:tblHeader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046812B7" w14:textId="77777777" w:rsidR="00517CFF" w:rsidRPr="00B75CB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B75CB7">
              <w:rPr>
                <w:rFonts w:hint="eastAsia"/>
                <w:szCs w:val="24"/>
              </w:rPr>
              <w:t>路口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27A2B69F" w14:textId="77777777" w:rsidR="00517CFF" w:rsidRPr="00B75CB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B75CB7">
              <w:rPr>
                <w:rFonts w:hint="eastAsia"/>
                <w:szCs w:val="24"/>
              </w:rPr>
              <w:t>時段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2844B7D2" w14:textId="77777777" w:rsidR="00517CFF" w:rsidRPr="00B75CB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B75CB7">
              <w:rPr>
                <w:rFonts w:hint="eastAsia"/>
                <w:szCs w:val="24"/>
              </w:rPr>
              <w:t>方向</w:t>
            </w:r>
          </w:p>
        </w:tc>
        <w:tc>
          <w:tcPr>
            <w:tcW w:w="4105" w:type="dxa"/>
            <w:gridSpan w:val="4"/>
            <w:shd w:val="clear" w:color="auto" w:fill="FFFFFF" w:themeFill="background1"/>
            <w:noWrap/>
            <w:vAlign w:val="bottom"/>
            <w:hideMark/>
          </w:tcPr>
          <w:p w14:paraId="6F4CC6C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開發後</w:t>
            </w:r>
          </w:p>
        </w:tc>
        <w:tc>
          <w:tcPr>
            <w:tcW w:w="1990" w:type="dxa"/>
            <w:gridSpan w:val="2"/>
            <w:shd w:val="clear" w:color="auto" w:fill="FFFFFF" w:themeFill="background1"/>
          </w:tcPr>
          <w:p w14:paraId="6F71E7A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開發前</w:t>
            </w:r>
          </w:p>
        </w:tc>
      </w:tr>
      <w:tr w:rsidR="00517CFF" w:rsidRPr="00704997" w14:paraId="6B2DB017" w14:textId="77777777" w:rsidTr="00B75CB7">
        <w:trPr>
          <w:trHeight w:val="840"/>
          <w:tblHeader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8CE43F5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C11D51C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3297B7A" w14:textId="77777777" w:rsidR="00517CFF" w:rsidRPr="00704997" w:rsidRDefault="00517CFF" w:rsidP="00B75CB7">
            <w:pPr>
              <w:spacing w:before="0" w:after="0" w:line="0" w:lineRule="atLeast"/>
              <w:rPr>
                <w:color w:val="000000"/>
                <w:szCs w:val="24"/>
              </w:rPr>
            </w:pP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972A4C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單方向</w:t>
            </w:r>
            <w:r w:rsidRPr="00704997">
              <w:rPr>
                <w:rFonts w:hint="eastAsia"/>
                <w:color w:val="000000"/>
                <w:szCs w:val="24"/>
              </w:rPr>
              <w:br/>
              <w:t>延滯(秒)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6E29302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服務水準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3D2842C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路口整體延滯(秒)</w:t>
            </w:r>
          </w:p>
        </w:tc>
        <w:tc>
          <w:tcPr>
            <w:tcW w:w="851" w:type="dxa"/>
            <w:shd w:val="clear" w:color="auto" w:fill="FFFFFF" w:themeFill="background1"/>
            <w:vAlign w:val="center"/>
            <w:hideMark/>
          </w:tcPr>
          <w:p w14:paraId="4C9759A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服務水準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57822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路口整體延滯(秒)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6929299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服務水準</w:t>
            </w:r>
          </w:p>
        </w:tc>
      </w:tr>
      <w:tr w:rsidR="00517CFF" w:rsidRPr="00704997" w14:paraId="11072308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52C9569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復興路二段</w:t>
            </w:r>
            <w:r w:rsidRPr="00704997">
              <w:rPr>
                <w:szCs w:val="24"/>
              </w:rPr>
              <w:t>/</w:t>
            </w:r>
            <w:r w:rsidRPr="00704997">
              <w:rPr>
                <w:rFonts w:hint="eastAsia"/>
                <w:szCs w:val="24"/>
              </w:rPr>
              <w:t>東興路一段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10AEE6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B68338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78D29D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42.3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1D8B03A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79191D99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33.5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53916C4B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0CF460E0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33.5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16352CD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20C771CF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9D7B05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294C98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1051F2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C8921D1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40.1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53E31210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4938C00F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212CEDE5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53AF39FD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045089E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609FC7A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E65D49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39955C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C7CCAF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A829855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color w:val="000000" w:themeColor="text1"/>
                <w:szCs w:val="24"/>
              </w:rPr>
              <w:t>31.6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4F1AB671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4ED5E46B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7EA8AEC4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8458380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0DD2875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5166FA8E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CBB862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1170F6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CB72FA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AABBA90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color w:val="000000" w:themeColor="text1"/>
                <w:szCs w:val="24"/>
              </w:rPr>
              <w:t>27.8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6920F62F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30915B0B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535E7309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9700964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0A253B7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6C64068E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6A6E78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7C0C62D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23861E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4811346F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59.4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57156BC7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6BD49FE3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color w:val="000000" w:themeColor="text1"/>
                <w:szCs w:val="24"/>
              </w:rPr>
              <w:t>40.6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5706A533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34FC785C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40.5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54A22B4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3A04DBD8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45C70C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95F00B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CAB73C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8865B1C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54.3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56220A2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208AAA11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02AAFF08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750699DD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949A9D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5AD5A4A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772BF4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821613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39B1A9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0585273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3</w:t>
            </w:r>
            <w:r w:rsidRPr="001F0DB1">
              <w:rPr>
                <w:color w:val="000000" w:themeColor="text1"/>
                <w:szCs w:val="24"/>
              </w:rPr>
              <w:t>5</w:t>
            </w:r>
            <w:r w:rsidRPr="001F0DB1">
              <w:rPr>
                <w:rFonts w:hint="eastAsia"/>
                <w:color w:val="000000" w:themeColor="text1"/>
                <w:szCs w:val="24"/>
              </w:rPr>
              <w:t>.6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75FCAC9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30F36606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049DC854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41AF151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08A8901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8737364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66D93B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4C97EB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1102AF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44E48A8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color w:val="000000" w:themeColor="text1"/>
                <w:szCs w:val="24"/>
              </w:rPr>
              <w:t>28.5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A4654EE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7735310F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4EA7FD5E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1DAFCECD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C9D452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F1C099E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401E850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復興路二段</w:t>
            </w:r>
            <w:r w:rsidRPr="00704997">
              <w:rPr>
                <w:szCs w:val="24"/>
              </w:rPr>
              <w:t>/</w:t>
            </w:r>
            <w:r w:rsidRPr="00704997">
              <w:rPr>
                <w:rFonts w:hint="eastAsia"/>
                <w:szCs w:val="24"/>
              </w:rPr>
              <w:t>南平路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6DE2B5E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D6A81D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A040439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28.7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3722E6DC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50FF4BD4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8.9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6D0CEFE9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245CAD11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8.9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12681C8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A</w:t>
            </w:r>
          </w:p>
        </w:tc>
      </w:tr>
      <w:tr w:rsidR="00517CFF" w:rsidRPr="00704997" w14:paraId="035AC2F3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1A9B55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69D796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2475F3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71D02B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13.3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6EFF28B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4DCA9BD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70C9AED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04466F1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D20835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87D191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BF595C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780DC2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58A6F4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ADAD51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1.3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382DFAA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56F6633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454805F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7719092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680064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1C1E3F9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237B47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2E13D6E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A29592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2F4E253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7.8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63F6154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729B396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11.4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47F5305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244CDF1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10.2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34181D0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A</w:t>
            </w:r>
          </w:p>
        </w:tc>
      </w:tr>
      <w:tr w:rsidR="00517CFF" w:rsidRPr="00704997" w14:paraId="47112E1D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F79E6C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297749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760172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C64EE4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18.9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67164C6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5D7EA64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5EBD998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AB6CE0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420B503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2458414D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922EA1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B7B999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FBF63C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4C64DA0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5.0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540C687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A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7B0FE8E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2C67D48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651A97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25E02E2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6FFB257D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68CDEF5A" w14:textId="77777777" w:rsidR="00517CFF" w:rsidRPr="00704997" w:rsidRDefault="00517CFF" w:rsidP="00B75CB7">
            <w:pPr>
              <w:pageBreakBefore/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lastRenderedPageBreak/>
              <w:t>忠明南路</w:t>
            </w:r>
            <w:r w:rsidRPr="00704997">
              <w:rPr>
                <w:szCs w:val="24"/>
              </w:rPr>
              <w:t>/</w:t>
            </w:r>
            <w:r w:rsidRPr="00704997">
              <w:rPr>
                <w:rFonts w:hint="eastAsia"/>
                <w:szCs w:val="24"/>
              </w:rPr>
              <w:t>復興路二段/復興路二段71巷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3F643B5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3465FA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3DD0C06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64.2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C72A38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E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24F8A75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48.5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7239B0D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2A4307D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47.5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688FCEB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</w:tr>
      <w:tr w:rsidR="00517CFF" w:rsidRPr="00704997" w14:paraId="2501F4F3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0DA1DC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AB52E6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3C176A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FF2246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44.9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276BA30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6759A63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754B97E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700F4AA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5B03C3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0052AA6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71EDD4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61ACB5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CF6F84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099FC6C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44.3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5199E4A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17E6FB5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13453CC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239880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423E69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DE37B4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E5F8F3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3076AA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E949B1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60F4B5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51.8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3CA8EC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3CD4C61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49BFE04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10BFD0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23F6CB5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49D22C0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AFC64B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FB0ED9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1969DC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A2FCDC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51.2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16F6607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D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04DFF4A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1EBA47D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B630FB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25FE9E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249C0CE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B4B05C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682A727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F756B9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16AE249A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59.0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31BEF51F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D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05CE838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45.1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5E99712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D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3F975A4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40.8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2C6E757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628EBC7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1A7AAC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84F31E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139C80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0BA8F79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39.8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701F0F3D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729881C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5FB7C1C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791CD5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F7EE7C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215C1C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8E0449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EB54E1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C82C43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7FAF555D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47.0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46ABEA2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D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0E200B6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7E62D50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0940AA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3A693B5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A301B70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7B70AD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426B79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C5DD02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66076020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38.1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43FFA47C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4156025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1BA5710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4EE82D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3D1F709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2D938598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29980D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75EF7F6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FF79C6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  <w:hideMark/>
          </w:tcPr>
          <w:p w14:paraId="59393EA4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53.2</w:t>
            </w:r>
          </w:p>
        </w:tc>
        <w:tc>
          <w:tcPr>
            <w:tcW w:w="964" w:type="dxa"/>
            <w:shd w:val="clear" w:color="auto" w:fill="FFFFFF" w:themeFill="background1"/>
            <w:noWrap/>
            <w:vAlign w:val="center"/>
            <w:hideMark/>
          </w:tcPr>
          <w:p w14:paraId="0424FE36" w14:textId="77777777" w:rsidR="00517CFF" w:rsidRPr="00C52A61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C52A61">
              <w:rPr>
                <w:rFonts w:hint="eastAsia"/>
                <w:szCs w:val="24"/>
              </w:rPr>
              <w:t>D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1A390EE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19FE3B2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92FB1E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45C83B3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E44DDBB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0F78D3F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復興北路</w:t>
            </w:r>
            <w:r w:rsidRPr="00704997">
              <w:rPr>
                <w:color w:val="000000"/>
                <w:szCs w:val="24"/>
              </w:rPr>
              <w:t>/</w:t>
            </w:r>
            <w:r w:rsidRPr="00704997">
              <w:rPr>
                <w:rFonts w:hint="eastAsia"/>
                <w:color w:val="000000"/>
                <w:szCs w:val="24"/>
              </w:rPr>
              <w:t>復興路二段71巷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29676F1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01E659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92CBC62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41.2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3443C39C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26B40EE4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43.</w:t>
            </w:r>
            <w:r w:rsidRPr="001F0DB1">
              <w:rPr>
                <w:color w:val="000000" w:themeColor="text1"/>
                <w:szCs w:val="24"/>
              </w:rPr>
              <w:t>7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64AC04C9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3640898F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43.5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64E9F40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0CD21DF5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2FB398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ADBE8B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17B45B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12E4EEE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color w:val="000000" w:themeColor="text1"/>
                <w:szCs w:val="24"/>
              </w:rPr>
              <w:t>42.4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2896C4F2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3B0E5281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2F7FE97E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592D5D50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3C61BE6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066659C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3D3FDB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6BA55A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574328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5C3E0A6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54.8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268E3E90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3A02D043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18FC6BCA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6BFE8DF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2B55673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6CCE38FF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F8F70E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CEC061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5B1AF7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CA43FCA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42.2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74301BFF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74AEE9F6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75528AF5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7AA9DE4C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1C20F3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0F8491B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E6D792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08CEE54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43FA40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88446FC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40.9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25A3EBFE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1CA13CD4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38.6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70A7446A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5BF88793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37.8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6875EFF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2ACC6E0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6BD77E1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50CF2F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CD12FE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028037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33.2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3A19D5C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0C2C170E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127D380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8DBF48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940ECE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17EB7E0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FA5A07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008D4B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DD6077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6E8370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30.7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2594754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4B647EF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696860F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45DA2C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73A701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15D8E836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04F5BB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3F7E4EA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B9C27F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60B643F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41.3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4B5B142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002114C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1027E74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5DF2F8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3E2E6B5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F262B6E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3D511FE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東興路一段/復興北路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6C41DB4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585FE0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06EEDB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28.3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6AA3696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1A0EF36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26.6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4A9B7FB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4A807C0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26.6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3E22265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B</w:t>
            </w:r>
          </w:p>
        </w:tc>
      </w:tr>
      <w:tr w:rsidR="00517CFF" w:rsidRPr="00704997" w14:paraId="320E9EC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365CE18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4456F6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6CECCE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698A77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24.5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795E6F3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36DDF7D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7C7998A4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5FE1CBD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456693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067ADB4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5EEC6D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644FBC1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1EF93F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F0D8F1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23.0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0636CC4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7F46B93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573C90D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98DF09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65545C5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536F785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47FB76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2AB71D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63AF7E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5F455EF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34.2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035901D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08A8ACB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49F5A10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F2F28C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F3C9D6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970735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667BE0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04F1DD0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DB8F7E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C0C73F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28.5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14CA03B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24FDE27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34.8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3AE5DEA6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1F9B63F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34.8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2756D68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384A35EB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A05FEA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30797B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55477A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47E837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35.3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3486C24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30D8DBD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0A77899A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6E6840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463EB6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64910861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1203431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2310D6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EDC695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78C2BDB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33.7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61F4363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70D1EDF8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40A33031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F7C8D4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844056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01F1F5B8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2AFB4CB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05BB4D1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D895D2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9C8377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38.4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3104284C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078AA635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6D16F46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4A9FEC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289F4A4B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17281C7B" w14:textId="77777777" w:rsidTr="00B75CB7">
        <w:trPr>
          <w:trHeight w:val="20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  <w:hideMark/>
          </w:tcPr>
          <w:p w14:paraId="3A6C387C" w14:textId="77777777" w:rsidR="00517CFF" w:rsidRPr="00704997" w:rsidRDefault="00517CFF" w:rsidP="00B75CB7">
            <w:pPr>
              <w:pageBreakBefore/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lastRenderedPageBreak/>
              <w:t>南平路/忠明南路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64BFC011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晨峰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2B3846E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905205A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26.2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44B6F004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3922A2B2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31.</w:t>
            </w:r>
            <w:r w:rsidRPr="001F0DB1"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00C846F5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1E56D2A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31.4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03DB8273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05C1A557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8D95A5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456B678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4470676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273C0329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color w:val="000000" w:themeColor="text1"/>
                <w:szCs w:val="24"/>
              </w:rPr>
              <w:t>27.6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4451F178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16A95D91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7A773666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6EE62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B7F829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3B2D1796" w14:textId="77777777" w:rsidTr="00B75CB7">
        <w:trPr>
          <w:trHeight w:val="448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70F09CD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59BE0B0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ABA9982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39FFB61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40.5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7B7B61F8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476A6DF7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590974C5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5AD193D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35208222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19559B0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BEEA90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DD7AC6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5FE38C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34D5BF3B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43.3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0715FB1A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714EBE8D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74F12A92" w14:textId="77777777" w:rsidR="00517CFF" w:rsidRPr="001F0DB1" w:rsidRDefault="00517CFF" w:rsidP="00B75CB7">
            <w:pPr>
              <w:spacing w:before="0" w:after="0" w:line="0" w:lineRule="atLeast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2FB0CE9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42B39C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45D9D682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04286948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  <w:hideMark/>
          </w:tcPr>
          <w:p w14:paraId="1D5BA28F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昏峰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F7812A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東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C706E2E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44.7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203FA890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  <w:hideMark/>
          </w:tcPr>
          <w:p w14:paraId="45326B96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35.6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  <w:hideMark/>
          </w:tcPr>
          <w:p w14:paraId="3A563A13" w14:textId="77777777" w:rsidR="00517CFF" w:rsidRPr="001F0DB1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1F0DB1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18FEC9E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34.7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0194D5C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szCs w:val="24"/>
              </w:rPr>
            </w:pPr>
            <w:r w:rsidRPr="00704997">
              <w:rPr>
                <w:rFonts w:hint="eastAsia"/>
                <w:szCs w:val="24"/>
              </w:rPr>
              <w:t>C</w:t>
            </w:r>
          </w:p>
        </w:tc>
      </w:tr>
      <w:tr w:rsidR="00517CFF" w:rsidRPr="00704997" w14:paraId="0606D560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5107214D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99577B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61F75A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西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4FF1B2BB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28.9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06627DB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0B7D776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675B4EF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4F02BD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CCE00EF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707EA289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F3483C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2CB0B3E7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1F25E64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A1BE20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21.8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3ABA9C6E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B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240FEDC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122269AD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D3CDF06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3344C67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  <w:tr w:rsidR="00517CFF" w:rsidRPr="00704997" w14:paraId="19A764AC" w14:textId="77777777" w:rsidTr="00B75CB7">
        <w:trPr>
          <w:trHeight w:val="20"/>
        </w:trPr>
        <w:tc>
          <w:tcPr>
            <w:tcW w:w="1277" w:type="dxa"/>
            <w:vMerge/>
            <w:shd w:val="clear" w:color="auto" w:fill="FFFFFF" w:themeFill="background1"/>
            <w:vAlign w:val="center"/>
            <w:hideMark/>
          </w:tcPr>
          <w:p w14:paraId="452E63C5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  <w:hideMark/>
          </w:tcPr>
          <w:p w14:paraId="1FB65C1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1F81BA0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北</w:t>
            </w:r>
          </w:p>
        </w:tc>
        <w:tc>
          <w:tcPr>
            <w:tcW w:w="1015" w:type="dxa"/>
            <w:shd w:val="clear" w:color="auto" w:fill="FFFFFF" w:themeFill="background1"/>
            <w:vAlign w:val="center"/>
            <w:hideMark/>
          </w:tcPr>
          <w:p w14:paraId="16489C39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szCs w:val="24"/>
              </w:rPr>
              <w:t>43.8</w:t>
            </w:r>
          </w:p>
        </w:tc>
        <w:tc>
          <w:tcPr>
            <w:tcW w:w="964" w:type="dxa"/>
            <w:shd w:val="clear" w:color="auto" w:fill="FFFFFF" w:themeFill="background1"/>
            <w:vAlign w:val="center"/>
            <w:hideMark/>
          </w:tcPr>
          <w:p w14:paraId="7A9DFB0A" w14:textId="77777777" w:rsidR="00517CFF" w:rsidRPr="00704997" w:rsidRDefault="00517CFF" w:rsidP="00B75CB7">
            <w:pPr>
              <w:spacing w:before="0" w:after="0" w:line="0" w:lineRule="atLeast"/>
              <w:jc w:val="center"/>
              <w:rPr>
                <w:color w:val="000000"/>
                <w:szCs w:val="24"/>
              </w:rPr>
            </w:pPr>
            <w:r w:rsidRPr="00704997">
              <w:rPr>
                <w:rFonts w:hint="eastAsia"/>
                <w:color w:val="000000"/>
                <w:szCs w:val="24"/>
              </w:rPr>
              <w:t>C</w:t>
            </w: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  <w:hideMark/>
          </w:tcPr>
          <w:p w14:paraId="19B4A1A7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  <w:hideMark/>
          </w:tcPr>
          <w:p w14:paraId="41AA3040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909E403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4B7D1BFC" w14:textId="77777777" w:rsidR="00517CFF" w:rsidRPr="00704997" w:rsidRDefault="00517CFF" w:rsidP="00B75CB7">
            <w:pPr>
              <w:spacing w:before="0" w:after="0" w:line="0" w:lineRule="atLeast"/>
              <w:rPr>
                <w:szCs w:val="24"/>
              </w:rPr>
            </w:pPr>
          </w:p>
        </w:tc>
      </w:tr>
    </w:tbl>
    <w:p w14:paraId="29F91041" w14:textId="77777777" w:rsidR="00767EA5" w:rsidRPr="00767EA5" w:rsidRDefault="00767EA5" w:rsidP="00767EA5"/>
    <w:p w14:paraId="3DC1B7D9" w14:textId="38E4FD51" w:rsidR="00401E12" w:rsidRDefault="00401E12" w:rsidP="00767EA5">
      <w:pPr>
        <w:pStyle w:val="a6"/>
        <w:spacing w:before="0" w:after="0" w:line="0" w:lineRule="atLeast"/>
        <w:ind w:firstLine="0"/>
      </w:pPr>
      <w:r>
        <w:br w:type="page"/>
      </w:r>
    </w:p>
    <w:p w14:paraId="31D40183" w14:textId="77777777" w:rsidR="00517CFF" w:rsidRDefault="00401E12" w:rsidP="00767EA5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平日路段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1014"/>
        <w:gridCol w:w="547"/>
        <w:gridCol w:w="1417"/>
        <w:gridCol w:w="709"/>
        <w:gridCol w:w="1202"/>
        <w:gridCol w:w="1202"/>
        <w:gridCol w:w="6"/>
        <w:gridCol w:w="1196"/>
        <w:gridCol w:w="1202"/>
      </w:tblGrid>
      <w:tr w:rsidR="00517CFF" w:rsidRPr="000D0940" w14:paraId="00F7B4CC" w14:textId="77777777" w:rsidTr="00B75CB7">
        <w:trPr>
          <w:trHeight w:val="20"/>
          <w:tblHeader/>
        </w:trPr>
        <w:tc>
          <w:tcPr>
            <w:tcW w:w="1014" w:type="dxa"/>
            <w:vMerge w:val="restart"/>
            <w:noWrap/>
            <w:vAlign w:val="center"/>
          </w:tcPr>
          <w:p w14:paraId="0AF525C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道路</w:t>
            </w:r>
          </w:p>
        </w:tc>
        <w:tc>
          <w:tcPr>
            <w:tcW w:w="547" w:type="dxa"/>
            <w:vMerge w:val="restart"/>
            <w:noWrap/>
            <w:vAlign w:val="center"/>
          </w:tcPr>
          <w:p w14:paraId="79B7836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時段</w:t>
            </w:r>
          </w:p>
        </w:tc>
        <w:tc>
          <w:tcPr>
            <w:tcW w:w="1417" w:type="dxa"/>
            <w:vMerge w:val="restart"/>
            <w:noWrap/>
            <w:vAlign w:val="center"/>
          </w:tcPr>
          <w:p w14:paraId="1039227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路段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7AED236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方向</w:t>
            </w:r>
          </w:p>
        </w:tc>
        <w:tc>
          <w:tcPr>
            <w:tcW w:w="2410" w:type="dxa"/>
            <w:gridSpan w:val="3"/>
            <w:vAlign w:val="center"/>
          </w:tcPr>
          <w:p w14:paraId="7673E1E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開發後</w:t>
            </w:r>
          </w:p>
        </w:tc>
        <w:tc>
          <w:tcPr>
            <w:tcW w:w="2398" w:type="dxa"/>
            <w:gridSpan w:val="2"/>
          </w:tcPr>
          <w:p w14:paraId="56AE8A2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開發前</w:t>
            </w:r>
          </w:p>
        </w:tc>
      </w:tr>
      <w:tr w:rsidR="00517CFF" w:rsidRPr="000D0940" w14:paraId="67D2E74C" w14:textId="77777777" w:rsidTr="00B75CB7">
        <w:trPr>
          <w:trHeight w:val="20"/>
          <w:tblHeader/>
        </w:trPr>
        <w:tc>
          <w:tcPr>
            <w:tcW w:w="1014" w:type="dxa"/>
            <w:vMerge/>
            <w:noWrap/>
            <w:vAlign w:val="center"/>
            <w:hideMark/>
          </w:tcPr>
          <w:p w14:paraId="39DF9E6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noWrap/>
            <w:vAlign w:val="center"/>
            <w:hideMark/>
          </w:tcPr>
          <w:p w14:paraId="52CD646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noWrap/>
            <w:vAlign w:val="center"/>
            <w:hideMark/>
          </w:tcPr>
          <w:p w14:paraId="2C92DB6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vMerge/>
            <w:noWrap/>
            <w:vAlign w:val="center"/>
            <w:hideMark/>
          </w:tcPr>
          <w:p w14:paraId="18F7D98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202" w:type="dxa"/>
            <w:vAlign w:val="center"/>
          </w:tcPr>
          <w:p w14:paraId="77610B7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調查速率</w:t>
            </w:r>
          </w:p>
        </w:tc>
        <w:tc>
          <w:tcPr>
            <w:tcW w:w="1202" w:type="dxa"/>
            <w:vAlign w:val="center"/>
          </w:tcPr>
          <w:p w14:paraId="61011AD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服務水準</w:t>
            </w:r>
          </w:p>
        </w:tc>
        <w:tc>
          <w:tcPr>
            <w:tcW w:w="1202" w:type="dxa"/>
            <w:gridSpan w:val="2"/>
            <w:vAlign w:val="center"/>
          </w:tcPr>
          <w:p w14:paraId="026F587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調查速率</w:t>
            </w:r>
          </w:p>
        </w:tc>
        <w:tc>
          <w:tcPr>
            <w:tcW w:w="1202" w:type="dxa"/>
            <w:vAlign w:val="center"/>
          </w:tcPr>
          <w:p w14:paraId="04A2779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服務水準</w:t>
            </w:r>
          </w:p>
        </w:tc>
      </w:tr>
      <w:tr w:rsidR="00517CFF" w:rsidRPr="000D0940" w14:paraId="14A195AD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210040B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復興路二段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21BF8F8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4CF2598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文心南路</w:t>
            </w:r>
            <w:r w:rsidRPr="000D0940">
              <w:rPr>
                <w:color w:val="000000" w:themeColor="text1"/>
                <w:szCs w:val="24"/>
              </w:rPr>
              <w:t>-宜寧高中前</w:t>
            </w:r>
          </w:p>
        </w:tc>
        <w:tc>
          <w:tcPr>
            <w:tcW w:w="709" w:type="dxa"/>
            <w:noWrap/>
            <w:vAlign w:val="center"/>
            <w:hideMark/>
          </w:tcPr>
          <w:p w14:paraId="08626DD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431B742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35.1</w:t>
            </w:r>
          </w:p>
        </w:tc>
        <w:tc>
          <w:tcPr>
            <w:tcW w:w="1202" w:type="dxa"/>
            <w:vAlign w:val="bottom"/>
          </w:tcPr>
          <w:p w14:paraId="0F43700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292DAC6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35.1</w:t>
            </w:r>
          </w:p>
        </w:tc>
        <w:tc>
          <w:tcPr>
            <w:tcW w:w="1202" w:type="dxa"/>
            <w:vAlign w:val="bottom"/>
          </w:tcPr>
          <w:p w14:paraId="583C194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3E6D98CB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15F7D72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6004D93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50CFC3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E35053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631658D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29.9</w:t>
            </w:r>
          </w:p>
        </w:tc>
        <w:tc>
          <w:tcPr>
            <w:tcW w:w="1202" w:type="dxa"/>
            <w:vAlign w:val="bottom"/>
          </w:tcPr>
          <w:p w14:paraId="6B5AF09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1ACDC64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29.9</w:t>
            </w:r>
          </w:p>
        </w:tc>
        <w:tc>
          <w:tcPr>
            <w:tcW w:w="1202" w:type="dxa"/>
            <w:vAlign w:val="bottom"/>
          </w:tcPr>
          <w:p w14:paraId="633D36D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68BD1F16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D8B708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39698BA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211FECA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0C75C3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5B2ACDF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39.8</w:t>
            </w:r>
          </w:p>
        </w:tc>
        <w:tc>
          <w:tcPr>
            <w:tcW w:w="1202" w:type="dxa"/>
            <w:vAlign w:val="bottom"/>
          </w:tcPr>
          <w:p w14:paraId="142BE72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734F910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39.8</w:t>
            </w:r>
          </w:p>
        </w:tc>
        <w:tc>
          <w:tcPr>
            <w:tcW w:w="1202" w:type="dxa"/>
            <w:vAlign w:val="bottom"/>
          </w:tcPr>
          <w:p w14:paraId="4E7B3C1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4D7450D4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3A5E7BF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55C5841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568973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87E937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5AEC1EA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20.4</w:t>
            </w:r>
          </w:p>
        </w:tc>
        <w:tc>
          <w:tcPr>
            <w:tcW w:w="1202" w:type="dxa"/>
            <w:vAlign w:val="bottom"/>
          </w:tcPr>
          <w:p w14:paraId="2F62135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608CBC6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20.4</w:t>
            </w:r>
          </w:p>
        </w:tc>
        <w:tc>
          <w:tcPr>
            <w:tcW w:w="1202" w:type="dxa"/>
            <w:vAlign w:val="bottom"/>
          </w:tcPr>
          <w:p w14:paraId="1225C14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464081C6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24DA9E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787C21C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4D28390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宜寧高中前－復興路二段９９巷</w:t>
            </w:r>
          </w:p>
        </w:tc>
        <w:tc>
          <w:tcPr>
            <w:tcW w:w="709" w:type="dxa"/>
            <w:noWrap/>
            <w:vAlign w:val="center"/>
            <w:hideMark/>
          </w:tcPr>
          <w:p w14:paraId="1B21278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61F51E6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23.7</w:t>
            </w:r>
          </w:p>
        </w:tc>
        <w:tc>
          <w:tcPr>
            <w:tcW w:w="1202" w:type="dxa"/>
            <w:vAlign w:val="bottom"/>
          </w:tcPr>
          <w:p w14:paraId="139D665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186CAFB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23.7</w:t>
            </w:r>
          </w:p>
        </w:tc>
        <w:tc>
          <w:tcPr>
            <w:tcW w:w="1202" w:type="dxa"/>
            <w:vAlign w:val="bottom"/>
          </w:tcPr>
          <w:p w14:paraId="1C9CCBB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21AD4F60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33BF75A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531150A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A4FC6F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192048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19C5358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27.0</w:t>
            </w:r>
          </w:p>
        </w:tc>
        <w:tc>
          <w:tcPr>
            <w:tcW w:w="1202" w:type="dxa"/>
            <w:vAlign w:val="bottom"/>
          </w:tcPr>
          <w:p w14:paraId="3DA2EDC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2E89E46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28.7</w:t>
            </w:r>
          </w:p>
        </w:tc>
        <w:tc>
          <w:tcPr>
            <w:tcW w:w="1202" w:type="dxa"/>
            <w:vAlign w:val="bottom"/>
          </w:tcPr>
          <w:p w14:paraId="7B0C4B2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57E1F778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10CACEC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4F6A4A0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3BA7DEA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21608F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126279B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21.9</w:t>
            </w:r>
          </w:p>
        </w:tc>
        <w:tc>
          <w:tcPr>
            <w:tcW w:w="1202" w:type="dxa"/>
            <w:vAlign w:val="bottom"/>
          </w:tcPr>
          <w:p w14:paraId="66E5469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04D1DD2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21.9</w:t>
            </w:r>
          </w:p>
        </w:tc>
        <w:tc>
          <w:tcPr>
            <w:tcW w:w="1202" w:type="dxa"/>
            <w:vAlign w:val="bottom"/>
          </w:tcPr>
          <w:p w14:paraId="021E1A4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05D27F9D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12DF97D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26D16E3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B7D528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1D2C64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2E0D5A1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26.8</w:t>
            </w:r>
          </w:p>
        </w:tc>
        <w:tc>
          <w:tcPr>
            <w:tcW w:w="1202" w:type="dxa"/>
            <w:vAlign w:val="bottom"/>
          </w:tcPr>
          <w:p w14:paraId="514655C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1255DEA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27.1</w:t>
            </w:r>
          </w:p>
        </w:tc>
        <w:tc>
          <w:tcPr>
            <w:tcW w:w="1202" w:type="dxa"/>
            <w:vAlign w:val="bottom"/>
          </w:tcPr>
          <w:p w14:paraId="034B965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217B0939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777669E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忠明南路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14C89DE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6F5F0C1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南陽街－工學二街</w:t>
            </w:r>
          </w:p>
        </w:tc>
        <w:tc>
          <w:tcPr>
            <w:tcW w:w="709" w:type="dxa"/>
            <w:noWrap/>
            <w:vAlign w:val="center"/>
            <w:hideMark/>
          </w:tcPr>
          <w:p w14:paraId="2C60F39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1E6E3BF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28.4</w:t>
            </w:r>
          </w:p>
        </w:tc>
        <w:tc>
          <w:tcPr>
            <w:tcW w:w="1202" w:type="dxa"/>
            <w:vAlign w:val="bottom"/>
          </w:tcPr>
          <w:p w14:paraId="05FFC84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40B3193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28.5</w:t>
            </w:r>
          </w:p>
        </w:tc>
        <w:tc>
          <w:tcPr>
            <w:tcW w:w="1202" w:type="dxa"/>
            <w:vAlign w:val="bottom"/>
          </w:tcPr>
          <w:p w14:paraId="31DA5EF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71C7EF18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81D861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6FAE8EB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6A5618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19ABB6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0815207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20.8</w:t>
            </w:r>
          </w:p>
        </w:tc>
        <w:tc>
          <w:tcPr>
            <w:tcW w:w="1202" w:type="dxa"/>
            <w:vAlign w:val="bottom"/>
          </w:tcPr>
          <w:p w14:paraId="2D8B1CD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4CDF4DD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22.2</w:t>
            </w:r>
          </w:p>
        </w:tc>
        <w:tc>
          <w:tcPr>
            <w:tcW w:w="1202" w:type="dxa"/>
            <w:vAlign w:val="bottom"/>
          </w:tcPr>
          <w:p w14:paraId="2DBAC94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7724E705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1E2C712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29FE456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1ABA596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A040F4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08CB926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26.3</w:t>
            </w:r>
          </w:p>
        </w:tc>
        <w:tc>
          <w:tcPr>
            <w:tcW w:w="1202" w:type="dxa"/>
            <w:vAlign w:val="bottom"/>
          </w:tcPr>
          <w:p w14:paraId="04BC517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478DDFC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27.4</w:t>
            </w:r>
          </w:p>
        </w:tc>
        <w:tc>
          <w:tcPr>
            <w:tcW w:w="1202" w:type="dxa"/>
            <w:vAlign w:val="bottom"/>
          </w:tcPr>
          <w:p w14:paraId="28CDB85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706661EF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5DBFA4B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1C1F3B6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537A5D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2E2938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7943960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24.7</w:t>
            </w:r>
          </w:p>
        </w:tc>
        <w:tc>
          <w:tcPr>
            <w:tcW w:w="1202" w:type="dxa"/>
            <w:vAlign w:val="bottom"/>
          </w:tcPr>
          <w:p w14:paraId="30E0B7C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37F84B8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25.2</w:t>
            </w:r>
          </w:p>
        </w:tc>
        <w:tc>
          <w:tcPr>
            <w:tcW w:w="1202" w:type="dxa"/>
            <w:vAlign w:val="bottom"/>
          </w:tcPr>
          <w:p w14:paraId="4B755C6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64068C46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22C8067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復興北路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6EACA16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6FB9B42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德富路－復興路二段７１巷</w:t>
            </w:r>
          </w:p>
        </w:tc>
        <w:tc>
          <w:tcPr>
            <w:tcW w:w="709" w:type="dxa"/>
            <w:noWrap/>
            <w:vAlign w:val="center"/>
            <w:hideMark/>
          </w:tcPr>
          <w:p w14:paraId="4241293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58D5FB5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22.0</w:t>
            </w:r>
          </w:p>
        </w:tc>
        <w:tc>
          <w:tcPr>
            <w:tcW w:w="1202" w:type="dxa"/>
            <w:vAlign w:val="bottom"/>
          </w:tcPr>
          <w:p w14:paraId="2419125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70E0D76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22.0</w:t>
            </w:r>
          </w:p>
        </w:tc>
        <w:tc>
          <w:tcPr>
            <w:tcW w:w="1202" w:type="dxa"/>
            <w:vAlign w:val="bottom"/>
          </w:tcPr>
          <w:p w14:paraId="7CB5C2F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553E7374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6A4038F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3CD625E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E792EB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A02F35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2E3EDD1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24.7</w:t>
            </w:r>
          </w:p>
        </w:tc>
        <w:tc>
          <w:tcPr>
            <w:tcW w:w="1202" w:type="dxa"/>
            <w:vAlign w:val="bottom"/>
          </w:tcPr>
          <w:p w14:paraId="3CB3F4C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5EC225B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24.8</w:t>
            </w:r>
          </w:p>
        </w:tc>
        <w:tc>
          <w:tcPr>
            <w:tcW w:w="1202" w:type="dxa"/>
            <w:vAlign w:val="bottom"/>
          </w:tcPr>
          <w:p w14:paraId="592E033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6A4584B0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57E0097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48D93D9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511D2F6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7B1A42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24F2EBB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20.6</w:t>
            </w:r>
          </w:p>
        </w:tc>
        <w:tc>
          <w:tcPr>
            <w:tcW w:w="1202" w:type="dxa"/>
            <w:vAlign w:val="bottom"/>
          </w:tcPr>
          <w:p w14:paraId="1649C83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2793903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20.6</w:t>
            </w:r>
          </w:p>
        </w:tc>
        <w:tc>
          <w:tcPr>
            <w:tcW w:w="1202" w:type="dxa"/>
            <w:vAlign w:val="bottom"/>
          </w:tcPr>
          <w:p w14:paraId="630FA54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5C2950C3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8004E9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0ED4045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B6953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587D14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56753AE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20.6</w:t>
            </w:r>
          </w:p>
        </w:tc>
        <w:tc>
          <w:tcPr>
            <w:tcW w:w="1202" w:type="dxa"/>
            <w:vAlign w:val="bottom"/>
          </w:tcPr>
          <w:p w14:paraId="6A62B2F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6779C81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20.6</w:t>
            </w:r>
          </w:p>
        </w:tc>
        <w:tc>
          <w:tcPr>
            <w:tcW w:w="1202" w:type="dxa"/>
            <w:vAlign w:val="bottom"/>
          </w:tcPr>
          <w:p w14:paraId="45FED47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2B9B84BB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380C34E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東興路一段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4755BF7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3F9EC0E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復興北路－工學北路</w:t>
            </w:r>
          </w:p>
        </w:tc>
        <w:tc>
          <w:tcPr>
            <w:tcW w:w="709" w:type="dxa"/>
            <w:noWrap/>
            <w:vAlign w:val="center"/>
            <w:hideMark/>
          </w:tcPr>
          <w:p w14:paraId="485BFA4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0B9D0F6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33.3</w:t>
            </w:r>
          </w:p>
        </w:tc>
        <w:tc>
          <w:tcPr>
            <w:tcW w:w="1202" w:type="dxa"/>
            <w:vAlign w:val="bottom"/>
          </w:tcPr>
          <w:p w14:paraId="23655A5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bottom"/>
          </w:tcPr>
          <w:p w14:paraId="024830C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33.3</w:t>
            </w:r>
          </w:p>
        </w:tc>
        <w:tc>
          <w:tcPr>
            <w:tcW w:w="1202" w:type="dxa"/>
            <w:vAlign w:val="bottom"/>
          </w:tcPr>
          <w:p w14:paraId="2683DBF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B</w:t>
            </w:r>
          </w:p>
        </w:tc>
      </w:tr>
      <w:tr w:rsidR="00517CFF" w:rsidRPr="000D0940" w14:paraId="356D1175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83FC22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1108A2F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361CD0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A036ED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60BF29A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20AD004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27F1324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6B22E9B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48BA04D8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344398A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2043649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54775B6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1FAA17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07110F4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20.0</w:t>
            </w:r>
          </w:p>
        </w:tc>
        <w:tc>
          <w:tcPr>
            <w:tcW w:w="1202" w:type="dxa"/>
            <w:vAlign w:val="bottom"/>
          </w:tcPr>
          <w:p w14:paraId="3484B1E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61A8B1F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20.0</w:t>
            </w:r>
          </w:p>
        </w:tc>
        <w:tc>
          <w:tcPr>
            <w:tcW w:w="1202" w:type="dxa"/>
            <w:vAlign w:val="bottom"/>
          </w:tcPr>
          <w:p w14:paraId="1FC0F66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32CACDB1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23589F1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19DD3B2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7325D2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22C2D7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33D8B34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33.9</w:t>
            </w:r>
          </w:p>
        </w:tc>
        <w:tc>
          <w:tcPr>
            <w:tcW w:w="1202" w:type="dxa"/>
            <w:vAlign w:val="bottom"/>
          </w:tcPr>
          <w:p w14:paraId="1B617E9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bottom"/>
          </w:tcPr>
          <w:p w14:paraId="0642F0C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33.9</w:t>
            </w:r>
          </w:p>
        </w:tc>
        <w:tc>
          <w:tcPr>
            <w:tcW w:w="1202" w:type="dxa"/>
            <w:vAlign w:val="bottom"/>
          </w:tcPr>
          <w:p w14:paraId="511BCE6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B</w:t>
            </w:r>
          </w:p>
        </w:tc>
      </w:tr>
      <w:tr w:rsidR="00517CFF" w:rsidRPr="000D0940" w14:paraId="0F803AA9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2941CB9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南平路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5C2BC32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15EABFE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宜寧高中前－新和街</w:t>
            </w:r>
          </w:p>
        </w:tc>
        <w:tc>
          <w:tcPr>
            <w:tcW w:w="709" w:type="dxa"/>
            <w:noWrap/>
            <w:vAlign w:val="center"/>
            <w:hideMark/>
          </w:tcPr>
          <w:p w14:paraId="69D1E49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343BCB4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31.2</w:t>
            </w:r>
          </w:p>
        </w:tc>
        <w:tc>
          <w:tcPr>
            <w:tcW w:w="1202" w:type="dxa"/>
            <w:vAlign w:val="bottom"/>
          </w:tcPr>
          <w:p w14:paraId="74F31D4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bottom"/>
          </w:tcPr>
          <w:p w14:paraId="2DB6A0C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31.2</w:t>
            </w:r>
          </w:p>
        </w:tc>
        <w:tc>
          <w:tcPr>
            <w:tcW w:w="1202" w:type="dxa"/>
            <w:vAlign w:val="bottom"/>
          </w:tcPr>
          <w:p w14:paraId="5243D64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B</w:t>
            </w:r>
          </w:p>
        </w:tc>
      </w:tr>
      <w:tr w:rsidR="00517CFF" w:rsidRPr="000D0940" w14:paraId="6FBC90CC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4557293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3BD4987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5EAE32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F183C2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5FC8BC3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27.4</w:t>
            </w:r>
          </w:p>
        </w:tc>
        <w:tc>
          <w:tcPr>
            <w:tcW w:w="1202" w:type="dxa"/>
            <w:vAlign w:val="bottom"/>
          </w:tcPr>
          <w:p w14:paraId="32E8B92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2513279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27.4</w:t>
            </w:r>
          </w:p>
        </w:tc>
        <w:tc>
          <w:tcPr>
            <w:tcW w:w="1202" w:type="dxa"/>
            <w:vAlign w:val="bottom"/>
          </w:tcPr>
          <w:p w14:paraId="6AE1B3D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26E45F8A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300BD8B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5185F95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1BBC3B8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F45771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46F6E2F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21.9</w:t>
            </w:r>
          </w:p>
        </w:tc>
        <w:tc>
          <w:tcPr>
            <w:tcW w:w="1202" w:type="dxa"/>
            <w:vAlign w:val="bottom"/>
          </w:tcPr>
          <w:p w14:paraId="086E9C6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1673513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21.9</w:t>
            </w:r>
          </w:p>
        </w:tc>
        <w:tc>
          <w:tcPr>
            <w:tcW w:w="1202" w:type="dxa"/>
            <w:vAlign w:val="bottom"/>
          </w:tcPr>
          <w:p w14:paraId="60FEB7F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4D39DAB3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2231FEB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7304595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8E4295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411994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22325A5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41.6</w:t>
            </w:r>
          </w:p>
        </w:tc>
        <w:tc>
          <w:tcPr>
            <w:tcW w:w="1202" w:type="dxa"/>
            <w:vAlign w:val="bottom"/>
          </w:tcPr>
          <w:p w14:paraId="00C086C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74FEA16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41.6</w:t>
            </w:r>
          </w:p>
        </w:tc>
        <w:tc>
          <w:tcPr>
            <w:tcW w:w="1202" w:type="dxa"/>
            <w:vAlign w:val="bottom"/>
          </w:tcPr>
          <w:p w14:paraId="6783FAD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</w:tr>
    </w:tbl>
    <w:p w14:paraId="604B1729" w14:textId="78500B72" w:rsidR="00767EA5" w:rsidRPr="00517CFF" w:rsidRDefault="00767EA5" w:rsidP="00767EA5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br w:type="page"/>
      </w:r>
    </w:p>
    <w:p w14:paraId="3327FDA6" w14:textId="27EBA292" w:rsidR="004E03EA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假日路段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1014"/>
        <w:gridCol w:w="547"/>
        <w:gridCol w:w="1417"/>
        <w:gridCol w:w="709"/>
        <w:gridCol w:w="1202"/>
        <w:gridCol w:w="1202"/>
        <w:gridCol w:w="6"/>
        <w:gridCol w:w="1196"/>
        <w:gridCol w:w="1202"/>
      </w:tblGrid>
      <w:tr w:rsidR="00517CFF" w:rsidRPr="000D0940" w14:paraId="198DA955" w14:textId="77777777" w:rsidTr="00B75CB7">
        <w:trPr>
          <w:trHeight w:val="20"/>
          <w:tblHeader/>
        </w:trPr>
        <w:tc>
          <w:tcPr>
            <w:tcW w:w="1014" w:type="dxa"/>
            <w:vMerge w:val="restart"/>
            <w:noWrap/>
            <w:vAlign w:val="center"/>
          </w:tcPr>
          <w:p w14:paraId="0483631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道路</w:t>
            </w:r>
          </w:p>
        </w:tc>
        <w:tc>
          <w:tcPr>
            <w:tcW w:w="547" w:type="dxa"/>
            <w:vMerge w:val="restart"/>
            <w:noWrap/>
            <w:vAlign w:val="center"/>
          </w:tcPr>
          <w:p w14:paraId="3F7DC19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時段</w:t>
            </w:r>
          </w:p>
        </w:tc>
        <w:tc>
          <w:tcPr>
            <w:tcW w:w="1417" w:type="dxa"/>
            <w:vMerge w:val="restart"/>
            <w:noWrap/>
            <w:vAlign w:val="center"/>
          </w:tcPr>
          <w:p w14:paraId="5678ECA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路段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781C06A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方向</w:t>
            </w:r>
          </w:p>
        </w:tc>
        <w:tc>
          <w:tcPr>
            <w:tcW w:w="2410" w:type="dxa"/>
            <w:gridSpan w:val="3"/>
            <w:vAlign w:val="center"/>
          </w:tcPr>
          <w:p w14:paraId="663921A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開發後</w:t>
            </w:r>
          </w:p>
        </w:tc>
        <w:tc>
          <w:tcPr>
            <w:tcW w:w="2398" w:type="dxa"/>
            <w:gridSpan w:val="2"/>
          </w:tcPr>
          <w:p w14:paraId="38CC881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開發前</w:t>
            </w:r>
          </w:p>
        </w:tc>
      </w:tr>
      <w:tr w:rsidR="00517CFF" w:rsidRPr="000D0940" w14:paraId="49DA7310" w14:textId="77777777" w:rsidTr="00B75CB7">
        <w:trPr>
          <w:trHeight w:val="20"/>
          <w:tblHeader/>
        </w:trPr>
        <w:tc>
          <w:tcPr>
            <w:tcW w:w="1014" w:type="dxa"/>
            <w:vMerge/>
            <w:noWrap/>
            <w:vAlign w:val="center"/>
            <w:hideMark/>
          </w:tcPr>
          <w:p w14:paraId="6AA5E69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noWrap/>
            <w:vAlign w:val="center"/>
            <w:hideMark/>
          </w:tcPr>
          <w:p w14:paraId="798BF7F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noWrap/>
            <w:vAlign w:val="center"/>
            <w:hideMark/>
          </w:tcPr>
          <w:p w14:paraId="09B5632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vMerge/>
            <w:noWrap/>
            <w:vAlign w:val="center"/>
            <w:hideMark/>
          </w:tcPr>
          <w:p w14:paraId="0EAA8D1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202" w:type="dxa"/>
            <w:vAlign w:val="center"/>
          </w:tcPr>
          <w:p w14:paraId="3FF379B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調查速率</w:t>
            </w:r>
          </w:p>
        </w:tc>
        <w:tc>
          <w:tcPr>
            <w:tcW w:w="1202" w:type="dxa"/>
            <w:vAlign w:val="center"/>
          </w:tcPr>
          <w:p w14:paraId="7A91D49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服務水準</w:t>
            </w:r>
          </w:p>
        </w:tc>
        <w:tc>
          <w:tcPr>
            <w:tcW w:w="1202" w:type="dxa"/>
            <w:gridSpan w:val="2"/>
            <w:vAlign w:val="center"/>
          </w:tcPr>
          <w:p w14:paraId="4796C1D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調查速率</w:t>
            </w:r>
          </w:p>
        </w:tc>
        <w:tc>
          <w:tcPr>
            <w:tcW w:w="1202" w:type="dxa"/>
            <w:vAlign w:val="center"/>
          </w:tcPr>
          <w:p w14:paraId="7D97F68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服務水準</w:t>
            </w:r>
          </w:p>
        </w:tc>
      </w:tr>
      <w:tr w:rsidR="00517CFF" w:rsidRPr="000D0940" w14:paraId="61419641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5C7CFFC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復興路二段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426C923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5A33030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文心南路</w:t>
            </w:r>
            <w:r w:rsidRPr="000D0940">
              <w:rPr>
                <w:color w:val="000000" w:themeColor="text1"/>
                <w:szCs w:val="24"/>
              </w:rPr>
              <w:t>-宜寧高中前</w:t>
            </w:r>
          </w:p>
        </w:tc>
        <w:tc>
          <w:tcPr>
            <w:tcW w:w="709" w:type="dxa"/>
            <w:noWrap/>
            <w:vAlign w:val="center"/>
            <w:hideMark/>
          </w:tcPr>
          <w:p w14:paraId="7209023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5EA6881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34.6</w:t>
            </w:r>
          </w:p>
        </w:tc>
        <w:tc>
          <w:tcPr>
            <w:tcW w:w="1202" w:type="dxa"/>
            <w:vAlign w:val="bottom"/>
          </w:tcPr>
          <w:p w14:paraId="35BFB64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bottom"/>
          </w:tcPr>
          <w:p w14:paraId="16C1303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34.6</w:t>
            </w:r>
          </w:p>
        </w:tc>
        <w:tc>
          <w:tcPr>
            <w:tcW w:w="1202" w:type="dxa"/>
            <w:vAlign w:val="bottom"/>
          </w:tcPr>
          <w:p w14:paraId="0C63871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B</w:t>
            </w:r>
          </w:p>
        </w:tc>
      </w:tr>
      <w:tr w:rsidR="00517CFF" w:rsidRPr="000D0940" w14:paraId="6E771ED0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2C2E17D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7F55D0A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A33457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BFC4D6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59334A1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29.4</w:t>
            </w:r>
          </w:p>
        </w:tc>
        <w:tc>
          <w:tcPr>
            <w:tcW w:w="1202" w:type="dxa"/>
            <w:vAlign w:val="bottom"/>
          </w:tcPr>
          <w:p w14:paraId="1FADC84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68E9B5B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29.4</w:t>
            </w:r>
          </w:p>
        </w:tc>
        <w:tc>
          <w:tcPr>
            <w:tcW w:w="1202" w:type="dxa"/>
            <w:vAlign w:val="bottom"/>
          </w:tcPr>
          <w:p w14:paraId="68ED30D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6753E60A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6AE5FDA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1442009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431E390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97E07D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72FFEEE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35.0</w:t>
            </w:r>
          </w:p>
        </w:tc>
        <w:tc>
          <w:tcPr>
            <w:tcW w:w="1202" w:type="dxa"/>
            <w:vAlign w:val="bottom"/>
          </w:tcPr>
          <w:p w14:paraId="5F7D742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6ADED53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35.0</w:t>
            </w:r>
          </w:p>
        </w:tc>
        <w:tc>
          <w:tcPr>
            <w:tcW w:w="1202" w:type="dxa"/>
            <w:vAlign w:val="bottom"/>
          </w:tcPr>
          <w:p w14:paraId="01A663E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0CB2877E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18AD0C4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41BC4A9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F86846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69265C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0957F8B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0EEC268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148F7B9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5F85023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3DD1209C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3804B74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27F7013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49F69B8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宜寧高中前－復興路二段９９巷</w:t>
            </w:r>
          </w:p>
        </w:tc>
        <w:tc>
          <w:tcPr>
            <w:tcW w:w="709" w:type="dxa"/>
            <w:noWrap/>
            <w:vAlign w:val="center"/>
            <w:hideMark/>
          </w:tcPr>
          <w:p w14:paraId="14BA8B1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5377293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33.7</w:t>
            </w:r>
          </w:p>
        </w:tc>
        <w:tc>
          <w:tcPr>
            <w:tcW w:w="1202" w:type="dxa"/>
            <w:vAlign w:val="bottom"/>
          </w:tcPr>
          <w:p w14:paraId="1D758C8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bottom"/>
          </w:tcPr>
          <w:p w14:paraId="419D1DE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33.7</w:t>
            </w:r>
          </w:p>
        </w:tc>
        <w:tc>
          <w:tcPr>
            <w:tcW w:w="1202" w:type="dxa"/>
            <w:vAlign w:val="bottom"/>
          </w:tcPr>
          <w:p w14:paraId="4391720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B</w:t>
            </w:r>
          </w:p>
        </w:tc>
      </w:tr>
      <w:tr w:rsidR="00517CFF" w:rsidRPr="000D0940" w14:paraId="6C8F004D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1ADCC9E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233981F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03C010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8FF4B2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04F2A4E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38.8</w:t>
            </w:r>
          </w:p>
        </w:tc>
        <w:tc>
          <w:tcPr>
            <w:tcW w:w="1202" w:type="dxa"/>
            <w:vAlign w:val="bottom"/>
          </w:tcPr>
          <w:p w14:paraId="6BAC2EC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478C008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38.9</w:t>
            </w:r>
          </w:p>
        </w:tc>
        <w:tc>
          <w:tcPr>
            <w:tcW w:w="1202" w:type="dxa"/>
            <w:vAlign w:val="bottom"/>
          </w:tcPr>
          <w:p w14:paraId="60FD32B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10576EE7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450B6CC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6259E4C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2DAAFDF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3DCB0E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147ABFF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42.1</w:t>
            </w:r>
          </w:p>
        </w:tc>
        <w:tc>
          <w:tcPr>
            <w:tcW w:w="1202" w:type="dxa"/>
            <w:vAlign w:val="bottom"/>
          </w:tcPr>
          <w:p w14:paraId="442450B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40391D0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42.1</w:t>
            </w:r>
          </w:p>
        </w:tc>
        <w:tc>
          <w:tcPr>
            <w:tcW w:w="1202" w:type="dxa"/>
            <w:vAlign w:val="bottom"/>
          </w:tcPr>
          <w:p w14:paraId="6A1A5C6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6B164665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0546501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757B305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1FB277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B26E02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4D72B1D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36.3</w:t>
            </w:r>
          </w:p>
        </w:tc>
        <w:tc>
          <w:tcPr>
            <w:tcW w:w="1202" w:type="dxa"/>
            <w:vAlign w:val="bottom"/>
          </w:tcPr>
          <w:p w14:paraId="441CF48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02" w:type="dxa"/>
            <w:gridSpan w:val="2"/>
            <w:vAlign w:val="bottom"/>
          </w:tcPr>
          <w:p w14:paraId="25DE733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36.4</w:t>
            </w:r>
          </w:p>
        </w:tc>
        <w:tc>
          <w:tcPr>
            <w:tcW w:w="1202" w:type="dxa"/>
            <w:vAlign w:val="bottom"/>
          </w:tcPr>
          <w:p w14:paraId="61F7662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A</w:t>
            </w:r>
          </w:p>
        </w:tc>
      </w:tr>
      <w:tr w:rsidR="00517CFF" w:rsidRPr="000D0940" w14:paraId="22639AFD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5097904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忠明南路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618773F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2478F26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南陽街－工學二街</w:t>
            </w:r>
          </w:p>
        </w:tc>
        <w:tc>
          <w:tcPr>
            <w:tcW w:w="709" w:type="dxa"/>
            <w:noWrap/>
            <w:vAlign w:val="center"/>
            <w:hideMark/>
          </w:tcPr>
          <w:p w14:paraId="4EF8E05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3CC351E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28.8</w:t>
            </w:r>
          </w:p>
        </w:tc>
        <w:tc>
          <w:tcPr>
            <w:tcW w:w="1202" w:type="dxa"/>
            <w:vAlign w:val="bottom"/>
          </w:tcPr>
          <w:p w14:paraId="2C2A052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6313804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28.8</w:t>
            </w:r>
          </w:p>
        </w:tc>
        <w:tc>
          <w:tcPr>
            <w:tcW w:w="1202" w:type="dxa"/>
            <w:vAlign w:val="bottom"/>
          </w:tcPr>
          <w:p w14:paraId="7E2D13F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2233F705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623D8E7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6E901C3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99641E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46B9E2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2F9FFAF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20.8</w:t>
            </w:r>
          </w:p>
        </w:tc>
        <w:tc>
          <w:tcPr>
            <w:tcW w:w="1202" w:type="dxa"/>
            <w:vAlign w:val="bottom"/>
          </w:tcPr>
          <w:p w14:paraId="276BAEA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6918C74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20.8</w:t>
            </w:r>
          </w:p>
        </w:tc>
        <w:tc>
          <w:tcPr>
            <w:tcW w:w="1202" w:type="dxa"/>
            <w:vAlign w:val="bottom"/>
          </w:tcPr>
          <w:p w14:paraId="76A139D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70B9F07B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3E984A7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736D944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4DDECBA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737876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2851798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32.0</w:t>
            </w:r>
          </w:p>
        </w:tc>
        <w:tc>
          <w:tcPr>
            <w:tcW w:w="1202" w:type="dxa"/>
            <w:vAlign w:val="bottom"/>
          </w:tcPr>
          <w:p w14:paraId="58B0932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02" w:type="dxa"/>
            <w:gridSpan w:val="2"/>
            <w:vAlign w:val="bottom"/>
          </w:tcPr>
          <w:p w14:paraId="090A07D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32.1</w:t>
            </w:r>
          </w:p>
        </w:tc>
        <w:tc>
          <w:tcPr>
            <w:tcW w:w="1202" w:type="dxa"/>
            <w:vAlign w:val="bottom"/>
          </w:tcPr>
          <w:p w14:paraId="60DBF10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B</w:t>
            </w:r>
          </w:p>
        </w:tc>
      </w:tr>
      <w:tr w:rsidR="00517CFF" w:rsidRPr="000D0940" w14:paraId="6548ABB8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284B8A3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7501DFE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3F79A2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CE1A01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66C8391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20.5</w:t>
            </w:r>
          </w:p>
        </w:tc>
        <w:tc>
          <w:tcPr>
            <w:tcW w:w="1202" w:type="dxa"/>
            <w:vAlign w:val="bottom"/>
          </w:tcPr>
          <w:p w14:paraId="2A444A2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18DCB51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20.6</w:t>
            </w:r>
          </w:p>
        </w:tc>
        <w:tc>
          <w:tcPr>
            <w:tcW w:w="1202" w:type="dxa"/>
            <w:vAlign w:val="bottom"/>
          </w:tcPr>
          <w:p w14:paraId="661C432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32C57EEB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2FF0A46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復興北路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3DE01F9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5A27EC3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德富路－復興路二段７１巷</w:t>
            </w:r>
          </w:p>
        </w:tc>
        <w:tc>
          <w:tcPr>
            <w:tcW w:w="709" w:type="dxa"/>
            <w:noWrap/>
            <w:vAlign w:val="center"/>
            <w:hideMark/>
          </w:tcPr>
          <w:p w14:paraId="489D10E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4C9F615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20.2</w:t>
            </w:r>
          </w:p>
        </w:tc>
        <w:tc>
          <w:tcPr>
            <w:tcW w:w="1202" w:type="dxa"/>
            <w:vAlign w:val="bottom"/>
          </w:tcPr>
          <w:p w14:paraId="1966092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7A798F4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20.2</w:t>
            </w:r>
          </w:p>
        </w:tc>
        <w:tc>
          <w:tcPr>
            <w:tcW w:w="1202" w:type="dxa"/>
            <w:vAlign w:val="bottom"/>
          </w:tcPr>
          <w:p w14:paraId="247B8C6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66428690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5DA2C5C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4889426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4C603B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B8AA06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2038B6C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20.3</w:t>
            </w:r>
          </w:p>
        </w:tc>
        <w:tc>
          <w:tcPr>
            <w:tcW w:w="1202" w:type="dxa"/>
            <w:vAlign w:val="bottom"/>
          </w:tcPr>
          <w:p w14:paraId="3AC9F4C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70C1088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20.3</w:t>
            </w:r>
          </w:p>
        </w:tc>
        <w:tc>
          <w:tcPr>
            <w:tcW w:w="1202" w:type="dxa"/>
            <w:vAlign w:val="bottom"/>
          </w:tcPr>
          <w:p w14:paraId="38711BC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31B4948A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21313F2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7950397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15B89D7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67C8F0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東向</w:t>
            </w:r>
          </w:p>
        </w:tc>
        <w:tc>
          <w:tcPr>
            <w:tcW w:w="1202" w:type="dxa"/>
            <w:vAlign w:val="bottom"/>
          </w:tcPr>
          <w:p w14:paraId="5388DCD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26.9</w:t>
            </w:r>
          </w:p>
        </w:tc>
        <w:tc>
          <w:tcPr>
            <w:tcW w:w="1202" w:type="dxa"/>
            <w:vAlign w:val="bottom"/>
          </w:tcPr>
          <w:p w14:paraId="448DB66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0B9C003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26.9</w:t>
            </w:r>
          </w:p>
        </w:tc>
        <w:tc>
          <w:tcPr>
            <w:tcW w:w="1202" w:type="dxa"/>
            <w:vAlign w:val="bottom"/>
          </w:tcPr>
          <w:p w14:paraId="7ABFF8B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20696257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77B33DE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3259F97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0C3451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E3E191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西向</w:t>
            </w:r>
          </w:p>
        </w:tc>
        <w:tc>
          <w:tcPr>
            <w:tcW w:w="1202" w:type="dxa"/>
            <w:vAlign w:val="bottom"/>
          </w:tcPr>
          <w:p w14:paraId="4F552E6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25.8</w:t>
            </w:r>
          </w:p>
        </w:tc>
        <w:tc>
          <w:tcPr>
            <w:tcW w:w="1202" w:type="dxa"/>
            <w:vAlign w:val="bottom"/>
          </w:tcPr>
          <w:p w14:paraId="11E1A48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1871554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25.8</w:t>
            </w:r>
          </w:p>
        </w:tc>
        <w:tc>
          <w:tcPr>
            <w:tcW w:w="1202" w:type="dxa"/>
            <w:vAlign w:val="bottom"/>
          </w:tcPr>
          <w:p w14:paraId="4EE0C81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002163F3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05EE75B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東興路一段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28273D6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046B9AA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復興北路－工學北路</w:t>
            </w:r>
          </w:p>
        </w:tc>
        <w:tc>
          <w:tcPr>
            <w:tcW w:w="709" w:type="dxa"/>
            <w:noWrap/>
            <w:vAlign w:val="center"/>
            <w:hideMark/>
          </w:tcPr>
          <w:p w14:paraId="2F1879F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590AEFC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139CE42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04EA987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36E812A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01167E66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1C04006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608F24F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E89E18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A9E1B6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5E8D7DE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26.1</w:t>
            </w:r>
          </w:p>
        </w:tc>
        <w:tc>
          <w:tcPr>
            <w:tcW w:w="1202" w:type="dxa"/>
            <w:vAlign w:val="bottom"/>
          </w:tcPr>
          <w:p w14:paraId="7523F80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7FF03BE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26.1</w:t>
            </w:r>
          </w:p>
        </w:tc>
        <w:tc>
          <w:tcPr>
            <w:tcW w:w="1202" w:type="dxa"/>
            <w:vAlign w:val="bottom"/>
          </w:tcPr>
          <w:p w14:paraId="3E37E34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6FE2B969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56FBC89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144B829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2FDE3E4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C0774E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451C45E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68B2076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10D3EB5E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2CF937E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575F6EA3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67EFF431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7B77F02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345587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65FCBE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341F6F9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22.5</w:t>
            </w:r>
          </w:p>
        </w:tc>
        <w:tc>
          <w:tcPr>
            <w:tcW w:w="1202" w:type="dxa"/>
            <w:vAlign w:val="bottom"/>
          </w:tcPr>
          <w:p w14:paraId="3508863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2311B2B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22.5</w:t>
            </w:r>
          </w:p>
        </w:tc>
        <w:tc>
          <w:tcPr>
            <w:tcW w:w="1202" w:type="dxa"/>
            <w:vAlign w:val="bottom"/>
          </w:tcPr>
          <w:p w14:paraId="7901DBF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010A28AD" w14:textId="77777777" w:rsidTr="00B75CB7">
        <w:trPr>
          <w:trHeight w:val="20"/>
        </w:trPr>
        <w:tc>
          <w:tcPr>
            <w:tcW w:w="1014" w:type="dxa"/>
            <w:vMerge w:val="restart"/>
            <w:noWrap/>
            <w:vAlign w:val="center"/>
            <w:hideMark/>
          </w:tcPr>
          <w:p w14:paraId="0324452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南平路</w:t>
            </w: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217D85C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晨峰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67827F0F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宜寧高中前－新和街</w:t>
            </w:r>
          </w:p>
        </w:tc>
        <w:tc>
          <w:tcPr>
            <w:tcW w:w="709" w:type="dxa"/>
            <w:noWrap/>
            <w:vAlign w:val="center"/>
            <w:hideMark/>
          </w:tcPr>
          <w:p w14:paraId="145149C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0D881D4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39D7F94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2D839D8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20.1</w:t>
            </w:r>
          </w:p>
        </w:tc>
        <w:tc>
          <w:tcPr>
            <w:tcW w:w="1202" w:type="dxa"/>
            <w:vAlign w:val="bottom"/>
          </w:tcPr>
          <w:p w14:paraId="2D3FBB88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59932F3D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7DC7274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5C3A8BA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D0BBE1C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689267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66958B7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28.4</w:t>
            </w:r>
          </w:p>
        </w:tc>
        <w:tc>
          <w:tcPr>
            <w:tcW w:w="1202" w:type="dxa"/>
            <w:vAlign w:val="bottom"/>
          </w:tcPr>
          <w:p w14:paraId="1213D46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02" w:type="dxa"/>
            <w:gridSpan w:val="2"/>
            <w:vAlign w:val="bottom"/>
          </w:tcPr>
          <w:p w14:paraId="1DC7750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28.4</w:t>
            </w:r>
          </w:p>
        </w:tc>
        <w:tc>
          <w:tcPr>
            <w:tcW w:w="1202" w:type="dxa"/>
            <w:vAlign w:val="bottom"/>
          </w:tcPr>
          <w:p w14:paraId="07E0E3E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C</w:t>
            </w:r>
          </w:p>
        </w:tc>
      </w:tr>
      <w:tr w:rsidR="00517CFF" w:rsidRPr="000D0940" w14:paraId="6C2165A7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7E8824B4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 w:val="restart"/>
            <w:noWrap/>
            <w:vAlign w:val="center"/>
            <w:hideMark/>
          </w:tcPr>
          <w:p w14:paraId="47F4FCA9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昏峰</w:t>
            </w:r>
          </w:p>
        </w:tc>
        <w:tc>
          <w:tcPr>
            <w:tcW w:w="1417" w:type="dxa"/>
            <w:vMerge/>
            <w:vAlign w:val="center"/>
            <w:hideMark/>
          </w:tcPr>
          <w:p w14:paraId="1C8DAF32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286D5C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北向</w:t>
            </w:r>
          </w:p>
        </w:tc>
        <w:tc>
          <w:tcPr>
            <w:tcW w:w="1202" w:type="dxa"/>
            <w:vAlign w:val="bottom"/>
          </w:tcPr>
          <w:p w14:paraId="09C4DBA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20.2</w:t>
            </w:r>
          </w:p>
        </w:tc>
        <w:tc>
          <w:tcPr>
            <w:tcW w:w="1202" w:type="dxa"/>
            <w:vAlign w:val="bottom"/>
          </w:tcPr>
          <w:p w14:paraId="602ABE9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62DF083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20.2</w:t>
            </w:r>
          </w:p>
        </w:tc>
        <w:tc>
          <w:tcPr>
            <w:tcW w:w="1202" w:type="dxa"/>
            <w:vAlign w:val="bottom"/>
          </w:tcPr>
          <w:p w14:paraId="214B9860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  <w:tr w:rsidR="00517CFF" w:rsidRPr="000D0940" w14:paraId="3F329F24" w14:textId="77777777" w:rsidTr="00B75CB7">
        <w:trPr>
          <w:trHeight w:val="20"/>
        </w:trPr>
        <w:tc>
          <w:tcPr>
            <w:tcW w:w="1014" w:type="dxa"/>
            <w:vMerge/>
            <w:vAlign w:val="center"/>
            <w:hideMark/>
          </w:tcPr>
          <w:p w14:paraId="58459C25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547" w:type="dxa"/>
            <w:vMerge/>
            <w:vAlign w:val="center"/>
            <w:hideMark/>
          </w:tcPr>
          <w:p w14:paraId="0184279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5F0624A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1F789D3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0D0940">
              <w:rPr>
                <w:rFonts w:hint="eastAsia"/>
                <w:color w:val="000000" w:themeColor="text1"/>
                <w:szCs w:val="24"/>
              </w:rPr>
              <w:t>南向</w:t>
            </w:r>
          </w:p>
        </w:tc>
        <w:tc>
          <w:tcPr>
            <w:tcW w:w="1202" w:type="dxa"/>
            <w:vAlign w:val="bottom"/>
          </w:tcPr>
          <w:p w14:paraId="006F39E6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20.2</w:t>
            </w:r>
          </w:p>
        </w:tc>
        <w:tc>
          <w:tcPr>
            <w:tcW w:w="1202" w:type="dxa"/>
            <w:vAlign w:val="bottom"/>
          </w:tcPr>
          <w:p w14:paraId="460CE2A7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704997">
              <w:rPr>
                <w:rFonts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02" w:type="dxa"/>
            <w:gridSpan w:val="2"/>
            <w:vAlign w:val="bottom"/>
          </w:tcPr>
          <w:p w14:paraId="7760000D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20.2</w:t>
            </w:r>
          </w:p>
        </w:tc>
        <w:tc>
          <w:tcPr>
            <w:tcW w:w="1202" w:type="dxa"/>
            <w:vAlign w:val="bottom"/>
          </w:tcPr>
          <w:p w14:paraId="38EEE0CB" w14:textId="77777777" w:rsidR="00517CFF" w:rsidRPr="000D0940" w:rsidRDefault="00517CFF" w:rsidP="00B75CB7">
            <w:pPr>
              <w:spacing w:before="0" w:after="0" w:line="0" w:lineRule="atLeast"/>
              <w:jc w:val="center"/>
              <w:rPr>
                <w:color w:val="000000" w:themeColor="text1"/>
                <w:szCs w:val="24"/>
              </w:rPr>
            </w:pPr>
            <w:r w:rsidRPr="0053101A">
              <w:rPr>
                <w:rFonts w:hint="eastAsia"/>
                <w:color w:val="000000" w:themeColor="text1"/>
                <w:szCs w:val="24"/>
              </w:rPr>
              <w:t>D</w:t>
            </w:r>
          </w:p>
        </w:tc>
      </w:tr>
    </w:tbl>
    <w:p w14:paraId="15C87A82" w14:textId="58274F0F" w:rsidR="00767EA5" w:rsidRDefault="00767EA5" w:rsidP="00767EA5">
      <w:r>
        <w:br w:type="page"/>
      </w:r>
    </w:p>
    <w:p w14:paraId="1354E5B5" w14:textId="4470F63E" w:rsidR="001F1321" w:rsidRPr="00D76626" w:rsidRDefault="008A7BC1" w:rsidP="007D00BC">
      <w:pPr>
        <w:pStyle w:val="-10"/>
        <w:numPr>
          <w:ilvl w:val="0"/>
          <w:numId w:val="18"/>
        </w:numPr>
        <w:rPr>
          <w:sz w:val="44"/>
          <w:szCs w:val="44"/>
        </w:rPr>
      </w:pPr>
      <w:r w:rsidRPr="00675BC9">
        <w:rPr>
          <w:b/>
          <w:sz w:val="32"/>
        </w:rPr>
        <w:lastRenderedPageBreak/>
        <w:t>現況路口轉向交通量</w:t>
      </w:r>
    </w:p>
    <w:p w14:paraId="053F1FA1" w14:textId="77777777" w:rsidR="00517CFF" w:rsidRPr="00744325" w:rsidRDefault="00517CFF" w:rsidP="00517CFF">
      <w:pPr>
        <w:pStyle w:val="a6"/>
        <w:ind w:firstLine="0"/>
        <w:jc w:val="center"/>
      </w:pPr>
      <w:r w:rsidRPr="00E50212">
        <w:rPr>
          <w:noProof/>
        </w:rPr>
        <w:drawing>
          <wp:inline distT="0" distB="0" distL="0" distR="0" wp14:anchorId="495B2B13" wp14:editId="7E19CE75">
            <wp:extent cx="4513135" cy="766689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88" t="5776" r="12416" b="6959"/>
                    <a:stretch/>
                  </pic:blipFill>
                  <pic:spPr bwMode="auto">
                    <a:xfrm>
                      <a:off x="0" y="0"/>
                      <a:ext cx="4524269" cy="768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D04D4" w14:textId="3F12496D" w:rsidR="00517CFF" w:rsidRPr="00744325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11" w:name="_Toc65140640"/>
      <w:r w:rsidRPr="00744325">
        <w:rPr>
          <w:rFonts w:ascii="微軟正黑體" w:eastAsia="微軟正黑體" w:hAnsi="微軟正黑體" w:hint="eastAsia"/>
        </w:rPr>
        <w:t>①復興路二段</w:t>
      </w:r>
      <w:r>
        <w:rPr>
          <w:rFonts w:ascii="微軟正黑體" w:eastAsia="微軟正黑體" w:hAnsi="微軟正黑體"/>
        </w:rPr>
        <w:t>/</w:t>
      </w:r>
      <w:r w:rsidRPr="00744325">
        <w:rPr>
          <w:rFonts w:ascii="微軟正黑體" w:eastAsia="微軟正黑體" w:hAnsi="微軟正黑體" w:hint="eastAsia"/>
        </w:rPr>
        <w:t>東興路一段平日轉向交通量</w:t>
      </w:r>
      <w:bookmarkEnd w:id="11"/>
    </w:p>
    <w:p w14:paraId="459F32B3" w14:textId="77777777" w:rsidR="00517CFF" w:rsidRPr="002B77D1" w:rsidRDefault="00517CFF" w:rsidP="00517CFF">
      <w:pPr>
        <w:pStyle w:val="a6"/>
        <w:ind w:firstLine="0"/>
        <w:jc w:val="center"/>
      </w:pPr>
      <w:r w:rsidRPr="002B77D1">
        <w:rPr>
          <w:noProof/>
        </w:rPr>
        <w:lastRenderedPageBreak/>
        <w:drawing>
          <wp:inline distT="0" distB="0" distL="0" distR="0" wp14:anchorId="3E6F10C9" wp14:editId="45E3C244">
            <wp:extent cx="4729054" cy="8428038"/>
            <wp:effectExtent l="0" t="0" r="0" b="0"/>
            <wp:docPr id="56" name="圖片 56" descr="/private/var/folders/dm/jk00x6ns1xjdkzynmk_xsbgc0000gn/T/com.microsoft.Excel/printing.674.1/2.復興路二段-南平路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private/var/folders/dm/jk00x6ns1xjdkzynmk_xsbgc0000gn/T/com.microsoft.Excel/printing.674.1/2.復興路二段-南平路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7" t="6635" r="18668" b="10610"/>
                    <a:stretch/>
                  </pic:blipFill>
                  <pic:spPr bwMode="auto">
                    <a:xfrm>
                      <a:off x="0" y="0"/>
                      <a:ext cx="4745746" cy="845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8D645" w14:textId="3B97BC3B" w:rsidR="00517CFF" w:rsidRPr="002B77D1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  <w:sectPr w:rsidR="00517CFF" w:rsidRPr="002B77D1" w:rsidSect="00B42C72">
          <w:pgSz w:w="11907" w:h="16840" w:code="9"/>
          <w:pgMar w:top="1519" w:right="1701" w:bottom="1457" w:left="1701" w:header="720" w:footer="720" w:gutter="0"/>
          <w:pgNumType w:chapStyle="1"/>
          <w:cols w:space="425"/>
          <w:docGrid w:linePitch="353"/>
        </w:sectPr>
      </w:pPr>
      <w:bookmarkStart w:id="12" w:name="_Toc65140641"/>
      <w:r w:rsidRPr="002B77D1">
        <w:rPr>
          <w:rFonts w:ascii="微軟正黑體" w:eastAsia="微軟正黑體" w:hAnsi="微軟正黑體" w:hint="eastAsia"/>
        </w:rPr>
        <w:t>②復興路二段/南平路平日轉向交通量</w:t>
      </w:r>
      <w:bookmarkEnd w:id="12"/>
    </w:p>
    <w:p w14:paraId="5BF0D55A" w14:textId="77777777" w:rsidR="00517CFF" w:rsidRPr="00E8361A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r w:rsidRPr="002B77D1">
        <w:rPr>
          <w:rFonts w:ascii="微軟正黑體" w:eastAsia="微軟正黑體" w:hAnsi="微軟正黑體"/>
        </w:rPr>
        <w:lastRenderedPageBreak/>
        <w:drawing>
          <wp:inline distT="0" distB="0" distL="0" distR="0" wp14:anchorId="4DA07CF9" wp14:editId="20E7473B">
            <wp:extent cx="8684895" cy="4887595"/>
            <wp:effectExtent l="0" t="0" r="0" b="0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40000"/>
                    </a:blip>
                    <a:srcRect l="9447" t="5548" r="5555" b="54169"/>
                    <a:stretch/>
                  </pic:blipFill>
                  <pic:spPr bwMode="auto">
                    <a:xfrm>
                      <a:off x="0" y="0"/>
                      <a:ext cx="8695612" cy="489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5D80E" w14:textId="471CF0E9" w:rsidR="00517CFF" w:rsidRPr="00517CFF" w:rsidRDefault="00517CFF" w:rsidP="00517CFF">
      <w:pPr>
        <w:jc w:val="center"/>
        <w:rPr>
          <w:rFonts w:ascii="Times New Roman" w:eastAsia="新細明體" w:hAnsi="Times New Roman"/>
        </w:rPr>
      </w:pPr>
      <w:bookmarkStart w:id="13" w:name="_Ref55834655"/>
      <w:bookmarkStart w:id="14" w:name="_Toc65140642"/>
      <w:r w:rsidRPr="00E8361A">
        <w:rPr>
          <w:rFonts w:hint="eastAsia"/>
        </w:rPr>
        <w:t>③忠明南路</w:t>
      </w:r>
      <w:r w:rsidRPr="00E8361A">
        <w:t>-</w:t>
      </w:r>
      <w:r w:rsidRPr="00E8361A">
        <w:rPr>
          <w:rFonts w:hint="eastAsia"/>
        </w:rPr>
        <w:t>復興路二段</w:t>
      </w:r>
      <w:r w:rsidRPr="00E8361A">
        <w:t>/</w:t>
      </w:r>
      <w:r w:rsidRPr="00E8361A">
        <w:rPr>
          <w:rFonts w:hint="eastAsia"/>
        </w:rPr>
        <w:t>復興路二段</w:t>
      </w:r>
      <w:r w:rsidRPr="00E8361A">
        <w:t>71</w:t>
      </w:r>
      <w:r w:rsidRPr="00E8361A">
        <w:rPr>
          <w:rFonts w:hint="eastAsia"/>
        </w:rPr>
        <w:t>巷平日轉向交通量</w:t>
      </w:r>
      <w:bookmarkEnd w:id="13"/>
      <w:bookmarkEnd w:id="14"/>
    </w:p>
    <w:p w14:paraId="49AE5C50" w14:textId="77777777" w:rsidR="00517CFF" w:rsidRPr="002B77D1" w:rsidRDefault="00517CFF" w:rsidP="00517CFF">
      <w:r w:rsidRPr="002B77D1">
        <w:rPr>
          <w:noProof/>
        </w:rPr>
        <w:lastRenderedPageBreak/>
        <w:drawing>
          <wp:inline distT="0" distB="0" distL="0" distR="0" wp14:anchorId="63A4760D" wp14:editId="3751C5D6">
            <wp:extent cx="8879934" cy="4655119"/>
            <wp:effectExtent l="0" t="0" r="0" b="0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lum bright="-40000"/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9444" t="45539" r="4784" b="19716"/>
                    <a:stretch/>
                  </pic:blipFill>
                  <pic:spPr bwMode="auto">
                    <a:xfrm>
                      <a:off x="0" y="0"/>
                      <a:ext cx="8926360" cy="467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850FD" w14:textId="6EFB6EF6" w:rsidR="00517CFF" w:rsidRPr="00517CFF" w:rsidRDefault="00517CFF" w:rsidP="00517CFF">
      <w:pPr>
        <w:jc w:val="center"/>
        <w:rPr>
          <w:rFonts w:ascii="Times New Roman" w:eastAsia="新細明體" w:hAnsi="Times New Roman"/>
        </w:rPr>
        <w:sectPr w:rsidR="00517CFF" w:rsidRPr="00517CFF" w:rsidSect="00B42C72">
          <w:pgSz w:w="16840" w:h="11907" w:orient="landscape" w:code="9"/>
          <w:pgMar w:top="1701" w:right="1519" w:bottom="1701" w:left="1457" w:header="720" w:footer="720" w:gutter="0"/>
          <w:pgNumType w:chapStyle="1"/>
          <w:cols w:space="425"/>
          <w:docGrid w:linePitch="353"/>
        </w:sectPr>
      </w:pPr>
      <w:r w:rsidRPr="00E8361A">
        <w:rPr>
          <w:rFonts w:hint="eastAsia"/>
        </w:rPr>
        <w:t>③忠明南路</w:t>
      </w:r>
      <w:r w:rsidRPr="00E8361A">
        <w:t>-</w:t>
      </w:r>
      <w:r w:rsidRPr="00E8361A">
        <w:rPr>
          <w:rFonts w:hint="eastAsia"/>
        </w:rPr>
        <w:t>復興路二段</w:t>
      </w:r>
      <w:r w:rsidRPr="00E8361A">
        <w:t>/</w:t>
      </w:r>
      <w:r w:rsidRPr="00E8361A">
        <w:rPr>
          <w:rFonts w:hint="eastAsia"/>
        </w:rPr>
        <w:t>復興路二段</w:t>
      </w:r>
      <w:r w:rsidRPr="00E8361A">
        <w:t>71</w:t>
      </w:r>
      <w:r w:rsidRPr="00E8361A">
        <w:rPr>
          <w:rFonts w:hint="eastAsia"/>
        </w:rPr>
        <w:t>巷平日轉向交通量</w:t>
      </w:r>
      <w:r>
        <w:rPr>
          <w:rFonts w:hint="eastAsia"/>
        </w:rPr>
        <w:t>（續）</w:t>
      </w:r>
    </w:p>
    <w:p w14:paraId="5CE7D146" w14:textId="77777777" w:rsidR="00517CFF" w:rsidRPr="00744325" w:rsidRDefault="00517CFF" w:rsidP="00517CFF">
      <w:pPr>
        <w:pStyle w:val="a6"/>
        <w:ind w:firstLine="0"/>
        <w:jc w:val="center"/>
        <w:rPr>
          <w:color w:val="FF0000"/>
        </w:rPr>
      </w:pPr>
      <w:r w:rsidRPr="00E50212">
        <w:rPr>
          <w:noProof/>
          <w:color w:val="FF0000"/>
        </w:rPr>
        <w:lastRenderedPageBreak/>
        <w:drawing>
          <wp:inline distT="0" distB="0" distL="0" distR="0" wp14:anchorId="571F78E9" wp14:editId="6D6E5823">
            <wp:extent cx="5024590" cy="8367723"/>
            <wp:effectExtent l="0" t="0" r="0" b="0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261" t="6188" r="13590" b="6553"/>
                    <a:stretch/>
                  </pic:blipFill>
                  <pic:spPr bwMode="auto">
                    <a:xfrm>
                      <a:off x="0" y="0"/>
                      <a:ext cx="5047652" cy="840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462B1" w14:textId="3EDCB73F" w:rsidR="00517CFF" w:rsidRPr="00744325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15" w:name="_Toc65140643"/>
      <w:r w:rsidRPr="00744325">
        <w:rPr>
          <w:rFonts w:ascii="微軟正黑體" w:eastAsia="微軟正黑體" w:hAnsi="微軟正黑體" w:hint="eastAsia"/>
        </w:rPr>
        <w:t>④復興北路</w:t>
      </w:r>
      <w:r>
        <w:rPr>
          <w:rFonts w:ascii="微軟正黑體" w:eastAsia="微軟正黑體" w:hAnsi="微軟正黑體"/>
        </w:rPr>
        <w:t>/</w:t>
      </w:r>
      <w:r w:rsidRPr="00744325">
        <w:rPr>
          <w:rFonts w:ascii="微軟正黑體" w:eastAsia="微軟正黑體" w:hAnsi="微軟正黑體" w:hint="eastAsia"/>
        </w:rPr>
        <w:t>復興路二段</w:t>
      </w:r>
      <w:r w:rsidRPr="00744325">
        <w:rPr>
          <w:rFonts w:ascii="微軟正黑體" w:eastAsia="微軟正黑體" w:hAnsi="微軟正黑體"/>
        </w:rPr>
        <w:t>71</w:t>
      </w:r>
      <w:r w:rsidRPr="00744325">
        <w:rPr>
          <w:rFonts w:ascii="微軟正黑體" w:eastAsia="微軟正黑體" w:hAnsi="微軟正黑體" w:hint="eastAsia"/>
        </w:rPr>
        <w:t>巷平日轉向交通量</w:t>
      </w:r>
      <w:bookmarkEnd w:id="15"/>
    </w:p>
    <w:p w14:paraId="745AE83B" w14:textId="77777777" w:rsidR="00517CFF" w:rsidRPr="00744325" w:rsidRDefault="00517CFF" w:rsidP="00517CFF">
      <w:pPr>
        <w:pStyle w:val="a6"/>
        <w:ind w:firstLine="0"/>
        <w:jc w:val="center"/>
        <w:rPr>
          <w:color w:val="FF0000"/>
        </w:rPr>
      </w:pPr>
      <w:r w:rsidRPr="00E50212">
        <w:rPr>
          <w:noProof/>
          <w:color w:val="FF0000"/>
        </w:rPr>
        <w:lastRenderedPageBreak/>
        <w:drawing>
          <wp:inline distT="0" distB="0" distL="0" distR="0" wp14:anchorId="3D381A38" wp14:editId="2C52B894">
            <wp:extent cx="5066695" cy="8367723"/>
            <wp:effectExtent l="0" t="0" r="0" b="0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676" t="5982" r="11247" b="4071"/>
                    <a:stretch/>
                  </pic:blipFill>
                  <pic:spPr bwMode="auto">
                    <a:xfrm>
                      <a:off x="0" y="0"/>
                      <a:ext cx="5080106" cy="838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C07A8" w14:textId="346ECAAC" w:rsidR="00517CFF" w:rsidRPr="00744325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16" w:name="_Toc65140644"/>
      <w:r w:rsidRPr="00744325">
        <w:rPr>
          <w:rFonts w:ascii="微軟正黑體" w:eastAsia="微軟正黑體" w:hAnsi="微軟正黑體" w:hint="eastAsia"/>
        </w:rPr>
        <w:t>⑤東興路一段</w:t>
      </w:r>
      <w:r>
        <w:rPr>
          <w:rFonts w:ascii="微軟正黑體" w:eastAsia="微軟正黑體" w:hAnsi="微軟正黑體" w:hint="eastAsia"/>
        </w:rPr>
        <w:t>/</w:t>
      </w:r>
      <w:r w:rsidRPr="00744325">
        <w:rPr>
          <w:rFonts w:ascii="微軟正黑體" w:eastAsia="微軟正黑體" w:hAnsi="微軟正黑體" w:hint="eastAsia"/>
        </w:rPr>
        <w:t>復興北路平日轉向交通量</w:t>
      </w:r>
      <w:bookmarkEnd w:id="16"/>
    </w:p>
    <w:p w14:paraId="3D0EAB59" w14:textId="77777777" w:rsidR="00517CFF" w:rsidRPr="00E50212" w:rsidRDefault="00517CFF" w:rsidP="00517CFF">
      <w:pPr>
        <w:pStyle w:val="a6"/>
        <w:ind w:firstLine="0"/>
        <w:jc w:val="center"/>
        <w:rPr>
          <w:color w:val="FF0000"/>
          <w:highlight w:val="yellow"/>
        </w:rPr>
      </w:pPr>
      <w:r w:rsidRPr="00E50212">
        <w:rPr>
          <w:noProof/>
          <w:color w:val="FF0000"/>
        </w:rPr>
        <w:lastRenderedPageBreak/>
        <w:drawing>
          <wp:inline distT="0" distB="0" distL="0" distR="0" wp14:anchorId="7C7FBE42" wp14:editId="4BB2E888">
            <wp:extent cx="4906528" cy="8367723"/>
            <wp:effectExtent l="0" t="0" r="0" b="0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429" t="5776" r="11245" b="3446"/>
                    <a:stretch/>
                  </pic:blipFill>
                  <pic:spPr bwMode="auto">
                    <a:xfrm>
                      <a:off x="0" y="0"/>
                      <a:ext cx="4922627" cy="839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03DB6" w14:textId="1961F9B6" w:rsidR="00517CFF" w:rsidRPr="00744325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17" w:name="_Toc65140645"/>
      <w:r w:rsidRPr="00744325">
        <w:rPr>
          <w:rFonts w:ascii="微軟正黑體" w:eastAsia="微軟正黑體" w:hAnsi="微軟正黑體" w:hint="eastAsia"/>
        </w:rPr>
        <w:t>⑥南平路</w:t>
      </w:r>
      <w:r>
        <w:rPr>
          <w:rFonts w:ascii="微軟正黑體" w:eastAsia="微軟正黑體" w:hAnsi="微軟正黑體" w:hint="eastAsia"/>
        </w:rPr>
        <w:t>/</w:t>
      </w:r>
      <w:r w:rsidRPr="00744325">
        <w:rPr>
          <w:rFonts w:ascii="微軟正黑體" w:eastAsia="微軟正黑體" w:hAnsi="微軟正黑體" w:hint="eastAsia"/>
        </w:rPr>
        <w:t>忠明南路平日轉向交通量</w:t>
      </w:r>
      <w:bookmarkEnd w:id="17"/>
    </w:p>
    <w:p w14:paraId="2DDC5ACA" w14:textId="77777777" w:rsidR="00517CFF" w:rsidRPr="00E50212" w:rsidRDefault="00517CFF" w:rsidP="00517CFF">
      <w:pPr>
        <w:pStyle w:val="a6"/>
        <w:ind w:firstLine="0"/>
        <w:jc w:val="center"/>
      </w:pPr>
      <w:r w:rsidRPr="00E50212">
        <w:rPr>
          <w:noProof/>
        </w:rPr>
        <w:lastRenderedPageBreak/>
        <w:drawing>
          <wp:inline distT="0" distB="0" distL="0" distR="0" wp14:anchorId="298F7B4E" wp14:editId="007A2745">
            <wp:extent cx="4993642" cy="8367723"/>
            <wp:effectExtent l="0" t="0" r="0" b="0"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135" t="6395" r="11250" b="4071"/>
                    <a:stretch/>
                  </pic:blipFill>
                  <pic:spPr bwMode="auto">
                    <a:xfrm>
                      <a:off x="0" y="0"/>
                      <a:ext cx="5000368" cy="837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3D1F8" w14:textId="5EB56AB2" w:rsidR="00517CFF" w:rsidRPr="00744325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18" w:name="_Toc65140646"/>
      <w:r w:rsidRPr="00744325">
        <w:rPr>
          <w:rFonts w:ascii="微軟正黑體" w:eastAsia="微軟正黑體" w:hAnsi="微軟正黑體" w:hint="eastAsia"/>
        </w:rPr>
        <w:t>①復興路二段</w:t>
      </w:r>
      <w:r w:rsidRPr="00744325">
        <w:rPr>
          <w:rFonts w:ascii="微軟正黑體" w:eastAsia="微軟正黑體" w:hAnsi="微軟正黑體"/>
        </w:rPr>
        <w:t>/</w:t>
      </w:r>
      <w:r w:rsidRPr="00744325">
        <w:rPr>
          <w:rFonts w:ascii="微軟正黑體" w:eastAsia="微軟正黑體" w:hAnsi="微軟正黑體" w:hint="eastAsia"/>
        </w:rPr>
        <w:t>東興路一段假日轉向交通量</w:t>
      </w:r>
      <w:bookmarkEnd w:id="18"/>
    </w:p>
    <w:p w14:paraId="36EB0816" w14:textId="77777777" w:rsidR="00517CFF" w:rsidRPr="00744325" w:rsidRDefault="00517CFF" w:rsidP="00517CFF">
      <w:pPr>
        <w:pStyle w:val="a6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94143ED" wp14:editId="07D7CE58">
            <wp:extent cx="4850721" cy="8432174"/>
            <wp:effectExtent l="0" t="0" r="0" b="0"/>
            <wp:docPr id="130" name="圖片 130" descr="/private/var/folders/dm/jk00x6ns1xjdkzynmk_xsbgc0000gn/T/com.microsoft.Excel/printing.3110.7/2. 復興路二段 南平路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private/var/folders/dm/jk00x6ns1xjdkzynmk_xsbgc0000gn/T/com.microsoft.Excel/printing.3110.7/2. 復興路二段 南平路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9" t="5870" r="16958" b="10160"/>
                    <a:stretch/>
                  </pic:blipFill>
                  <pic:spPr bwMode="auto">
                    <a:xfrm>
                      <a:off x="0" y="0"/>
                      <a:ext cx="4878507" cy="848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20A88" w14:textId="70CB159D" w:rsidR="00517CFF" w:rsidRPr="00744325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  <w:sectPr w:rsidR="00517CFF" w:rsidRPr="00744325" w:rsidSect="00B42C72">
          <w:pgSz w:w="11907" w:h="16840" w:code="9"/>
          <w:pgMar w:top="1519" w:right="1701" w:bottom="1457" w:left="1701" w:header="720" w:footer="720" w:gutter="0"/>
          <w:pgNumType w:chapStyle="1"/>
          <w:cols w:space="425"/>
          <w:docGrid w:linePitch="353"/>
        </w:sectPr>
      </w:pPr>
      <w:bookmarkStart w:id="19" w:name="_Toc65140647"/>
      <w:r w:rsidRPr="00744325">
        <w:rPr>
          <w:rFonts w:ascii="微軟正黑體" w:eastAsia="微軟正黑體" w:hAnsi="微軟正黑體" w:hint="eastAsia"/>
        </w:rPr>
        <w:t>②復興路二段</w:t>
      </w:r>
      <w:r>
        <w:rPr>
          <w:rFonts w:ascii="微軟正黑體" w:eastAsia="微軟正黑體" w:hAnsi="微軟正黑體"/>
        </w:rPr>
        <w:t>/</w:t>
      </w:r>
      <w:r w:rsidRPr="00744325">
        <w:rPr>
          <w:rFonts w:ascii="微軟正黑體" w:eastAsia="微軟正黑體" w:hAnsi="微軟正黑體" w:hint="eastAsia"/>
        </w:rPr>
        <w:t>南平路假日轉向交通量</w:t>
      </w:r>
      <w:bookmarkEnd w:id="19"/>
    </w:p>
    <w:p w14:paraId="707AFBBD" w14:textId="77777777" w:rsidR="00517CFF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r w:rsidRPr="00E50212">
        <w:rPr>
          <w:rFonts w:ascii="微軟正黑體" w:eastAsia="微軟正黑體" w:hAnsi="微軟正黑體"/>
        </w:rPr>
        <w:lastRenderedPageBreak/>
        <w:drawing>
          <wp:inline distT="0" distB="0" distL="0" distR="0" wp14:anchorId="7D13AC7A" wp14:editId="76CCD275">
            <wp:extent cx="8640697" cy="4887595"/>
            <wp:effectExtent l="0" t="0" r="0" b="0"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40000"/>
                    </a:blip>
                    <a:srcRect l="10958" t="6131" r="11222" b="56796"/>
                    <a:stretch/>
                  </pic:blipFill>
                  <pic:spPr bwMode="auto">
                    <a:xfrm>
                      <a:off x="0" y="0"/>
                      <a:ext cx="8666459" cy="4902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87713" w14:textId="09E6DA1B" w:rsidR="00517CFF" w:rsidRPr="00517CFF" w:rsidRDefault="00517CFF" w:rsidP="00517CFF">
      <w:pPr>
        <w:jc w:val="center"/>
        <w:rPr>
          <w:rFonts w:ascii="Times New Roman" w:eastAsia="新細明體" w:hAnsi="Times New Roman"/>
        </w:rPr>
      </w:pPr>
      <w:bookmarkStart w:id="20" w:name="_Ref55834731"/>
      <w:bookmarkStart w:id="21" w:name="_Toc65140648"/>
      <w:r w:rsidRPr="00744325">
        <w:rPr>
          <w:rFonts w:hint="eastAsia"/>
        </w:rPr>
        <w:t>③忠明南路</w:t>
      </w:r>
      <w:r>
        <w:rPr>
          <w:rFonts w:hint="eastAsia"/>
        </w:rPr>
        <w:t>/</w:t>
      </w:r>
      <w:r w:rsidRPr="00744325">
        <w:rPr>
          <w:rFonts w:hint="eastAsia"/>
        </w:rPr>
        <w:t>復興路二段</w:t>
      </w:r>
      <w:r w:rsidRPr="00744325">
        <w:t>-</w:t>
      </w:r>
      <w:r w:rsidRPr="00744325">
        <w:rPr>
          <w:rFonts w:hint="eastAsia"/>
        </w:rPr>
        <w:t>復興路二段</w:t>
      </w:r>
      <w:r w:rsidRPr="00744325">
        <w:t>71</w:t>
      </w:r>
      <w:r w:rsidRPr="00744325">
        <w:rPr>
          <w:rFonts w:hint="eastAsia"/>
        </w:rPr>
        <w:t>巷假日轉向交通量</w:t>
      </w:r>
      <w:bookmarkEnd w:id="20"/>
      <w:bookmarkEnd w:id="21"/>
    </w:p>
    <w:p w14:paraId="7A9CDFA7" w14:textId="77777777" w:rsidR="00517CFF" w:rsidRPr="00744325" w:rsidRDefault="00517CFF" w:rsidP="00517CFF">
      <w:r w:rsidRPr="00E50212">
        <w:rPr>
          <w:noProof/>
        </w:rPr>
        <w:lastRenderedPageBreak/>
        <w:drawing>
          <wp:inline distT="0" distB="0" distL="0" distR="0" wp14:anchorId="2AB2C260" wp14:editId="26D797B2">
            <wp:extent cx="8691243" cy="4879274"/>
            <wp:effectExtent l="0" t="0" r="0" b="0"/>
            <wp:docPr id="135" name="圖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lum bright="-40000"/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9445" t="43203" r="10835" b="23807"/>
                    <a:stretch/>
                  </pic:blipFill>
                  <pic:spPr bwMode="auto">
                    <a:xfrm>
                      <a:off x="0" y="0"/>
                      <a:ext cx="8761395" cy="491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CFC02" w14:textId="0767BF1E" w:rsidR="00517CFF" w:rsidRPr="00517CFF" w:rsidRDefault="00517CFF" w:rsidP="00517CFF">
      <w:pPr>
        <w:jc w:val="center"/>
        <w:rPr>
          <w:rFonts w:ascii="Times New Roman" w:eastAsia="新細明體" w:hAnsi="Times New Roman"/>
        </w:rPr>
      </w:pPr>
      <w:r w:rsidRPr="00744325">
        <w:rPr>
          <w:rFonts w:hint="eastAsia"/>
        </w:rPr>
        <w:t>③忠明南路</w:t>
      </w:r>
      <w:r>
        <w:rPr>
          <w:rFonts w:hint="eastAsia"/>
        </w:rPr>
        <w:t>/</w:t>
      </w:r>
      <w:r w:rsidRPr="00744325">
        <w:rPr>
          <w:rFonts w:hint="eastAsia"/>
        </w:rPr>
        <w:t>復興路二段</w:t>
      </w:r>
      <w:r w:rsidRPr="00744325">
        <w:t>-</w:t>
      </w:r>
      <w:r w:rsidRPr="00744325">
        <w:rPr>
          <w:rFonts w:hint="eastAsia"/>
        </w:rPr>
        <w:t>復興路二段</w:t>
      </w:r>
      <w:r w:rsidRPr="00744325">
        <w:t>71</w:t>
      </w:r>
      <w:r w:rsidRPr="00744325">
        <w:rPr>
          <w:rFonts w:hint="eastAsia"/>
        </w:rPr>
        <w:t>巷假日轉向交通量</w:t>
      </w:r>
      <w:r>
        <w:rPr>
          <w:rFonts w:hint="eastAsia"/>
        </w:rPr>
        <w:t>（續）</w:t>
      </w:r>
    </w:p>
    <w:p w14:paraId="119CB9C3" w14:textId="77777777" w:rsidR="00517CFF" w:rsidRPr="00744325" w:rsidRDefault="00517CFF" w:rsidP="00517CFF">
      <w:pPr>
        <w:jc w:val="center"/>
        <w:sectPr w:rsidR="00517CFF" w:rsidRPr="00744325" w:rsidSect="00B42C72">
          <w:pgSz w:w="16840" w:h="11907" w:orient="landscape" w:code="9"/>
          <w:pgMar w:top="1701" w:right="1519" w:bottom="1701" w:left="1457" w:header="720" w:footer="720" w:gutter="0"/>
          <w:pgNumType w:chapStyle="1"/>
          <w:cols w:space="425"/>
          <w:docGrid w:linePitch="353"/>
        </w:sectPr>
      </w:pPr>
    </w:p>
    <w:p w14:paraId="448F2A02" w14:textId="77777777" w:rsidR="00517CFF" w:rsidRPr="00744325" w:rsidRDefault="00517CFF" w:rsidP="00517CFF">
      <w:pPr>
        <w:pStyle w:val="a6"/>
        <w:ind w:firstLine="0"/>
        <w:jc w:val="center"/>
        <w:rPr>
          <w:color w:val="FF0000"/>
        </w:rPr>
      </w:pPr>
      <w:r w:rsidRPr="00E50212">
        <w:rPr>
          <w:noProof/>
          <w:color w:val="FF0000"/>
        </w:rPr>
        <w:lastRenderedPageBreak/>
        <w:drawing>
          <wp:inline distT="0" distB="0" distL="0" distR="0" wp14:anchorId="37E351B2" wp14:editId="26C1DED3">
            <wp:extent cx="5009119" cy="8367723"/>
            <wp:effectExtent l="0" t="0" r="0" b="0"/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261" t="5776" r="11543" b="4281"/>
                    <a:stretch/>
                  </pic:blipFill>
                  <pic:spPr bwMode="auto">
                    <a:xfrm>
                      <a:off x="0" y="0"/>
                      <a:ext cx="5017891" cy="838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B6319" w14:textId="321B917B" w:rsidR="00517CFF" w:rsidRPr="00744325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22" w:name="_Toc65140649"/>
      <w:r w:rsidRPr="00744325">
        <w:rPr>
          <w:rFonts w:ascii="微軟正黑體" w:eastAsia="微軟正黑體" w:hAnsi="微軟正黑體" w:hint="eastAsia"/>
        </w:rPr>
        <w:t>④復興北路</w:t>
      </w:r>
      <w:r>
        <w:rPr>
          <w:rFonts w:ascii="微軟正黑體" w:eastAsia="微軟正黑體" w:hAnsi="微軟正黑體" w:hint="eastAsia"/>
        </w:rPr>
        <w:t>/</w:t>
      </w:r>
      <w:r w:rsidRPr="00744325">
        <w:rPr>
          <w:rFonts w:ascii="微軟正黑體" w:eastAsia="微軟正黑體" w:hAnsi="微軟正黑體" w:hint="eastAsia"/>
        </w:rPr>
        <w:t>復興路二段</w:t>
      </w:r>
      <w:r w:rsidRPr="00744325">
        <w:rPr>
          <w:rFonts w:ascii="微軟正黑體" w:eastAsia="微軟正黑體" w:hAnsi="微軟正黑體"/>
        </w:rPr>
        <w:t>71</w:t>
      </w:r>
      <w:r w:rsidRPr="00744325">
        <w:rPr>
          <w:rFonts w:ascii="微軟正黑體" w:eastAsia="微軟正黑體" w:hAnsi="微軟正黑體" w:hint="eastAsia"/>
        </w:rPr>
        <w:t>巷假日轉向交通量</w:t>
      </w:r>
      <w:bookmarkEnd w:id="22"/>
    </w:p>
    <w:p w14:paraId="3E257DCA" w14:textId="77777777" w:rsidR="00517CFF" w:rsidRPr="00E50212" w:rsidRDefault="00517CFF" w:rsidP="00517CFF">
      <w:pPr>
        <w:jc w:val="center"/>
      </w:pPr>
      <w:r w:rsidRPr="00E50212">
        <w:rPr>
          <w:noProof/>
        </w:rPr>
        <w:lastRenderedPageBreak/>
        <w:drawing>
          <wp:inline distT="0" distB="0" distL="0" distR="0" wp14:anchorId="768E113A" wp14:editId="4337D056">
            <wp:extent cx="5021514" cy="8293107"/>
            <wp:effectExtent l="0" t="0" r="0" b="0"/>
            <wp:docPr id="137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969" t="5776" r="10959" b="4281"/>
                    <a:stretch/>
                  </pic:blipFill>
                  <pic:spPr bwMode="auto">
                    <a:xfrm>
                      <a:off x="0" y="0"/>
                      <a:ext cx="5044063" cy="833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781B4" w14:textId="66A8DC45" w:rsidR="00517CFF" w:rsidRPr="00744325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23" w:name="_Toc65140650"/>
      <w:r w:rsidRPr="00744325">
        <w:rPr>
          <w:rFonts w:ascii="微軟正黑體" w:eastAsia="微軟正黑體" w:hAnsi="微軟正黑體" w:hint="eastAsia"/>
        </w:rPr>
        <w:t>⑤東興路一段</w:t>
      </w:r>
      <w:r>
        <w:rPr>
          <w:rFonts w:ascii="微軟正黑體" w:eastAsia="微軟正黑體" w:hAnsi="微軟正黑體" w:hint="eastAsia"/>
        </w:rPr>
        <w:t>/</w:t>
      </w:r>
      <w:r w:rsidRPr="00744325">
        <w:rPr>
          <w:rFonts w:ascii="微軟正黑體" w:eastAsia="微軟正黑體" w:hAnsi="微軟正黑體" w:hint="eastAsia"/>
        </w:rPr>
        <w:t>復興北路假日轉向交通量</w:t>
      </w:r>
      <w:bookmarkEnd w:id="23"/>
    </w:p>
    <w:p w14:paraId="1B17AFA2" w14:textId="77777777" w:rsidR="00517CFF" w:rsidRPr="00744325" w:rsidRDefault="00517CFF" w:rsidP="00517CFF">
      <w:pPr>
        <w:pStyle w:val="afb"/>
        <w:spacing w:afterLines="100" w:after="240"/>
        <w:rPr>
          <w:rFonts w:ascii="微軟正黑體" w:eastAsia="微軟正黑體" w:hAnsi="微軟正黑體"/>
        </w:rPr>
      </w:pPr>
      <w:r w:rsidRPr="00E50212">
        <w:rPr>
          <w:rFonts w:ascii="微軟正黑體" w:eastAsia="微軟正黑體" w:hAnsi="微軟正黑體"/>
        </w:rPr>
        <w:lastRenderedPageBreak/>
        <w:drawing>
          <wp:inline distT="0" distB="0" distL="0" distR="0" wp14:anchorId="4F404D3B" wp14:editId="70DFB00A">
            <wp:extent cx="4981575" cy="8267700"/>
            <wp:effectExtent l="0" t="0" r="0" b="0"/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676" t="5982" r="12707" b="4277"/>
                    <a:stretch/>
                  </pic:blipFill>
                  <pic:spPr bwMode="auto">
                    <a:xfrm>
                      <a:off x="0" y="0"/>
                      <a:ext cx="4998903" cy="829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38416" w14:textId="5009DBEE" w:rsidR="00D76626" w:rsidRPr="00517CFF" w:rsidRDefault="00517CFF" w:rsidP="00517CFF">
      <w:pPr>
        <w:pStyle w:val="afb"/>
        <w:spacing w:afterLines="100" w:after="240"/>
        <w:rPr>
          <w:rFonts w:ascii="微軟正黑體" w:eastAsia="微軟正黑體" w:hAnsi="微軟正黑體" w:hint="eastAsia"/>
        </w:rPr>
      </w:pPr>
      <w:bookmarkStart w:id="24" w:name="_Toc65140651"/>
      <w:r w:rsidRPr="00744325">
        <w:rPr>
          <w:rFonts w:ascii="微軟正黑體" w:eastAsia="微軟正黑體" w:hAnsi="微軟正黑體" w:hint="eastAsia"/>
        </w:rPr>
        <w:t>⑥南平路</w:t>
      </w:r>
      <w:r>
        <w:rPr>
          <w:rFonts w:ascii="微軟正黑體" w:eastAsia="微軟正黑體" w:hAnsi="微軟正黑體" w:hint="eastAsia"/>
        </w:rPr>
        <w:t>/</w:t>
      </w:r>
      <w:r w:rsidRPr="00744325">
        <w:rPr>
          <w:rFonts w:ascii="微軟正黑體" w:eastAsia="微軟正黑體" w:hAnsi="微軟正黑體" w:hint="eastAsia"/>
        </w:rPr>
        <w:t>忠明南路假日轉向交通量</w:t>
      </w:r>
      <w:bookmarkStart w:id="25" w:name="_GoBack"/>
      <w:bookmarkEnd w:id="24"/>
      <w:bookmarkEnd w:id="25"/>
    </w:p>
    <w:sectPr w:rsidR="00D76626" w:rsidRPr="00517CFF" w:rsidSect="00DF7CEA">
      <w:footerReference w:type="default" r:id="rId22"/>
      <w:pgSz w:w="11907" w:h="16840" w:code="9"/>
      <w:pgMar w:top="1295" w:right="1701" w:bottom="1701" w:left="1701" w:header="720" w:footer="720" w:gutter="0"/>
      <w:pgNumType w:start="1" w:chapStyle="1"/>
      <w:cols w:space="425"/>
      <w:docGrid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C9DB1" w14:textId="77777777" w:rsidR="00ED10C1" w:rsidRDefault="00ED10C1">
      <w:r>
        <w:separator/>
      </w:r>
    </w:p>
  </w:endnote>
  <w:endnote w:type="continuationSeparator" w:id="0">
    <w:p w14:paraId="70BB6D81" w14:textId="77777777" w:rsidR="00ED10C1" w:rsidRDefault="00ED1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楷書體W5">
    <w:altName w:val="細明體"/>
    <w:panose1 w:val="020B0604020202020204"/>
    <w:charset w:val="88"/>
    <w:family w:val="auto"/>
    <w:pitch w:val="variable"/>
    <w:sig w:usb0="800002E3" w:usb1="28CFFCFA" w:usb2="00000016" w:usb3="00000000" w:csb0="00100000" w:csb1="00000000"/>
  </w:font>
  <w:font w:name="華康楷書體W5(P)">
    <w:altName w:val="Arial Unicode MS"/>
    <w:panose1 w:val="020B0604020202020204"/>
    <w:charset w:val="88"/>
    <w:family w:val="auto"/>
    <w:pitch w:val="variable"/>
    <w:sig w:usb0="800002E3" w:usb1="28CFFCF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超研澤細圓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超研澤中特黑">
    <w:altName w:val="Arial Unicode MS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華康中楷體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Kai-SB"/>
    <w:panose1 w:val="02010601000101010101"/>
    <w:charset w:val="88"/>
    <w:family w:val="script"/>
    <w:pitch w:val="fixed"/>
    <w:sig w:usb0="F1002BFF" w:usb1="29DFFFFF" w:usb2="00000037" w:usb3="00000000" w:csb0="0010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9C48A" w14:textId="65D637C7" w:rsidR="00401E12" w:rsidRDefault="00401E12" w:rsidP="008578BF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F9AE4" w14:textId="77777777" w:rsidR="00ED10C1" w:rsidRDefault="00ED10C1">
      <w:r>
        <w:separator/>
      </w:r>
    </w:p>
  </w:footnote>
  <w:footnote w:type="continuationSeparator" w:id="0">
    <w:p w14:paraId="2C4695CD" w14:textId="77777777" w:rsidR="00ED10C1" w:rsidRDefault="00ED1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A7DC7"/>
    <w:multiLevelType w:val="singleLevel"/>
    <w:tmpl w:val="17961474"/>
    <w:lvl w:ilvl="0">
      <w:start w:val="1"/>
      <w:numFmt w:val="decimal"/>
      <w:pStyle w:val="a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</w:abstractNum>
  <w:abstractNum w:abstractNumId="1" w15:restartNumberingAfterBreak="0">
    <w:nsid w:val="17A4212C"/>
    <w:multiLevelType w:val="multilevel"/>
    <w:tmpl w:val="B06EDAD2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hint="eastAsia"/>
        <w:color w:val="FFFFFF" w:themeColor="background1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1080"/>
        </w:tabs>
        <w:ind w:left="765" w:hanging="765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1021"/>
        </w:tabs>
        <w:ind w:left="1021" w:hanging="1021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390" w:hanging="39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390" w:hanging="39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0"/>
        </w:tabs>
        <w:ind w:left="390" w:hanging="390"/>
      </w:pPr>
      <w:rPr>
        <w:rFonts w:hint="eastAsia"/>
      </w:rPr>
    </w:lvl>
  </w:abstractNum>
  <w:abstractNum w:abstractNumId="2" w15:restartNumberingAfterBreak="0">
    <w:nsid w:val="1FAB29D4"/>
    <w:multiLevelType w:val="singleLevel"/>
    <w:tmpl w:val="4DECB074"/>
    <w:lvl w:ilvl="0">
      <w:start w:val="1"/>
      <w:numFmt w:val="decimal"/>
      <w:pStyle w:val="-1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</w:abstractNum>
  <w:abstractNum w:abstractNumId="3" w15:restartNumberingAfterBreak="0">
    <w:nsid w:val="23C31C53"/>
    <w:multiLevelType w:val="hybridMultilevel"/>
    <w:tmpl w:val="446A04FE"/>
    <w:lvl w:ilvl="0" w:tplc="CE70539E">
      <w:start w:val="1"/>
      <w:numFmt w:val="taiwaneseCountingThousand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C20946"/>
    <w:multiLevelType w:val="singleLevel"/>
    <w:tmpl w:val="E09A0EAE"/>
    <w:lvl w:ilvl="0">
      <w:start w:val="1"/>
      <w:numFmt w:val="bullet"/>
      <w:pStyle w:val="11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5" w15:restartNumberingAfterBreak="0">
    <w:nsid w:val="2CDD5CD1"/>
    <w:multiLevelType w:val="hybridMultilevel"/>
    <w:tmpl w:val="4DFC4874"/>
    <w:lvl w:ilvl="0" w:tplc="DA4421B4">
      <w:start w:val="1"/>
      <w:numFmt w:val="upperLetter"/>
      <w:lvlRestart w:val="0"/>
      <w:pStyle w:val="-A"/>
      <w:lvlText w:val="%1."/>
      <w:lvlJc w:val="left"/>
      <w:pPr>
        <w:tabs>
          <w:tab w:val="num" w:pos="1531"/>
        </w:tabs>
        <w:ind w:left="1531" w:hanging="5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AB2737E"/>
    <w:multiLevelType w:val="singleLevel"/>
    <w:tmpl w:val="E650318E"/>
    <w:lvl w:ilvl="0">
      <w:start w:val="1"/>
      <w:numFmt w:val="bullet"/>
      <w:pStyle w:val="a0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sz w:val="26"/>
      </w:rPr>
    </w:lvl>
  </w:abstractNum>
  <w:abstractNum w:abstractNumId="7" w15:restartNumberingAfterBreak="0">
    <w:nsid w:val="3E32340B"/>
    <w:multiLevelType w:val="hybridMultilevel"/>
    <w:tmpl w:val="5308AFBE"/>
    <w:lvl w:ilvl="0" w:tplc="BDC4AD48">
      <w:start w:val="1"/>
      <w:numFmt w:val="lowerLetter"/>
      <w:pStyle w:val="a1"/>
      <w:lvlText w:val="(%1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1B132B0"/>
    <w:multiLevelType w:val="hybridMultilevel"/>
    <w:tmpl w:val="B60C84BA"/>
    <w:lvl w:ilvl="0" w:tplc="654C8F2A">
      <w:start w:val="1"/>
      <w:numFmt w:val="upperLetter"/>
      <w:pStyle w:val="A2"/>
      <w:lvlText w:val="%1."/>
      <w:lvlJc w:val="left"/>
      <w:pPr>
        <w:tabs>
          <w:tab w:val="num" w:pos="1701"/>
        </w:tabs>
        <w:ind w:left="170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539B23CF"/>
    <w:multiLevelType w:val="multilevel"/>
    <w:tmpl w:val="8FE81B5C"/>
    <w:styleLink w:val="A3"/>
    <w:lvl w:ilvl="0">
      <w:start w:val="1"/>
      <w:numFmt w:val="upperLetter"/>
      <w:lvlText w:val="(%1)"/>
      <w:lvlJc w:val="left"/>
      <w:pPr>
        <w:tabs>
          <w:tab w:val="num" w:pos="525"/>
        </w:tabs>
        <w:ind w:left="525" w:hanging="525"/>
      </w:pPr>
      <w:rPr>
        <w:rFonts w:ascii="微軟正黑體" w:eastAsia="微軟正黑體" w:hAnsi="微軟正黑體"/>
        <w:sz w:val="28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55AC7895"/>
    <w:multiLevelType w:val="hybridMultilevel"/>
    <w:tmpl w:val="B7EC846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68F0087"/>
    <w:multiLevelType w:val="singleLevel"/>
    <w:tmpl w:val="A312759C"/>
    <w:lvl w:ilvl="0">
      <w:start w:val="1"/>
      <w:numFmt w:val="decimal"/>
      <w:lvlRestart w:val="0"/>
      <w:pStyle w:val="-1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12" w15:restartNumberingAfterBreak="0">
    <w:nsid w:val="69AC4A6A"/>
    <w:multiLevelType w:val="hybridMultilevel"/>
    <w:tmpl w:val="659230BE"/>
    <w:lvl w:ilvl="0" w:tplc="C16AAA3E">
      <w:start w:val="2"/>
      <w:numFmt w:val="taiwaneseCountingThousand"/>
      <w:lvlText w:val="%1."/>
      <w:lvlJc w:val="left"/>
      <w:pPr>
        <w:ind w:left="480" w:hanging="48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702621D"/>
    <w:multiLevelType w:val="hybridMultilevel"/>
    <w:tmpl w:val="A5BCCE2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CDD0233"/>
    <w:multiLevelType w:val="hybridMultilevel"/>
    <w:tmpl w:val="301E6A20"/>
    <w:lvl w:ilvl="0" w:tplc="FBA46714">
      <w:start w:val="1"/>
      <w:numFmt w:val="upperLetter"/>
      <w:pStyle w:val="A4"/>
      <w:lvlText w:val="(%1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1" w:tplc="2AF42676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4"/>
  </w:num>
  <w:num w:numId="5">
    <w:abstractNumId w:val="2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5"/>
  </w:num>
  <w:num w:numId="11">
    <w:abstractNumId w:val="14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9"/>
  </w:num>
  <w:num w:numId="14">
    <w:abstractNumId w:val="7"/>
    <w:lvlOverride w:ilvl="0">
      <w:startOverride w:val="1"/>
    </w:lvlOverride>
  </w:num>
  <w:num w:numId="15">
    <w:abstractNumId w:val="3"/>
  </w:num>
  <w:num w:numId="16">
    <w:abstractNumId w:val="13"/>
  </w:num>
  <w:num w:numId="17">
    <w:abstractNumId w:val="12"/>
  </w:num>
  <w:num w:numId="18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0"/>
  <w:drawingGridHorizontalSpacing w:val="130"/>
  <w:drawingGridVerticalSpacing w:val="353"/>
  <w:displayHorizont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445"/>
    <w:rsid w:val="00000EC9"/>
    <w:rsid w:val="00001C08"/>
    <w:rsid w:val="00002799"/>
    <w:rsid w:val="00004617"/>
    <w:rsid w:val="00004956"/>
    <w:rsid w:val="00005652"/>
    <w:rsid w:val="00006498"/>
    <w:rsid w:val="00006C04"/>
    <w:rsid w:val="0000729E"/>
    <w:rsid w:val="00007EBB"/>
    <w:rsid w:val="00013312"/>
    <w:rsid w:val="00014021"/>
    <w:rsid w:val="00014667"/>
    <w:rsid w:val="00014C1C"/>
    <w:rsid w:val="00015360"/>
    <w:rsid w:val="000153C0"/>
    <w:rsid w:val="00016D2D"/>
    <w:rsid w:val="00020128"/>
    <w:rsid w:val="00023517"/>
    <w:rsid w:val="000239A1"/>
    <w:rsid w:val="00025247"/>
    <w:rsid w:val="00025FB6"/>
    <w:rsid w:val="00026091"/>
    <w:rsid w:val="0002633E"/>
    <w:rsid w:val="00026DC7"/>
    <w:rsid w:val="0002776F"/>
    <w:rsid w:val="00027AAB"/>
    <w:rsid w:val="000306A9"/>
    <w:rsid w:val="00031B03"/>
    <w:rsid w:val="00032B4B"/>
    <w:rsid w:val="00032F06"/>
    <w:rsid w:val="00033FC1"/>
    <w:rsid w:val="00036B22"/>
    <w:rsid w:val="00043E41"/>
    <w:rsid w:val="0004535C"/>
    <w:rsid w:val="00050C71"/>
    <w:rsid w:val="000527B7"/>
    <w:rsid w:val="00052ABC"/>
    <w:rsid w:val="000533A6"/>
    <w:rsid w:val="000545FA"/>
    <w:rsid w:val="00054EA3"/>
    <w:rsid w:val="00055A0B"/>
    <w:rsid w:val="000563A9"/>
    <w:rsid w:val="000564F4"/>
    <w:rsid w:val="00060A4C"/>
    <w:rsid w:val="0006124E"/>
    <w:rsid w:val="000615C8"/>
    <w:rsid w:val="000616A5"/>
    <w:rsid w:val="0006550F"/>
    <w:rsid w:val="00067FD7"/>
    <w:rsid w:val="00070D6E"/>
    <w:rsid w:val="00071BD0"/>
    <w:rsid w:val="00074F9D"/>
    <w:rsid w:val="000756E2"/>
    <w:rsid w:val="00075BCA"/>
    <w:rsid w:val="000761D5"/>
    <w:rsid w:val="00076E64"/>
    <w:rsid w:val="00077D9D"/>
    <w:rsid w:val="00077FFD"/>
    <w:rsid w:val="0008072B"/>
    <w:rsid w:val="00081ACA"/>
    <w:rsid w:val="000827CE"/>
    <w:rsid w:val="00083223"/>
    <w:rsid w:val="00083569"/>
    <w:rsid w:val="000840E2"/>
    <w:rsid w:val="000848AB"/>
    <w:rsid w:val="0008499A"/>
    <w:rsid w:val="0008532C"/>
    <w:rsid w:val="00086994"/>
    <w:rsid w:val="000877E3"/>
    <w:rsid w:val="00090383"/>
    <w:rsid w:val="00090690"/>
    <w:rsid w:val="00090C8E"/>
    <w:rsid w:val="00091179"/>
    <w:rsid w:val="0009376A"/>
    <w:rsid w:val="0009459F"/>
    <w:rsid w:val="0009484E"/>
    <w:rsid w:val="00094E9F"/>
    <w:rsid w:val="00096071"/>
    <w:rsid w:val="000961AD"/>
    <w:rsid w:val="00096345"/>
    <w:rsid w:val="000A04FC"/>
    <w:rsid w:val="000A158C"/>
    <w:rsid w:val="000A1D9B"/>
    <w:rsid w:val="000A20B7"/>
    <w:rsid w:val="000A2801"/>
    <w:rsid w:val="000A3708"/>
    <w:rsid w:val="000A3CF0"/>
    <w:rsid w:val="000A41A1"/>
    <w:rsid w:val="000A44C9"/>
    <w:rsid w:val="000A51AE"/>
    <w:rsid w:val="000A642B"/>
    <w:rsid w:val="000A6D6F"/>
    <w:rsid w:val="000B5BDC"/>
    <w:rsid w:val="000B7781"/>
    <w:rsid w:val="000C07BD"/>
    <w:rsid w:val="000C34BD"/>
    <w:rsid w:val="000C3F3F"/>
    <w:rsid w:val="000C4016"/>
    <w:rsid w:val="000C4C37"/>
    <w:rsid w:val="000C5249"/>
    <w:rsid w:val="000C5462"/>
    <w:rsid w:val="000C65DB"/>
    <w:rsid w:val="000D0212"/>
    <w:rsid w:val="000D0AA8"/>
    <w:rsid w:val="000D0DE8"/>
    <w:rsid w:val="000D12D0"/>
    <w:rsid w:val="000D1E5E"/>
    <w:rsid w:val="000D27CD"/>
    <w:rsid w:val="000D2C50"/>
    <w:rsid w:val="000D3086"/>
    <w:rsid w:val="000D3A3C"/>
    <w:rsid w:val="000D3E54"/>
    <w:rsid w:val="000D5476"/>
    <w:rsid w:val="000D5A06"/>
    <w:rsid w:val="000D63A9"/>
    <w:rsid w:val="000D674C"/>
    <w:rsid w:val="000D6CEA"/>
    <w:rsid w:val="000D6EC9"/>
    <w:rsid w:val="000D734A"/>
    <w:rsid w:val="000D7AA0"/>
    <w:rsid w:val="000E0F21"/>
    <w:rsid w:val="000E1F94"/>
    <w:rsid w:val="000E2126"/>
    <w:rsid w:val="000E2728"/>
    <w:rsid w:val="000E2AB8"/>
    <w:rsid w:val="000E3220"/>
    <w:rsid w:val="000E327E"/>
    <w:rsid w:val="000E4314"/>
    <w:rsid w:val="000E46FC"/>
    <w:rsid w:val="000E51C3"/>
    <w:rsid w:val="000E53E7"/>
    <w:rsid w:val="000E6470"/>
    <w:rsid w:val="000E6C49"/>
    <w:rsid w:val="000E7195"/>
    <w:rsid w:val="000E72BE"/>
    <w:rsid w:val="000F039B"/>
    <w:rsid w:val="000F06BA"/>
    <w:rsid w:val="000F194B"/>
    <w:rsid w:val="000F4153"/>
    <w:rsid w:val="001017D9"/>
    <w:rsid w:val="00101B2E"/>
    <w:rsid w:val="00101D54"/>
    <w:rsid w:val="00104B61"/>
    <w:rsid w:val="001050FA"/>
    <w:rsid w:val="00106D21"/>
    <w:rsid w:val="00106F50"/>
    <w:rsid w:val="001075A8"/>
    <w:rsid w:val="00111A35"/>
    <w:rsid w:val="00112D0E"/>
    <w:rsid w:val="001141BF"/>
    <w:rsid w:val="00114201"/>
    <w:rsid w:val="00120616"/>
    <w:rsid w:val="001207CB"/>
    <w:rsid w:val="00120946"/>
    <w:rsid w:val="001211D2"/>
    <w:rsid w:val="00122902"/>
    <w:rsid w:val="00122C4D"/>
    <w:rsid w:val="0012437F"/>
    <w:rsid w:val="00124493"/>
    <w:rsid w:val="00124A0F"/>
    <w:rsid w:val="00124EB3"/>
    <w:rsid w:val="00125C6B"/>
    <w:rsid w:val="00125D9F"/>
    <w:rsid w:val="00126E0A"/>
    <w:rsid w:val="001309E1"/>
    <w:rsid w:val="00132997"/>
    <w:rsid w:val="00132A76"/>
    <w:rsid w:val="001330AA"/>
    <w:rsid w:val="0013440B"/>
    <w:rsid w:val="00137C01"/>
    <w:rsid w:val="0014037F"/>
    <w:rsid w:val="001407D4"/>
    <w:rsid w:val="00142D3D"/>
    <w:rsid w:val="00144179"/>
    <w:rsid w:val="00145957"/>
    <w:rsid w:val="0014606D"/>
    <w:rsid w:val="001466F0"/>
    <w:rsid w:val="0015195A"/>
    <w:rsid w:val="00151B48"/>
    <w:rsid w:val="0015486C"/>
    <w:rsid w:val="00154D1F"/>
    <w:rsid w:val="00157C4E"/>
    <w:rsid w:val="00157F2B"/>
    <w:rsid w:val="00161013"/>
    <w:rsid w:val="00162574"/>
    <w:rsid w:val="00164091"/>
    <w:rsid w:val="0016499C"/>
    <w:rsid w:val="00164D2C"/>
    <w:rsid w:val="0016564F"/>
    <w:rsid w:val="00166129"/>
    <w:rsid w:val="001662C1"/>
    <w:rsid w:val="00171163"/>
    <w:rsid w:val="001719A1"/>
    <w:rsid w:val="00171EE5"/>
    <w:rsid w:val="00171F0D"/>
    <w:rsid w:val="001731E8"/>
    <w:rsid w:val="0017491C"/>
    <w:rsid w:val="00174D49"/>
    <w:rsid w:val="001765FE"/>
    <w:rsid w:val="0017736D"/>
    <w:rsid w:val="00180315"/>
    <w:rsid w:val="00181272"/>
    <w:rsid w:val="00181456"/>
    <w:rsid w:val="00182914"/>
    <w:rsid w:val="00183D48"/>
    <w:rsid w:val="0018609C"/>
    <w:rsid w:val="00187357"/>
    <w:rsid w:val="00187742"/>
    <w:rsid w:val="00187F6C"/>
    <w:rsid w:val="00192F6C"/>
    <w:rsid w:val="00194499"/>
    <w:rsid w:val="001946FF"/>
    <w:rsid w:val="00194E11"/>
    <w:rsid w:val="00195816"/>
    <w:rsid w:val="00195CCA"/>
    <w:rsid w:val="00196F9F"/>
    <w:rsid w:val="00197242"/>
    <w:rsid w:val="001A0BE7"/>
    <w:rsid w:val="001A2B07"/>
    <w:rsid w:val="001A336A"/>
    <w:rsid w:val="001A46A2"/>
    <w:rsid w:val="001A5B8C"/>
    <w:rsid w:val="001A5F98"/>
    <w:rsid w:val="001A6098"/>
    <w:rsid w:val="001A6690"/>
    <w:rsid w:val="001A6CF1"/>
    <w:rsid w:val="001A7387"/>
    <w:rsid w:val="001A761E"/>
    <w:rsid w:val="001B0697"/>
    <w:rsid w:val="001B0B34"/>
    <w:rsid w:val="001B1444"/>
    <w:rsid w:val="001B1834"/>
    <w:rsid w:val="001B4201"/>
    <w:rsid w:val="001B5CFC"/>
    <w:rsid w:val="001B64C7"/>
    <w:rsid w:val="001B6D2B"/>
    <w:rsid w:val="001C1A55"/>
    <w:rsid w:val="001C1AE9"/>
    <w:rsid w:val="001C3F16"/>
    <w:rsid w:val="001C7E73"/>
    <w:rsid w:val="001D0A74"/>
    <w:rsid w:val="001D29A6"/>
    <w:rsid w:val="001D2D7C"/>
    <w:rsid w:val="001D45C4"/>
    <w:rsid w:val="001D4994"/>
    <w:rsid w:val="001D4BF8"/>
    <w:rsid w:val="001D5519"/>
    <w:rsid w:val="001D5819"/>
    <w:rsid w:val="001D5AE1"/>
    <w:rsid w:val="001D60C4"/>
    <w:rsid w:val="001D759D"/>
    <w:rsid w:val="001D7814"/>
    <w:rsid w:val="001E0ABE"/>
    <w:rsid w:val="001E1A98"/>
    <w:rsid w:val="001E2414"/>
    <w:rsid w:val="001E264C"/>
    <w:rsid w:val="001E396F"/>
    <w:rsid w:val="001E3DE5"/>
    <w:rsid w:val="001E46C7"/>
    <w:rsid w:val="001E5780"/>
    <w:rsid w:val="001F0C4F"/>
    <w:rsid w:val="001F0D7F"/>
    <w:rsid w:val="001F131B"/>
    <w:rsid w:val="001F1321"/>
    <w:rsid w:val="001F18A6"/>
    <w:rsid w:val="001F2E5F"/>
    <w:rsid w:val="001F497F"/>
    <w:rsid w:val="001F49A5"/>
    <w:rsid w:val="001F51EE"/>
    <w:rsid w:val="001F5C72"/>
    <w:rsid w:val="0020027D"/>
    <w:rsid w:val="0020118E"/>
    <w:rsid w:val="00201B95"/>
    <w:rsid w:val="00202510"/>
    <w:rsid w:val="002026E3"/>
    <w:rsid w:val="00203662"/>
    <w:rsid w:val="00205B6F"/>
    <w:rsid w:val="0020623D"/>
    <w:rsid w:val="00206C23"/>
    <w:rsid w:val="00207074"/>
    <w:rsid w:val="002076B5"/>
    <w:rsid w:val="00207F24"/>
    <w:rsid w:val="002102CC"/>
    <w:rsid w:val="0021128A"/>
    <w:rsid w:val="00214D00"/>
    <w:rsid w:val="002151CA"/>
    <w:rsid w:val="00215D65"/>
    <w:rsid w:val="00216B34"/>
    <w:rsid w:val="00217F0C"/>
    <w:rsid w:val="002204D6"/>
    <w:rsid w:val="00220A48"/>
    <w:rsid w:val="00220C61"/>
    <w:rsid w:val="00221034"/>
    <w:rsid w:val="0022134A"/>
    <w:rsid w:val="00221527"/>
    <w:rsid w:val="0022167B"/>
    <w:rsid w:val="00221E24"/>
    <w:rsid w:val="00221EE1"/>
    <w:rsid w:val="002244B1"/>
    <w:rsid w:val="00224AEB"/>
    <w:rsid w:val="00224D2A"/>
    <w:rsid w:val="002267A6"/>
    <w:rsid w:val="00226DA4"/>
    <w:rsid w:val="00227B78"/>
    <w:rsid w:val="002311A0"/>
    <w:rsid w:val="0023140B"/>
    <w:rsid w:val="00231473"/>
    <w:rsid w:val="00233BAB"/>
    <w:rsid w:val="002358C8"/>
    <w:rsid w:val="00235A6A"/>
    <w:rsid w:val="00236719"/>
    <w:rsid w:val="00240DBC"/>
    <w:rsid w:val="0024105F"/>
    <w:rsid w:val="002437E0"/>
    <w:rsid w:val="00244A13"/>
    <w:rsid w:val="002454C3"/>
    <w:rsid w:val="0024562D"/>
    <w:rsid w:val="00246DA8"/>
    <w:rsid w:val="00247F1E"/>
    <w:rsid w:val="00253A7D"/>
    <w:rsid w:val="00253E9D"/>
    <w:rsid w:val="00255CAF"/>
    <w:rsid w:val="002561EB"/>
    <w:rsid w:val="00256273"/>
    <w:rsid w:val="00256C29"/>
    <w:rsid w:val="002616DF"/>
    <w:rsid w:val="0026185C"/>
    <w:rsid w:val="00261C9C"/>
    <w:rsid w:val="00263434"/>
    <w:rsid w:val="00263BD0"/>
    <w:rsid w:val="002646B4"/>
    <w:rsid w:val="00264727"/>
    <w:rsid w:val="00267265"/>
    <w:rsid w:val="00267A4E"/>
    <w:rsid w:val="00267FDB"/>
    <w:rsid w:val="0027089C"/>
    <w:rsid w:val="00270AAD"/>
    <w:rsid w:val="002726BB"/>
    <w:rsid w:val="0027344D"/>
    <w:rsid w:val="00273928"/>
    <w:rsid w:val="002752CB"/>
    <w:rsid w:val="002766C3"/>
    <w:rsid w:val="00280308"/>
    <w:rsid w:val="00281258"/>
    <w:rsid w:val="00281683"/>
    <w:rsid w:val="00281C58"/>
    <w:rsid w:val="00282929"/>
    <w:rsid w:val="00283700"/>
    <w:rsid w:val="00284736"/>
    <w:rsid w:val="00287A84"/>
    <w:rsid w:val="002913E4"/>
    <w:rsid w:val="002923E5"/>
    <w:rsid w:val="00293F03"/>
    <w:rsid w:val="00295E7B"/>
    <w:rsid w:val="002967CB"/>
    <w:rsid w:val="002968CB"/>
    <w:rsid w:val="002A149A"/>
    <w:rsid w:val="002A21FF"/>
    <w:rsid w:val="002A58F2"/>
    <w:rsid w:val="002A5DC2"/>
    <w:rsid w:val="002A77B5"/>
    <w:rsid w:val="002A7B44"/>
    <w:rsid w:val="002B0556"/>
    <w:rsid w:val="002B1986"/>
    <w:rsid w:val="002B204D"/>
    <w:rsid w:val="002B215C"/>
    <w:rsid w:val="002B3261"/>
    <w:rsid w:val="002B3B73"/>
    <w:rsid w:val="002B7227"/>
    <w:rsid w:val="002B7AC1"/>
    <w:rsid w:val="002C07B0"/>
    <w:rsid w:val="002C120D"/>
    <w:rsid w:val="002C12DC"/>
    <w:rsid w:val="002C1792"/>
    <w:rsid w:val="002C3E18"/>
    <w:rsid w:val="002C4394"/>
    <w:rsid w:val="002C548C"/>
    <w:rsid w:val="002C55C5"/>
    <w:rsid w:val="002C6879"/>
    <w:rsid w:val="002C6914"/>
    <w:rsid w:val="002C6E37"/>
    <w:rsid w:val="002C75CB"/>
    <w:rsid w:val="002D35BB"/>
    <w:rsid w:val="002D47AA"/>
    <w:rsid w:val="002D4F27"/>
    <w:rsid w:val="002D594A"/>
    <w:rsid w:val="002D6150"/>
    <w:rsid w:val="002D7702"/>
    <w:rsid w:val="002E1872"/>
    <w:rsid w:val="002E291A"/>
    <w:rsid w:val="002E3C54"/>
    <w:rsid w:val="002E3DDF"/>
    <w:rsid w:val="002E4313"/>
    <w:rsid w:val="002E56CE"/>
    <w:rsid w:val="002E6FBD"/>
    <w:rsid w:val="002E7EB6"/>
    <w:rsid w:val="002F0B52"/>
    <w:rsid w:val="002F2328"/>
    <w:rsid w:val="002F45D5"/>
    <w:rsid w:val="002F594B"/>
    <w:rsid w:val="002F606E"/>
    <w:rsid w:val="002F7003"/>
    <w:rsid w:val="0030050B"/>
    <w:rsid w:val="00301071"/>
    <w:rsid w:val="00301084"/>
    <w:rsid w:val="00301443"/>
    <w:rsid w:val="0030265B"/>
    <w:rsid w:val="003026D6"/>
    <w:rsid w:val="00302741"/>
    <w:rsid w:val="0030337F"/>
    <w:rsid w:val="003036B1"/>
    <w:rsid w:val="0030587A"/>
    <w:rsid w:val="00305C34"/>
    <w:rsid w:val="00305CBF"/>
    <w:rsid w:val="003064AA"/>
    <w:rsid w:val="003073FD"/>
    <w:rsid w:val="00307842"/>
    <w:rsid w:val="0030788F"/>
    <w:rsid w:val="0031140B"/>
    <w:rsid w:val="00312196"/>
    <w:rsid w:val="0031244B"/>
    <w:rsid w:val="003136C6"/>
    <w:rsid w:val="00313892"/>
    <w:rsid w:val="00315ACA"/>
    <w:rsid w:val="00315AFE"/>
    <w:rsid w:val="00320BFF"/>
    <w:rsid w:val="00322122"/>
    <w:rsid w:val="003230CE"/>
    <w:rsid w:val="0032315D"/>
    <w:rsid w:val="003238A3"/>
    <w:rsid w:val="00334693"/>
    <w:rsid w:val="00334C24"/>
    <w:rsid w:val="00336189"/>
    <w:rsid w:val="003363E5"/>
    <w:rsid w:val="0034214F"/>
    <w:rsid w:val="00344076"/>
    <w:rsid w:val="00344245"/>
    <w:rsid w:val="0034428B"/>
    <w:rsid w:val="00344E08"/>
    <w:rsid w:val="003475A1"/>
    <w:rsid w:val="00350E77"/>
    <w:rsid w:val="0035185E"/>
    <w:rsid w:val="00351C74"/>
    <w:rsid w:val="003531BA"/>
    <w:rsid w:val="003535C7"/>
    <w:rsid w:val="00353DE2"/>
    <w:rsid w:val="003542E2"/>
    <w:rsid w:val="0035493A"/>
    <w:rsid w:val="00355039"/>
    <w:rsid w:val="00355CAF"/>
    <w:rsid w:val="00356DDC"/>
    <w:rsid w:val="003576E9"/>
    <w:rsid w:val="00357FA6"/>
    <w:rsid w:val="0036007F"/>
    <w:rsid w:val="00360895"/>
    <w:rsid w:val="00360BB4"/>
    <w:rsid w:val="00360FDB"/>
    <w:rsid w:val="00361D0B"/>
    <w:rsid w:val="00361EAB"/>
    <w:rsid w:val="00361EEA"/>
    <w:rsid w:val="0036356B"/>
    <w:rsid w:val="00364394"/>
    <w:rsid w:val="00365CFA"/>
    <w:rsid w:val="0036718C"/>
    <w:rsid w:val="00367AB1"/>
    <w:rsid w:val="00367B58"/>
    <w:rsid w:val="00371063"/>
    <w:rsid w:val="00371CF1"/>
    <w:rsid w:val="003730D9"/>
    <w:rsid w:val="0037451E"/>
    <w:rsid w:val="00374D79"/>
    <w:rsid w:val="0037585C"/>
    <w:rsid w:val="00375E4E"/>
    <w:rsid w:val="00376469"/>
    <w:rsid w:val="00376A4B"/>
    <w:rsid w:val="00377CA9"/>
    <w:rsid w:val="00381250"/>
    <w:rsid w:val="00381A76"/>
    <w:rsid w:val="003852C0"/>
    <w:rsid w:val="00385FE3"/>
    <w:rsid w:val="00386247"/>
    <w:rsid w:val="003876D2"/>
    <w:rsid w:val="00390B0F"/>
    <w:rsid w:val="003947C2"/>
    <w:rsid w:val="003948BA"/>
    <w:rsid w:val="00394EC2"/>
    <w:rsid w:val="0039637A"/>
    <w:rsid w:val="00396B8C"/>
    <w:rsid w:val="00397AFB"/>
    <w:rsid w:val="00397C10"/>
    <w:rsid w:val="00397D67"/>
    <w:rsid w:val="003A0394"/>
    <w:rsid w:val="003A052C"/>
    <w:rsid w:val="003A15F6"/>
    <w:rsid w:val="003A1922"/>
    <w:rsid w:val="003A1E45"/>
    <w:rsid w:val="003A5601"/>
    <w:rsid w:val="003A701B"/>
    <w:rsid w:val="003A725A"/>
    <w:rsid w:val="003A79C0"/>
    <w:rsid w:val="003B07B8"/>
    <w:rsid w:val="003B10EA"/>
    <w:rsid w:val="003B2B05"/>
    <w:rsid w:val="003B33BB"/>
    <w:rsid w:val="003B4175"/>
    <w:rsid w:val="003B5930"/>
    <w:rsid w:val="003C02FC"/>
    <w:rsid w:val="003C0B98"/>
    <w:rsid w:val="003C1353"/>
    <w:rsid w:val="003C46EE"/>
    <w:rsid w:val="003C4A9A"/>
    <w:rsid w:val="003C6528"/>
    <w:rsid w:val="003C7093"/>
    <w:rsid w:val="003D0971"/>
    <w:rsid w:val="003D0F25"/>
    <w:rsid w:val="003D1285"/>
    <w:rsid w:val="003D1605"/>
    <w:rsid w:val="003D18CF"/>
    <w:rsid w:val="003D2EA5"/>
    <w:rsid w:val="003D4FD6"/>
    <w:rsid w:val="003D63F3"/>
    <w:rsid w:val="003D697A"/>
    <w:rsid w:val="003D78DA"/>
    <w:rsid w:val="003D7FC1"/>
    <w:rsid w:val="003E0D9F"/>
    <w:rsid w:val="003E3938"/>
    <w:rsid w:val="003E48DC"/>
    <w:rsid w:val="003E51BB"/>
    <w:rsid w:val="003E5B01"/>
    <w:rsid w:val="003E791F"/>
    <w:rsid w:val="003E7B67"/>
    <w:rsid w:val="003F00E7"/>
    <w:rsid w:val="003F0E24"/>
    <w:rsid w:val="003F1353"/>
    <w:rsid w:val="003F1607"/>
    <w:rsid w:val="003F18A4"/>
    <w:rsid w:val="003F1E07"/>
    <w:rsid w:val="003F2B1C"/>
    <w:rsid w:val="003F3B0D"/>
    <w:rsid w:val="00400A5E"/>
    <w:rsid w:val="00400D1A"/>
    <w:rsid w:val="004011A8"/>
    <w:rsid w:val="00401BE5"/>
    <w:rsid w:val="00401E12"/>
    <w:rsid w:val="004028FE"/>
    <w:rsid w:val="00402B49"/>
    <w:rsid w:val="00402BAA"/>
    <w:rsid w:val="004038A6"/>
    <w:rsid w:val="00404396"/>
    <w:rsid w:val="004045DB"/>
    <w:rsid w:val="0040473A"/>
    <w:rsid w:val="00410F6C"/>
    <w:rsid w:val="00411D8A"/>
    <w:rsid w:val="004128A9"/>
    <w:rsid w:val="0041595B"/>
    <w:rsid w:val="00416AB8"/>
    <w:rsid w:val="00417017"/>
    <w:rsid w:val="004179F6"/>
    <w:rsid w:val="004207A5"/>
    <w:rsid w:val="004226E9"/>
    <w:rsid w:val="00422ED5"/>
    <w:rsid w:val="00423B59"/>
    <w:rsid w:val="00424BED"/>
    <w:rsid w:val="00426E03"/>
    <w:rsid w:val="00430318"/>
    <w:rsid w:val="004304D0"/>
    <w:rsid w:val="00430D77"/>
    <w:rsid w:val="00431403"/>
    <w:rsid w:val="004317B9"/>
    <w:rsid w:val="00431F12"/>
    <w:rsid w:val="00432DD3"/>
    <w:rsid w:val="00433529"/>
    <w:rsid w:val="004376F4"/>
    <w:rsid w:val="00440429"/>
    <w:rsid w:val="00440B0B"/>
    <w:rsid w:val="00441301"/>
    <w:rsid w:val="004415E3"/>
    <w:rsid w:val="004421DE"/>
    <w:rsid w:val="00442925"/>
    <w:rsid w:val="004434B8"/>
    <w:rsid w:val="00444631"/>
    <w:rsid w:val="00445A73"/>
    <w:rsid w:val="00446137"/>
    <w:rsid w:val="00446346"/>
    <w:rsid w:val="0044691D"/>
    <w:rsid w:val="0044718B"/>
    <w:rsid w:val="00447B3A"/>
    <w:rsid w:val="00447E5B"/>
    <w:rsid w:val="00447E77"/>
    <w:rsid w:val="00450220"/>
    <w:rsid w:val="0045112E"/>
    <w:rsid w:val="00451D03"/>
    <w:rsid w:val="004533B1"/>
    <w:rsid w:val="00454FB4"/>
    <w:rsid w:val="00455468"/>
    <w:rsid w:val="0045684C"/>
    <w:rsid w:val="00456C7B"/>
    <w:rsid w:val="00457350"/>
    <w:rsid w:val="0045741C"/>
    <w:rsid w:val="00457693"/>
    <w:rsid w:val="004603B1"/>
    <w:rsid w:val="00460591"/>
    <w:rsid w:val="0046188A"/>
    <w:rsid w:val="00463D63"/>
    <w:rsid w:val="00464E75"/>
    <w:rsid w:val="00466115"/>
    <w:rsid w:val="0046680B"/>
    <w:rsid w:val="00466E40"/>
    <w:rsid w:val="004726BF"/>
    <w:rsid w:val="004730BF"/>
    <w:rsid w:val="004731EF"/>
    <w:rsid w:val="004736F9"/>
    <w:rsid w:val="00474262"/>
    <w:rsid w:val="0048049D"/>
    <w:rsid w:val="00480839"/>
    <w:rsid w:val="00481D0A"/>
    <w:rsid w:val="004821AD"/>
    <w:rsid w:val="00482416"/>
    <w:rsid w:val="004826FE"/>
    <w:rsid w:val="004840A9"/>
    <w:rsid w:val="00486BFB"/>
    <w:rsid w:val="00486D2D"/>
    <w:rsid w:val="00487E8A"/>
    <w:rsid w:val="00491AA7"/>
    <w:rsid w:val="00491DC4"/>
    <w:rsid w:val="0049371C"/>
    <w:rsid w:val="004943FC"/>
    <w:rsid w:val="00495806"/>
    <w:rsid w:val="004A1374"/>
    <w:rsid w:val="004A247F"/>
    <w:rsid w:val="004A2559"/>
    <w:rsid w:val="004A3CF8"/>
    <w:rsid w:val="004A52A7"/>
    <w:rsid w:val="004A5327"/>
    <w:rsid w:val="004A7A4A"/>
    <w:rsid w:val="004B0797"/>
    <w:rsid w:val="004B0FFB"/>
    <w:rsid w:val="004B102B"/>
    <w:rsid w:val="004B17FD"/>
    <w:rsid w:val="004B28F2"/>
    <w:rsid w:val="004B3329"/>
    <w:rsid w:val="004B371C"/>
    <w:rsid w:val="004B497A"/>
    <w:rsid w:val="004C0050"/>
    <w:rsid w:val="004C1244"/>
    <w:rsid w:val="004C140B"/>
    <w:rsid w:val="004C196F"/>
    <w:rsid w:val="004C1A3D"/>
    <w:rsid w:val="004C1DF7"/>
    <w:rsid w:val="004C1E00"/>
    <w:rsid w:val="004C380B"/>
    <w:rsid w:val="004C5058"/>
    <w:rsid w:val="004C555B"/>
    <w:rsid w:val="004C5637"/>
    <w:rsid w:val="004C58D5"/>
    <w:rsid w:val="004C5921"/>
    <w:rsid w:val="004C5D71"/>
    <w:rsid w:val="004D2577"/>
    <w:rsid w:val="004D29FE"/>
    <w:rsid w:val="004D4BEF"/>
    <w:rsid w:val="004D4D07"/>
    <w:rsid w:val="004D7B6D"/>
    <w:rsid w:val="004D7E4E"/>
    <w:rsid w:val="004E03EA"/>
    <w:rsid w:val="004E2588"/>
    <w:rsid w:val="004E25ED"/>
    <w:rsid w:val="004E3082"/>
    <w:rsid w:val="004E3F5C"/>
    <w:rsid w:val="004E413C"/>
    <w:rsid w:val="004E4540"/>
    <w:rsid w:val="004E49D1"/>
    <w:rsid w:val="004E50DB"/>
    <w:rsid w:val="004E526A"/>
    <w:rsid w:val="004E6FEF"/>
    <w:rsid w:val="004F107A"/>
    <w:rsid w:val="004F1461"/>
    <w:rsid w:val="004F262C"/>
    <w:rsid w:val="004F29B4"/>
    <w:rsid w:val="004F33F2"/>
    <w:rsid w:val="004F38FC"/>
    <w:rsid w:val="004F4FE1"/>
    <w:rsid w:val="004F5E0F"/>
    <w:rsid w:val="004F6731"/>
    <w:rsid w:val="0050000D"/>
    <w:rsid w:val="005004A9"/>
    <w:rsid w:val="00502E44"/>
    <w:rsid w:val="00503269"/>
    <w:rsid w:val="00504111"/>
    <w:rsid w:val="00504816"/>
    <w:rsid w:val="0050527D"/>
    <w:rsid w:val="0050566B"/>
    <w:rsid w:val="0050619F"/>
    <w:rsid w:val="0050628B"/>
    <w:rsid w:val="00506576"/>
    <w:rsid w:val="005075E4"/>
    <w:rsid w:val="00507993"/>
    <w:rsid w:val="0051015F"/>
    <w:rsid w:val="00510177"/>
    <w:rsid w:val="00510345"/>
    <w:rsid w:val="00512A32"/>
    <w:rsid w:val="00514BCB"/>
    <w:rsid w:val="00514ED9"/>
    <w:rsid w:val="00515A0E"/>
    <w:rsid w:val="005162DB"/>
    <w:rsid w:val="00517CFF"/>
    <w:rsid w:val="00520657"/>
    <w:rsid w:val="00520BAF"/>
    <w:rsid w:val="00523E04"/>
    <w:rsid w:val="00524260"/>
    <w:rsid w:val="00525B9C"/>
    <w:rsid w:val="00526CB5"/>
    <w:rsid w:val="00527B72"/>
    <w:rsid w:val="00527D81"/>
    <w:rsid w:val="00530228"/>
    <w:rsid w:val="00531BC4"/>
    <w:rsid w:val="00532A1F"/>
    <w:rsid w:val="00533B18"/>
    <w:rsid w:val="0053560C"/>
    <w:rsid w:val="00536B02"/>
    <w:rsid w:val="00536D69"/>
    <w:rsid w:val="00537938"/>
    <w:rsid w:val="005403B5"/>
    <w:rsid w:val="005408B4"/>
    <w:rsid w:val="00542283"/>
    <w:rsid w:val="005424E5"/>
    <w:rsid w:val="00543F29"/>
    <w:rsid w:val="00547F70"/>
    <w:rsid w:val="005505C2"/>
    <w:rsid w:val="005507CD"/>
    <w:rsid w:val="0055113B"/>
    <w:rsid w:val="00551368"/>
    <w:rsid w:val="00551DB4"/>
    <w:rsid w:val="0055215B"/>
    <w:rsid w:val="005534C2"/>
    <w:rsid w:val="0055427A"/>
    <w:rsid w:val="00555B35"/>
    <w:rsid w:val="00556E01"/>
    <w:rsid w:val="00557068"/>
    <w:rsid w:val="005573A0"/>
    <w:rsid w:val="005574C8"/>
    <w:rsid w:val="00557CA3"/>
    <w:rsid w:val="005627BC"/>
    <w:rsid w:val="005630E6"/>
    <w:rsid w:val="00563835"/>
    <w:rsid w:val="005658C1"/>
    <w:rsid w:val="0056627D"/>
    <w:rsid w:val="00566599"/>
    <w:rsid w:val="00566C9A"/>
    <w:rsid w:val="0056741C"/>
    <w:rsid w:val="005729D2"/>
    <w:rsid w:val="00572CC7"/>
    <w:rsid w:val="005748E7"/>
    <w:rsid w:val="00575176"/>
    <w:rsid w:val="00576049"/>
    <w:rsid w:val="00576F58"/>
    <w:rsid w:val="00577943"/>
    <w:rsid w:val="00577B7F"/>
    <w:rsid w:val="00580075"/>
    <w:rsid w:val="00580362"/>
    <w:rsid w:val="0058210E"/>
    <w:rsid w:val="0058271B"/>
    <w:rsid w:val="00583EBF"/>
    <w:rsid w:val="00584095"/>
    <w:rsid w:val="00585115"/>
    <w:rsid w:val="00585D7E"/>
    <w:rsid w:val="00585DBA"/>
    <w:rsid w:val="0058617F"/>
    <w:rsid w:val="00586B82"/>
    <w:rsid w:val="00587CAC"/>
    <w:rsid w:val="0059328C"/>
    <w:rsid w:val="005932C7"/>
    <w:rsid w:val="005934E9"/>
    <w:rsid w:val="00593508"/>
    <w:rsid w:val="00594567"/>
    <w:rsid w:val="00594D33"/>
    <w:rsid w:val="00594E98"/>
    <w:rsid w:val="00595D02"/>
    <w:rsid w:val="00595E0F"/>
    <w:rsid w:val="00596D54"/>
    <w:rsid w:val="00597A0B"/>
    <w:rsid w:val="00597DE8"/>
    <w:rsid w:val="005A0B73"/>
    <w:rsid w:val="005A0C5E"/>
    <w:rsid w:val="005A2629"/>
    <w:rsid w:val="005A2F08"/>
    <w:rsid w:val="005A5771"/>
    <w:rsid w:val="005B275C"/>
    <w:rsid w:val="005B338A"/>
    <w:rsid w:val="005B400A"/>
    <w:rsid w:val="005B44B5"/>
    <w:rsid w:val="005B61D4"/>
    <w:rsid w:val="005B73A5"/>
    <w:rsid w:val="005B7813"/>
    <w:rsid w:val="005B7D97"/>
    <w:rsid w:val="005C06E1"/>
    <w:rsid w:val="005C2587"/>
    <w:rsid w:val="005C3E14"/>
    <w:rsid w:val="005C3E26"/>
    <w:rsid w:val="005C411A"/>
    <w:rsid w:val="005C48E3"/>
    <w:rsid w:val="005C5545"/>
    <w:rsid w:val="005C5CF6"/>
    <w:rsid w:val="005C7A76"/>
    <w:rsid w:val="005D0077"/>
    <w:rsid w:val="005D0265"/>
    <w:rsid w:val="005D0B0F"/>
    <w:rsid w:val="005D2E61"/>
    <w:rsid w:val="005D486F"/>
    <w:rsid w:val="005D7D80"/>
    <w:rsid w:val="005D7DB1"/>
    <w:rsid w:val="005E085A"/>
    <w:rsid w:val="005E09B8"/>
    <w:rsid w:val="005E1C72"/>
    <w:rsid w:val="005E2708"/>
    <w:rsid w:val="005E28D3"/>
    <w:rsid w:val="005E2B97"/>
    <w:rsid w:val="005E45A5"/>
    <w:rsid w:val="005E4F85"/>
    <w:rsid w:val="005E5385"/>
    <w:rsid w:val="005E5433"/>
    <w:rsid w:val="005E6052"/>
    <w:rsid w:val="005E6635"/>
    <w:rsid w:val="005E7833"/>
    <w:rsid w:val="005F0B8B"/>
    <w:rsid w:val="005F1010"/>
    <w:rsid w:val="005F295E"/>
    <w:rsid w:val="005F29B9"/>
    <w:rsid w:val="005F4079"/>
    <w:rsid w:val="005F5AEC"/>
    <w:rsid w:val="005F5D22"/>
    <w:rsid w:val="005F645A"/>
    <w:rsid w:val="005F6965"/>
    <w:rsid w:val="005F69C5"/>
    <w:rsid w:val="005F6B90"/>
    <w:rsid w:val="005F767A"/>
    <w:rsid w:val="005F7EB8"/>
    <w:rsid w:val="0060160D"/>
    <w:rsid w:val="00601B28"/>
    <w:rsid w:val="00601D19"/>
    <w:rsid w:val="0060268A"/>
    <w:rsid w:val="00602F16"/>
    <w:rsid w:val="0060365E"/>
    <w:rsid w:val="00603F48"/>
    <w:rsid w:val="00604348"/>
    <w:rsid w:val="00605821"/>
    <w:rsid w:val="00606920"/>
    <w:rsid w:val="0061359D"/>
    <w:rsid w:val="00613D89"/>
    <w:rsid w:val="006155E0"/>
    <w:rsid w:val="00616C50"/>
    <w:rsid w:val="00617969"/>
    <w:rsid w:val="00617F87"/>
    <w:rsid w:val="00621161"/>
    <w:rsid w:val="00621D99"/>
    <w:rsid w:val="0062202B"/>
    <w:rsid w:val="00622801"/>
    <w:rsid w:val="00622B1C"/>
    <w:rsid w:val="00623A53"/>
    <w:rsid w:val="00625ADB"/>
    <w:rsid w:val="00626616"/>
    <w:rsid w:val="0062781E"/>
    <w:rsid w:val="00627D22"/>
    <w:rsid w:val="006306DB"/>
    <w:rsid w:val="00630CFD"/>
    <w:rsid w:val="006313C9"/>
    <w:rsid w:val="006323FF"/>
    <w:rsid w:val="00636BB2"/>
    <w:rsid w:val="00636E2C"/>
    <w:rsid w:val="00636F2C"/>
    <w:rsid w:val="00637AE6"/>
    <w:rsid w:val="00642DF7"/>
    <w:rsid w:val="00643611"/>
    <w:rsid w:val="00644420"/>
    <w:rsid w:val="0064565E"/>
    <w:rsid w:val="0064601D"/>
    <w:rsid w:val="006465E9"/>
    <w:rsid w:val="00646993"/>
    <w:rsid w:val="0064737B"/>
    <w:rsid w:val="006519B3"/>
    <w:rsid w:val="00651F3F"/>
    <w:rsid w:val="00652057"/>
    <w:rsid w:val="00652091"/>
    <w:rsid w:val="00652FD5"/>
    <w:rsid w:val="0065334F"/>
    <w:rsid w:val="00653D27"/>
    <w:rsid w:val="00653E47"/>
    <w:rsid w:val="00654B02"/>
    <w:rsid w:val="00655BDF"/>
    <w:rsid w:val="00656057"/>
    <w:rsid w:val="006569FB"/>
    <w:rsid w:val="00660036"/>
    <w:rsid w:val="00660F93"/>
    <w:rsid w:val="0066149A"/>
    <w:rsid w:val="00661663"/>
    <w:rsid w:val="006641D0"/>
    <w:rsid w:val="0066473F"/>
    <w:rsid w:val="00664B07"/>
    <w:rsid w:val="00664C6A"/>
    <w:rsid w:val="00665CBE"/>
    <w:rsid w:val="006663E4"/>
    <w:rsid w:val="0066767B"/>
    <w:rsid w:val="00670113"/>
    <w:rsid w:val="0067096B"/>
    <w:rsid w:val="00670D8B"/>
    <w:rsid w:val="00673647"/>
    <w:rsid w:val="00673C30"/>
    <w:rsid w:val="00676988"/>
    <w:rsid w:val="00676A39"/>
    <w:rsid w:val="006772CF"/>
    <w:rsid w:val="006779FE"/>
    <w:rsid w:val="00680509"/>
    <w:rsid w:val="006806DA"/>
    <w:rsid w:val="00681465"/>
    <w:rsid w:val="00681E9C"/>
    <w:rsid w:val="0068253B"/>
    <w:rsid w:val="006829F0"/>
    <w:rsid w:val="00683317"/>
    <w:rsid w:val="00683EAE"/>
    <w:rsid w:val="00685620"/>
    <w:rsid w:val="00686210"/>
    <w:rsid w:val="00687F49"/>
    <w:rsid w:val="00690066"/>
    <w:rsid w:val="006925C0"/>
    <w:rsid w:val="0069299F"/>
    <w:rsid w:val="00694EF8"/>
    <w:rsid w:val="006952D4"/>
    <w:rsid w:val="00695D4B"/>
    <w:rsid w:val="006963FB"/>
    <w:rsid w:val="006967A1"/>
    <w:rsid w:val="006A11C2"/>
    <w:rsid w:val="006A24FF"/>
    <w:rsid w:val="006A4413"/>
    <w:rsid w:val="006A4FBB"/>
    <w:rsid w:val="006A65B3"/>
    <w:rsid w:val="006B0FAC"/>
    <w:rsid w:val="006B17FE"/>
    <w:rsid w:val="006B19E8"/>
    <w:rsid w:val="006B1DFD"/>
    <w:rsid w:val="006B1EBF"/>
    <w:rsid w:val="006B2A87"/>
    <w:rsid w:val="006B2C0D"/>
    <w:rsid w:val="006B7F8D"/>
    <w:rsid w:val="006C00EF"/>
    <w:rsid w:val="006C0AB2"/>
    <w:rsid w:val="006C1242"/>
    <w:rsid w:val="006C280D"/>
    <w:rsid w:val="006C2A3A"/>
    <w:rsid w:val="006C36B2"/>
    <w:rsid w:val="006C3A61"/>
    <w:rsid w:val="006C4AE3"/>
    <w:rsid w:val="006C5D81"/>
    <w:rsid w:val="006C62BC"/>
    <w:rsid w:val="006C6ABC"/>
    <w:rsid w:val="006D1034"/>
    <w:rsid w:val="006D133D"/>
    <w:rsid w:val="006D1444"/>
    <w:rsid w:val="006D3BA2"/>
    <w:rsid w:val="006D4BB4"/>
    <w:rsid w:val="006D5981"/>
    <w:rsid w:val="006D612C"/>
    <w:rsid w:val="006D7E1D"/>
    <w:rsid w:val="006D7FF6"/>
    <w:rsid w:val="006E19BE"/>
    <w:rsid w:val="006E271D"/>
    <w:rsid w:val="006E32A0"/>
    <w:rsid w:val="006E346C"/>
    <w:rsid w:val="006E3DB5"/>
    <w:rsid w:val="006E3E37"/>
    <w:rsid w:val="006E4053"/>
    <w:rsid w:val="006E55E5"/>
    <w:rsid w:val="006F041C"/>
    <w:rsid w:val="006F04CE"/>
    <w:rsid w:val="006F05E2"/>
    <w:rsid w:val="006F13D7"/>
    <w:rsid w:val="006F32AA"/>
    <w:rsid w:val="006F5A34"/>
    <w:rsid w:val="006F791B"/>
    <w:rsid w:val="00700591"/>
    <w:rsid w:val="00700DDB"/>
    <w:rsid w:val="00700F8E"/>
    <w:rsid w:val="007012E3"/>
    <w:rsid w:val="007027AC"/>
    <w:rsid w:val="0070495B"/>
    <w:rsid w:val="007050F8"/>
    <w:rsid w:val="0070515F"/>
    <w:rsid w:val="007062FD"/>
    <w:rsid w:val="007063F9"/>
    <w:rsid w:val="00706859"/>
    <w:rsid w:val="007108DC"/>
    <w:rsid w:val="0071096B"/>
    <w:rsid w:val="00714E3C"/>
    <w:rsid w:val="00716A74"/>
    <w:rsid w:val="00716E78"/>
    <w:rsid w:val="00717F7F"/>
    <w:rsid w:val="007206C1"/>
    <w:rsid w:val="00720C5D"/>
    <w:rsid w:val="007213D0"/>
    <w:rsid w:val="00722304"/>
    <w:rsid w:val="0072237B"/>
    <w:rsid w:val="007225A4"/>
    <w:rsid w:val="00723736"/>
    <w:rsid w:val="00723854"/>
    <w:rsid w:val="00723BC8"/>
    <w:rsid w:val="007250C7"/>
    <w:rsid w:val="00725A81"/>
    <w:rsid w:val="00725B30"/>
    <w:rsid w:val="00726CCE"/>
    <w:rsid w:val="00733341"/>
    <w:rsid w:val="0073433F"/>
    <w:rsid w:val="007352D3"/>
    <w:rsid w:val="00735D0F"/>
    <w:rsid w:val="00736C5C"/>
    <w:rsid w:val="00737ACB"/>
    <w:rsid w:val="007428C1"/>
    <w:rsid w:val="00743788"/>
    <w:rsid w:val="0074449C"/>
    <w:rsid w:val="00744DA3"/>
    <w:rsid w:val="00745006"/>
    <w:rsid w:val="007453AE"/>
    <w:rsid w:val="00750604"/>
    <w:rsid w:val="00750921"/>
    <w:rsid w:val="00750BFD"/>
    <w:rsid w:val="00750D76"/>
    <w:rsid w:val="00752461"/>
    <w:rsid w:val="00753636"/>
    <w:rsid w:val="007536A1"/>
    <w:rsid w:val="00754308"/>
    <w:rsid w:val="00755222"/>
    <w:rsid w:val="007556B1"/>
    <w:rsid w:val="00756776"/>
    <w:rsid w:val="007609FD"/>
    <w:rsid w:val="00761734"/>
    <w:rsid w:val="007633E1"/>
    <w:rsid w:val="00763541"/>
    <w:rsid w:val="00767EA5"/>
    <w:rsid w:val="007700DE"/>
    <w:rsid w:val="00770FFC"/>
    <w:rsid w:val="00771C86"/>
    <w:rsid w:val="0077339C"/>
    <w:rsid w:val="00773A0E"/>
    <w:rsid w:val="0077498D"/>
    <w:rsid w:val="0077505F"/>
    <w:rsid w:val="00776A0D"/>
    <w:rsid w:val="00776D7D"/>
    <w:rsid w:val="00780CE4"/>
    <w:rsid w:val="00780F56"/>
    <w:rsid w:val="0078230E"/>
    <w:rsid w:val="00782693"/>
    <w:rsid w:val="007826F5"/>
    <w:rsid w:val="007841DF"/>
    <w:rsid w:val="00784754"/>
    <w:rsid w:val="00785146"/>
    <w:rsid w:val="00790598"/>
    <w:rsid w:val="0079114B"/>
    <w:rsid w:val="00792266"/>
    <w:rsid w:val="00796ACE"/>
    <w:rsid w:val="00796E1E"/>
    <w:rsid w:val="007A0989"/>
    <w:rsid w:val="007A1AF7"/>
    <w:rsid w:val="007A1DFC"/>
    <w:rsid w:val="007A3406"/>
    <w:rsid w:val="007A5374"/>
    <w:rsid w:val="007A55B4"/>
    <w:rsid w:val="007A5D24"/>
    <w:rsid w:val="007A5D2E"/>
    <w:rsid w:val="007A6152"/>
    <w:rsid w:val="007A63F6"/>
    <w:rsid w:val="007A7A4A"/>
    <w:rsid w:val="007A7B71"/>
    <w:rsid w:val="007B085D"/>
    <w:rsid w:val="007B0C85"/>
    <w:rsid w:val="007B4A3C"/>
    <w:rsid w:val="007B4FD6"/>
    <w:rsid w:val="007B7B05"/>
    <w:rsid w:val="007B7CF3"/>
    <w:rsid w:val="007C1E2C"/>
    <w:rsid w:val="007C2800"/>
    <w:rsid w:val="007C2877"/>
    <w:rsid w:val="007C288A"/>
    <w:rsid w:val="007C2C04"/>
    <w:rsid w:val="007C4B1E"/>
    <w:rsid w:val="007C57C6"/>
    <w:rsid w:val="007C5AC5"/>
    <w:rsid w:val="007C6463"/>
    <w:rsid w:val="007C68C3"/>
    <w:rsid w:val="007C7F6C"/>
    <w:rsid w:val="007D00BC"/>
    <w:rsid w:val="007D0DFB"/>
    <w:rsid w:val="007D1E7A"/>
    <w:rsid w:val="007D24F4"/>
    <w:rsid w:val="007D2B7B"/>
    <w:rsid w:val="007D2CBD"/>
    <w:rsid w:val="007D59D2"/>
    <w:rsid w:val="007E1CAC"/>
    <w:rsid w:val="007E2A34"/>
    <w:rsid w:val="007E2D6C"/>
    <w:rsid w:val="007E3663"/>
    <w:rsid w:val="007E39EA"/>
    <w:rsid w:val="007E6F52"/>
    <w:rsid w:val="007E7105"/>
    <w:rsid w:val="007E752B"/>
    <w:rsid w:val="007E75AE"/>
    <w:rsid w:val="007E7D4C"/>
    <w:rsid w:val="007F328D"/>
    <w:rsid w:val="007F438F"/>
    <w:rsid w:val="0080139B"/>
    <w:rsid w:val="00802355"/>
    <w:rsid w:val="00802474"/>
    <w:rsid w:val="00802A4A"/>
    <w:rsid w:val="008033CF"/>
    <w:rsid w:val="00803A9A"/>
    <w:rsid w:val="00803CEB"/>
    <w:rsid w:val="00804280"/>
    <w:rsid w:val="00804C1D"/>
    <w:rsid w:val="00805B2B"/>
    <w:rsid w:val="00805B56"/>
    <w:rsid w:val="0080610F"/>
    <w:rsid w:val="008064B4"/>
    <w:rsid w:val="00806F87"/>
    <w:rsid w:val="008071B0"/>
    <w:rsid w:val="008071B5"/>
    <w:rsid w:val="00807414"/>
    <w:rsid w:val="00812625"/>
    <w:rsid w:val="0081265D"/>
    <w:rsid w:val="00812DA3"/>
    <w:rsid w:val="00812E4B"/>
    <w:rsid w:val="008138B9"/>
    <w:rsid w:val="00813B37"/>
    <w:rsid w:val="00813D8A"/>
    <w:rsid w:val="008141D6"/>
    <w:rsid w:val="00816586"/>
    <w:rsid w:val="008166BF"/>
    <w:rsid w:val="00816FD8"/>
    <w:rsid w:val="00821477"/>
    <w:rsid w:val="00821825"/>
    <w:rsid w:val="00822AD1"/>
    <w:rsid w:val="00823109"/>
    <w:rsid w:val="00824E00"/>
    <w:rsid w:val="008258B3"/>
    <w:rsid w:val="00825A49"/>
    <w:rsid w:val="00826CA5"/>
    <w:rsid w:val="008277B3"/>
    <w:rsid w:val="0082795F"/>
    <w:rsid w:val="00827FD7"/>
    <w:rsid w:val="00831742"/>
    <w:rsid w:val="00831CBF"/>
    <w:rsid w:val="00832D12"/>
    <w:rsid w:val="00833593"/>
    <w:rsid w:val="00833C2D"/>
    <w:rsid w:val="00834C73"/>
    <w:rsid w:val="00834E82"/>
    <w:rsid w:val="008354F9"/>
    <w:rsid w:val="00841312"/>
    <w:rsid w:val="00843E72"/>
    <w:rsid w:val="00844359"/>
    <w:rsid w:val="008448C2"/>
    <w:rsid w:val="00845443"/>
    <w:rsid w:val="00846382"/>
    <w:rsid w:val="00846442"/>
    <w:rsid w:val="00847E85"/>
    <w:rsid w:val="00850323"/>
    <w:rsid w:val="008504E7"/>
    <w:rsid w:val="008507BA"/>
    <w:rsid w:val="00851DEC"/>
    <w:rsid w:val="00852EF9"/>
    <w:rsid w:val="00854668"/>
    <w:rsid w:val="00854878"/>
    <w:rsid w:val="00856653"/>
    <w:rsid w:val="00856E5B"/>
    <w:rsid w:val="00857757"/>
    <w:rsid w:val="008578BF"/>
    <w:rsid w:val="0086063F"/>
    <w:rsid w:val="00860DF5"/>
    <w:rsid w:val="00861278"/>
    <w:rsid w:val="0086218D"/>
    <w:rsid w:val="00864D16"/>
    <w:rsid w:val="00865BB3"/>
    <w:rsid w:val="00866DB8"/>
    <w:rsid w:val="008673C7"/>
    <w:rsid w:val="00871BA1"/>
    <w:rsid w:val="00871F9C"/>
    <w:rsid w:val="008730F4"/>
    <w:rsid w:val="008766A9"/>
    <w:rsid w:val="00880246"/>
    <w:rsid w:val="00880C6B"/>
    <w:rsid w:val="00881329"/>
    <w:rsid w:val="008814DA"/>
    <w:rsid w:val="00882ABF"/>
    <w:rsid w:val="00883ADB"/>
    <w:rsid w:val="00884ADF"/>
    <w:rsid w:val="00884BE4"/>
    <w:rsid w:val="00886029"/>
    <w:rsid w:val="00886E61"/>
    <w:rsid w:val="00887177"/>
    <w:rsid w:val="008876BF"/>
    <w:rsid w:val="00890639"/>
    <w:rsid w:val="00890991"/>
    <w:rsid w:val="0089285B"/>
    <w:rsid w:val="00893893"/>
    <w:rsid w:val="00895257"/>
    <w:rsid w:val="008975B0"/>
    <w:rsid w:val="00897916"/>
    <w:rsid w:val="00897CFD"/>
    <w:rsid w:val="008A07D0"/>
    <w:rsid w:val="008A156A"/>
    <w:rsid w:val="008A1EBE"/>
    <w:rsid w:val="008A23EE"/>
    <w:rsid w:val="008A266F"/>
    <w:rsid w:val="008A2DA3"/>
    <w:rsid w:val="008A481D"/>
    <w:rsid w:val="008A5FF3"/>
    <w:rsid w:val="008A621B"/>
    <w:rsid w:val="008A6339"/>
    <w:rsid w:val="008A6D09"/>
    <w:rsid w:val="008A7374"/>
    <w:rsid w:val="008A7BC1"/>
    <w:rsid w:val="008B05E3"/>
    <w:rsid w:val="008B141E"/>
    <w:rsid w:val="008B29F3"/>
    <w:rsid w:val="008C03B5"/>
    <w:rsid w:val="008C080D"/>
    <w:rsid w:val="008C0A0C"/>
    <w:rsid w:val="008C30BC"/>
    <w:rsid w:val="008C3548"/>
    <w:rsid w:val="008C3E7F"/>
    <w:rsid w:val="008C3EBE"/>
    <w:rsid w:val="008C47F0"/>
    <w:rsid w:val="008C5ACA"/>
    <w:rsid w:val="008C5C18"/>
    <w:rsid w:val="008C5C76"/>
    <w:rsid w:val="008C6FC2"/>
    <w:rsid w:val="008C77C1"/>
    <w:rsid w:val="008D0CAD"/>
    <w:rsid w:val="008D11D7"/>
    <w:rsid w:val="008D17DE"/>
    <w:rsid w:val="008D6323"/>
    <w:rsid w:val="008D65DF"/>
    <w:rsid w:val="008D6610"/>
    <w:rsid w:val="008D74FB"/>
    <w:rsid w:val="008D7780"/>
    <w:rsid w:val="008D7F95"/>
    <w:rsid w:val="008E0F5C"/>
    <w:rsid w:val="008E1093"/>
    <w:rsid w:val="008E5251"/>
    <w:rsid w:val="008E7B07"/>
    <w:rsid w:val="008E7EA2"/>
    <w:rsid w:val="008F2D74"/>
    <w:rsid w:val="008F4184"/>
    <w:rsid w:val="008F4581"/>
    <w:rsid w:val="008F524A"/>
    <w:rsid w:val="008F629A"/>
    <w:rsid w:val="008F68A3"/>
    <w:rsid w:val="008F78A4"/>
    <w:rsid w:val="0090286C"/>
    <w:rsid w:val="00903A33"/>
    <w:rsid w:val="00903C61"/>
    <w:rsid w:val="00903D2B"/>
    <w:rsid w:val="00904882"/>
    <w:rsid w:val="00904E3E"/>
    <w:rsid w:val="00904F63"/>
    <w:rsid w:val="00905885"/>
    <w:rsid w:val="009059C3"/>
    <w:rsid w:val="00906376"/>
    <w:rsid w:val="00906E1D"/>
    <w:rsid w:val="00907E32"/>
    <w:rsid w:val="00910D78"/>
    <w:rsid w:val="00912D96"/>
    <w:rsid w:val="00912E86"/>
    <w:rsid w:val="009142D3"/>
    <w:rsid w:val="00915B33"/>
    <w:rsid w:val="00915D9C"/>
    <w:rsid w:val="00916BE9"/>
    <w:rsid w:val="009207F6"/>
    <w:rsid w:val="00921000"/>
    <w:rsid w:val="00921B04"/>
    <w:rsid w:val="00922C97"/>
    <w:rsid w:val="00923AA1"/>
    <w:rsid w:val="00924054"/>
    <w:rsid w:val="009253C7"/>
    <w:rsid w:val="00925DEA"/>
    <w:rsid w:val="00926DAB"/>
    <w:rsid w:val="00926E30"/>
    <w:rsid w:val="009305BF"/>
    <w:rsid w:val="00932FF2"/>
    <w:rsid w:val="00933720"/>
    <w:rsid w:val="00933B9D"/>
    <w:rsid w:val="00934C7B"/>
    <w:rsid w:val="00934E63"/>
    <w:rsid w:val="00935353"/>
    <w:rsid w:val="009362D6"/>
    <w:rsid w:val="00936EB3"/>
    <w:rsid w:val="0094098B"/>
    <w:rsid w:val="009419A6"/>
    <w:rsid w:val="00942222"/>
    <w:rsid w:val="00942B31"/>
    <w:rsid w:val="0094477F"/>
    <w:rsid w:val="009448A4"/>
    <w:rsid w:val="00944D6A"/>
    <w:rsid w:val="00945566"/>
    <w:rsid w:val="00946A5A"/>
    <w:rsid w:val="009471A7"/>
    <w:rsid w:val="0094766B"/>
    <w:rsid w:val="009507DC"/>
    <w:rsid w:val="0095088E"/>
    <w:rsid w:val="00951E08"/>
    <w:rsid w:val="0095456F"/>
    <w:rsid w:val="0095603E"/>
    <w:rsid w:val="00956DCF"/>
    <w:rsid w:val="00956FB7"/>
    <w:rsid w:val="0095706D"/>
    <w:rsid w:val="0095731E"/>
    <w:rsid w:val="00957B6F"/>
    <w:rsid w:val="00960545"/>
    <w:rsid w:val="009605AF"/>
    <w:rsid w:val="00960792"/>
    <w:rsid w:val="009642FE"/>
    <w:rsid w:val="0096512C"/>
    <w:rsid w:val="00965316"/>
    <w:rsid w:val="00967464"/>
    <w:rsid w:val="00970E13"/>
    <w:rsid w:val="00971729"/>
    <w:rsid w:val="009726A5"/>
    <w:rsid w:val="00972C3B"/>
    <w:rsid w:val="00973E65"/>
    <w:rsid w:val="009755FB"/>
    <w:rsid w:val="00975BD0"/>
    <w:rsid w:val="00977373"/>
    <w:rsid w:val="009777EF"/>
    <w:rsid w:val="00981EC0"/>
    <w:rsid w:val="00982356"/>
    <w:rsid w:val="00983065"/>
    <w:rsid w:val="00983438"/>
    <w:rsid w:val="0098620C"/>
    <w:rsid w:val="00986825"/>
    <w:rsid w:val="0098738C"/>
    <w:rsid w:val="0099109C"/>
    <w:rsid w:val="00992CB4"/>
    <w:rsid w:val="00994E3C"/>
    <w:rsid w:val="0099541B"/>
    <w:rsid w:val="0099595E"/>
    <w:rsid w:val="00997F20"/>
    <w:rsid w:val="009A0122"/>
    <w:rsid w:val="009A17A4"/>
    <w:rsid w:val="009A2C6A"/>
    <w:rsid w:val="009A5418"/>
    <w:rsid w:val="009A544B"/>
    <w:rsid w:val="009A5651"/>
    <w:rsid w:val="009A5D3E"/>
    <w:rsid w:val="009A6C23"/>
    <w:rsid w:val="009A75AD"/>
    <w:rsid w:val="009B1477"/>
    <w:rsid w:val="009B242B"/>
    <w:rsid w:val="009B336B"/>
    <w:rsid w:val="009B3689"/>
    <w:rsid w:val="009B661C"/>
    <w:rsid w:val="009C12FD"/>
    <w:rsid w:val="009C181D"/>
    <w:rsid w:val="009C585F"/>
    <w:rsid w:val="009C5BC7"/>
    <w:rsid w:val="009C6BD7"/>
    <w:rsid w:val="009D009F"/>
    <w:rsid w:val="009D0196"/>
    <w:rsid w:val="009D127D"/>
    <w:rsid w:val="009D1962"/>
    <w:rsid w:val="009D2B3D"/>
    <w:rsid w:val="009D2F72"/>
    <w:rsid w:val="009D5521"/>
    <w:rsid w:val="009D710C"/>
    <w:rsid w:val="009D71E1"/>
    <w:rsid w:val="009E0A74"/>
    <w:rsid w:val="009E1D77"/>
    <w:rsid w:val="009E20A4"/>
    <w:rsid w:val="009E26C4"/>
    <w:rsid w:val="009E2F36"/>
    <w:rsid w:val="009E3721"/>
    <w:rsid w:val="009E37E5"/>
    <w:rsid w:val="009E4627"/>
    <w:rsid w:val="009E46EA"/>
    <w:rsid w:val="009E5071"/>
    <w:rsid w:val="009E6E8B"/>
    <w:rsid w:val="009F1846"/>
    <w:rsid w:val="009F3CFD"/>
    <w:rsid w:val="009F3F8F"/>
    <w:rsid w:val="009F420A"/>
    <w:rsid w:val="009F5473"/>
    <w:rsid w:val="009F60F1"/>
    <w:rsid w:val="009F67F6"/>
    <w:rsid w:val="009F6A54"/>
    <w:rsid w:val="00A00252"/>
    <w:rsid w:val="00A018BF"/>
    <w:rsid w:val="00A03203"/>
    <w:rsid w:val="00A0339A"/>
    <w:rsid w:val="00A06A01"/>
    <w:rsid w:val="00A07CFE"/>
    <w:rsid w:val="00A1032C"/>
    <w:rsid w:val="00A116C2"/>
    <w:rsid w:val="00A12071"/>
    <w:rsid w:val="00A146F8"/>
    <w:rsid w:val="00A149CA"/>
    <w:rsid w:val="00A14A0C"/>
    <w:rsid w:val="00A14C8A"/>
    <w:rsid w:val="00A15713"/>
    <w:rsid w:val="00A15DC5"/>
    <w:rsid w:val="00A16650"/>
    <w:rsid w:val="00A16F20"/>
    <w:rsid w:val="00A2074D"/>
    <w:rsid w:val="00A21370"/>
    <w:rsid w:val="00A21682"/>
    <w:rsid w:val="00A21EF1"/>
    <w:rsid w:val="00A22127"/>
    <w:rsid w:val="00A2217D"/>
    <w:rsid w:val="00A22CEF"/>
    <w:rsid w:val="00A22CFA"/>
    <w:rsid w:val="00A23FE3"/>
    <w:rsid w:val="00A24074"/>
    <w:rsid w:val="00A24464"/>
    <w:rsid w:val="00A24758"/>
    <w:rsid w:val="00A2598D"/>
    <w:rsid w:val="00A25FAC"/>
    <w:rsid w:val="00A261CA"/>
    <w:rsid w:val="00A26E06"/>
    <w:rsid w:val="00A274EF"/>
    <w:rsid w:val="00A31574"/>
    <w:rsid w:val="00A3238F"/>
    <w:rsid w:val="00A33932"/>
    <w:rsid w:val="00A33D9D"/>
    <w:rsid w:val="00A34086"/>
    <w:rsid w:val="00A3637F"/>
    <w:rsid w:val="00A3651B"/>
    <w:rsid w:val="00A378AE"/>
    <w:rsid w:val="00A3791A"/>
    <w:rsid w:val="00A37A08"/>
    <w:rsid w:val="00A37C2A"/>
    <w:rsid w:val="00A4027B"/>
    <w:rsid w:val="00A4088E"/>
    <w:rsid w:val="00A40B84"/>
    <w:rsid w:val="00A4327F"/>
    <w:rsid w:val="00A4330B"/>
    <w:rsid w:val="00A43B25"/>
    <w:rsid w:val="00A442CD"/>
    <w:rsid w:val="00A447B8"/>
    <w:rsid w:val="00A44A70"/>
    <w:rsid w:val="00A45E85"/>
    <w:rsid w:val="00A464B0"/>
    <w:rsid w:val="00A50012"/>
    <w:rsid w:val="00A50389"/>
    <w:rsid w:val="00A52D64"/>
    <w:rsid w:val="00A547D8"/>
    <w:rsid w:val="00A60588"/>
    <w:rsid w:val="00A609C9"/>
    <w:rsid w:val="00A61821"/>
    <w:rsid w:val="00A61877"/>
    <w:rsid w:val="00A61FAF"/>
    <w:rsid w:val="00A63BCD"/>
    <w:rsid w:val="00A664F1"/>
    <w:rsid w:val="00A67656"/>
    <w:rsid w:val="00A67CBC"/>
    <w:rsid w:val="00A70261"/>
    <w:rsid w:val="00A70426"/>
    <w:rsid w:val="00A7091E"/>
    <w:rsid w:val="00A72156"/>
    <w:rsid w:val="00A7335D"/>
    <w:rsid w:val="00A73FB4"/>
    <w:rsid w:val="00A754FC"/>
    <w:rsid w:val="00A7682A"/>
    <w:rsid w:val="00A80A96"/>
    <w:rsid w:val="00A8135A"/>
    <w:rsid w:val="00A82873"/>
    <w:rsid w:val="00A837DE"/>
    <w:rsid w:val="00A86477"/>
    <w:rsid w:val="00A87760"/>
    <w:rsid w:val="00A9067E"/>
    <w:rsid w:val="00A90AAA"/>
    <w:rsid w:val="00A91125"/>
    <w:rsid w:val="00A91B30"/>
    <w:rsid w:val="00A92801"/>
    <w:rsid w:val="00A94B3E"/>
    <w:rsid w:val="00A9575F"/>
    <w:rsid w:val="00A966B5"/>
    <w:rsid w:val="00A970D0"/>
    <w:rsid w:val="00A979C2"/>
    <w:rsid w:val="00AA0C95"/>
    <w:rsid w:val="00AA1CBA"/>
    <w:rsid w:val="00AA2855"/>
    <w:rsid w:val="00AA3EAA"/>
    <w:rsid w:val="00AA546C"/>
    <w:rsid w:val="00AA5A1D"/>
    <w:rsid w:val="00AA5E80"/>
    <w:rsid w:val="00AA62A1"/>
    <w:rsid w:val="00AA662F"/>
    <w:rsid w:val="00AB007C"/>
    <w:rsid w:val="00AB01DB"/>
    <w:rsid w:val="00AB073E"/>
    <w:rsid w:val="00AB0ED5"/>
    <w:rsid w:val="00AB112D"/>
    <w:rsid w:val="00AB251F"/>
    <w:rsid w:val="00AB2D9A"/>
    <w:rsid w:val="00AB3CED"/>
    <w:rsid w:val="00AC2A1F"/>
    <w:rsid w:val="00AC2CB4"/>
    <w:rsid w:val="00AC4A0C"/>
    <w:rsid w:val="00AC4C9A"/>
    <w:rsid w:val="00AC611F"/>
    <w:rsid w:val="00AC65E1"/>
    <w:rsid w:val="00AC6E96"/>
    <w:rsid w:val="00AC734A"/>
    <w:rsid w:val="00AC76DF"/>
    <w:rsid w:val="00AD1DA3"/>
    <w:rsid w:val="00AD1DFC"/>
    <w:rsid w:val="00AD2B9D"/>
    <w:rsid w:val="00AD3B9D"/>
    <w:rsid w:val="00AD3DE8"/>
    <w:rsid w:val="00AD47B2"/>
    <w:rsid w:val="00AD61B2"/>
    <w:rsid w:val="00AD6A30"/>
    <w:rsid w:val="00AD6A64"/>
    <w:rsid w:val="00AD75BA"/>
    <w:rsid w:val="00AE0366"/>
    <w:rsid w:val="00AE1643"/>
    <w:rsid w:val="00AE1BAC"/>
    <w:rsid w:val="00AE23B2"/>
    <w:rsid w:val="00AE24D6"/>
    <w:rsid w:val="00AE280C"/>
    <w:rsid w:val="00AE3773"/>
    <w:rsid w:val="00AE4F94"/>
    <w:rsid w:val="00AE50D0"/>
    <w:rsid w:val="00AE66E5"/>
    <w:rsid w:val="00AE67E7"/>
    <w:rsid w:val="00AE76A4"/>
    <w:rsid w:val="00AE795F"/>
    <w:rsid w:val="00AE7F91"/>
    <w:rsid w:val="00AE7FEB"/>
    <w:rsid w:val="00AF0CB0"/>
    <w:rsid w:val="00AF13C0"/>
    <w:rsid w:val="00AF2477"/>
    <w:rsid w:val="00AF25ED"/>
    <w:rsid w:val="00AF2BF9"/>
    <w:rsid w:val="00AF41C7"/>
    <w:rsid w:val="00AF47E6"/>
    <w:rsid w:val="00AF5105"/>
    <w:rsid w:val="00AF56AD"/>
    <w:rsid w:val="00AF7F83"/>
    <w:rsid w:val="00B0049F"/>
    <w:rsid w:val="00B006D0"/>
    <w:rsid w:val="00B0104E"/>
    <w:rsid w:val="00B010DD"/>
    <w:rsid w:val="00B01FF1"/>
    <w:rsid w:val="00B02F38"/>
    <w:rsid w:val="00B03A28"/>
    <w:rsid w:val="00B0552B"/>
    <w:rsid w:val="00B060E3"/>
    <w:rsid w:val="00B06B4E"/>
    <w:rsid w:val="00B0705C"/>
    <w:rsid w:val="00B11C93"/>
    <w:rsid w:val="00B128D3"/>
    <w:rsid w:val="00B12EAE"/>
    <w:rsid w:val="00B12FA3"/>
    <w:rsid w:val="00B1300D"/>
    <w:rsid w:val="00B135ED"/>
    <w:rsid w:val="00B157B2"/>
    <w:rsid w:val="00B15974"/>
    <w:rsid w:val="00B1651B"/>
    <w:rsid w:val="00B205F0"/>
    <w:rsid w:val="00B206A9"/>
    <w:rsid w:val="00B20FDC"/>
    <w:rsid w:val="00B21A80"/>
    <w:rsid w:val="00B21B85"/>
    <w:rsid w:val="00B21EF7"/>
    <w:rsid w:val="00B25579"/>
    <w:rsid w:val="00B25BAF"/>
    <w:rsid w:val="00B26401"/>
    <w:rsid w:val="00B27345"/>
    <w:rsid w:val="00B329CA"/>
    <w:rsid w:val="00B32F29"/>
    <w:rsid w:val="00B3437D"/>
    <w:rsid w:val="00B36142"/>
    <w:rsid w:val="00B404A7"/>
    <w:rsid w:val="00B406AA"/>
    <w:rsid w:val="00B41B4A"/>
    <w:rsid w:val="00B426D0"/>
    <w:rsid w:val="00B42F4B"/>
    <w:rsid w:val="00B431B9"/>
    <w:rsid w:val="00B45EDE"/>
    <w:rsid w:val="00B47007"/>
    <w:rsid w:val="00B477AB"/>
    <w:rsid w:val="00B50375"/>
    <w:rsid w:val="00B53B6D"/>
    <w:rsid w:val="00B543F5"/>
    <w:rsid w:val="00B5518C"/>
    <w:rsid w:val="00B55EB7"/>
    <w:rsid w:val="00B560AA"/>
    <w:rsid w:val="00B573FC"/>
    <w:rsid w:val="00B5745C"/>
    <w:rsid w:val="00B57B31"/>
    <w:rsid w:val="00B6056F"/>
    <w:rsid w:val="00B60DE8"/>
    <w:rsid w:val="00B612FF"/>
    <w:rsid w:val="00B614C9"/>
    <w:rsid w:val="00B6160F"/>
    <w:rsid w:val="00B61932"/>
    <w:rsid w:val="00B62F35"/>
    <w:rsid w:val="00B64835"/>
    <w:rsid w:val="00B64AB5"/>
    <w:rsid w:val="00B64C8A"/>
    <w:rsid w:val="00B6503C"/>
    <w:rsid w:val="00B6515B"/>
    <w:rsid w:val="00B66705"/>
    <w:rsid w:val="00B66FAC"/>
    <w:rsid w:val="00B71020"/>
    <w:rsid w:val="00B722F2"/>
    <w:rsid w:val="00B72397"/>
    <w:rsid w:val="00B72544"/>
    <w:rsid w:val="00B72F34"/>
    <w:rsid w:val="00B75D24"/>
    <w:rsid w:val="00B76884"/>
    <w:rsid w:val="00B777F6"/>
    <w:rsid w:val="00B77CD9"/>
    <w:rsid w:val="00B80325"/>
    <w:rsid w:val="00B81127"/>
    <w:rsid w:val="00B81E53"/>
    <w:rsid w:val="00B82E5B"/>
    <w:rsid w:val="00B84BDF"/>
    <w:rsid w:val="00B858E2"/>
    <w:rsid w:val="00B8615F"/>
    <w:rsid w:val="00B86463"/>
    <w:rsid w:val="00B86F67"/>
    <w:rsid w:val="00B92303"/>
    <w:rsid w:val="00B92405"/>
    <w:rsid w:val="00B92B87"/>
    <w:rsid w:val="00B92CC0"/>
    <w:rsid w:val="00BA0F1B"/>
    <w:rsid w:val="00BA1221"/>
    <w:rsid w:val="00BA2A64"/>
    <w:rsid w:val="00BA2AA5"/>
    <w:rsid w:val="00BA364D"/>
    <w:rsid w:val="00BA51B2"/>
    <w:rsid w:val="00BA5327"/>
    <w:rsid w:val="00BA5553"/>
    <w:rsid w:val="00BA6769"/>
    <w:rsid w:val="00BA6F7A"/>
    <w:rsid w:val="00BB375B"/>
    <w:rsid w:val="00BB58D2"/>
    <w:rsid w:val="00BB6BAB"/>
    <w:rsid w:val="00BB7798"/>
    <w:rsid w:val="00BB7DD3"/>
    <w:rsid w:val="00BC01ED"/>
    <w:rsid w:val="00BC19D8"/>
    <w:rsid w:val="00BC3BA2"/>
    <w:rsid w:val="00BC5302"/>
    <w:rsid w:val="00BC5A56"/>
    <w:rsid w:val="00BC61D9"/>
    <w:rsid w:val="00BD083F"/>
    <w:rsid w:val="00BD148C"/>
    <w:rsid w:val="00BD1C0B"/>
    <w:rsid w:val="00BD1D02"/>
    <w:rsid w:val="00BD357D"/>
    <w:rsid w:val="00BD533D"/>
    <w:rsid w:val="00BD6410"/>
    <w:rsid w:val="00BE07A2"/>
    <w:rsid w:val="00BE278E"/>
    <w:rsid w:val="00BE3D2F"/>
    <w:rsid w:val="00BF16DE"/>
    <w:rsid w:val="00BF199B"/>
    <w:rsid w:val="00BF2359"/>
    <w:rsid w:val="00BF477A"/>
    <w:rsid w:val="00BF4832"/>
    <w:rsid w:val="00BF53C3"/>
    <w:rsid w:val="00BF6A0B"/>
    <w:rsid w:val="00BF7319"/>
    <w:rsid w:val="00BF74D4"/>
    <w:rsid w:val="00BF7EB8"/>
    <w:rsid w:val="00C0053E"/>
    <w:rsid w:val="00C00A9A"/>
    <w:rsid w:val="00C00D50"/>
    <w:rsid w:val="00C02FFC"/>
    <w:rsid w:val="00C03647"/>
    <w:rsid w:val="00C04334"/>
    <w:rsid w:val="00C04ECC"/>
    <w:rsid w:val="00C0680C"/>
    <w:rsid w:val="00C10106"/>
    <w:rsid w:val="00C10A16"/>
    <w:rsid w:val="00C10E28"/>
    <w:rsid w:val="00C12173"/>
    <w:rsid w:val="00C16D16"/>
    <w:rsid w:val="00C17DE3"/>
    <w:rsid w:val="00C2101B"/>
    <w:rsid w:val="00C24599"/>
    <w:rsid w:val="00C24B59"/>
    <w:rsid w:val="00C267E9"/>
    <w:rsid w:val="00C27BDF"/>
    <w:rsid w:val="00C31B3C"/>
    <w:rsid w:val="00C32B90"/>
    <w:rsid w:val="00C3616B"/>
    <w:rsid w:val="00C363EE"/>
    <w:rsid w:val="00C36B89"/>
    <w:rsid w:val="00C36CB2"/>
    <w:rsid w:val="00C40AE6"/>
    <w:rsid w:val="00C40DB7"/>
    <w:rsid w:val="00C41BAA"/>
    <w:rsid w:val="00C420CF"/>
    <w:rsid w:val="00C433D7"/>
    <w:rsid w:val="00C449B2"/>
    <w:rsid w:val="00C45B80"/>
    <w:rsid w:val="00C4620A"/>
    <w:rsid w:val="00C46363"/>
    <w:rsid w:val="00C504A6"/>
    <w:rsid w:val="00C50E7B"/>
    <w:rsid w:val="00C53463"/>
    <w:rsid w:val="00C536CB"/>
    <w:rsid w:val="00C5448E"/>
    <w:rsid w:val="00C578FA"/>
    <w:rsid w:val="00C605BC"/>
    <w:rsid w:val="00C613C1"/>
    <w:rsid w:val="00C61C8F"/>
    <w:rsid w:val="00C6213E"/>
    <w:rsid w:val="00C6243B"/>
    <w:rsid w:val="00C62F9D"/>
    <w:rsid w:val="00C632F2"/>
    <w:rsid w:val="00C639BA"/>
    <w:rsid w:val="00C6527A"/>
    <w:rsid w:val="00C65561"/>
    <w:rsid w:val="00C663D8"/>
    <w:rsid w:val="00C66C4C"/>
    <w:rsid w:val="00C67CCD"/>
    <w:rsid w:val="00C713B3"/>
    <w:rsid w:val="00C742D0"/>
    <w:rsid w:val="00C74639"/>
    <w:rsid w:val="00C756B4"/>
    <w:rsid w:val="00C7758F"/>
    <w:rsid w:val="00C77CCB"/>
    <w:rsid w:val="00C8005D"/>
    <w:rsid w:val="00C8055F"/>
    <w:rsid w:val="00C8153C"/>
    <w:rsid w:val="00C81843"/>
    <w:rsid w:val="00C818A8"/>
    <w:rsid w:val="00C81BB1"/>
    <w:rsid w:val="00C82B16"/>
    <w:rsid w:val="00C835E0"/>
    <w:rsid w:val="00C84D46"/>
    <w:rsid w:val="00C85EA9"/>
    <w:rsid w:val="00C8688D"/>
    <w:rsid w:val="00C86EE0"/>
    <w:rsid w:val="00C87F63"/>
    <w:rsid w:val="00C91362"/>
    <w:rsid w:val="00C91826"/>
    <w:rsid w:val="00C94D28"/>
    <w:rsid w:val="00C94DFF"/>
    <w:rsid w:val="00C959BB"/>
    <w:rsid w:val="00C95B99"/>
    <w:rsid w:val="00C97337"/>
    <w:rsid w:val="00C97953"/>
    <w:rsid w:val="00CA01E8"/>
    <w:rsid w:val="00CA2F1D"/>
    <w:rsid w:val="00CA4DD1"/>
    <w:rsid w:val="00CA4E9F"/>
    <w:rsid w:val="00CA5AD2"/>
    <w:rsid w:val="00CA6C69"/>
    <w:rsid w:val="00CA6DA0"/>
    <w:rsid w:val="00CA6EE7"/>
    <w:rsid w:val="00CA7496"/>
    <w:rsid w:val="00CA7A49"/>
    <w:rsid w:val="00CA7CF0"/>
    <w:rsid w:val="00CA7D79"/>
    <w:rsid w:val="00CB2BE1"/>
    <w:rsid w:val="00CB34FF"/>
    <w:rsid w:val="00CB4425"/>
    <w:rsid w:val="00CB6049"/>
    <w:rsid w:val="00CB66F4"/>
    <w:rsid w:val="00CB7BF4"/>
    <w:rsid w:val="00CC0555"/>
    <w:rsid w:val="00CC153A"/>
    <w:rsid w:val="00CC18AE"/>
    <w:rsid w:val="00CC2033"/>
    <w:rsid w:val="00CC320E"/>
    <w:rsid w:val="00CC5FAD"/>
    <w:rsid w:val="00CC6079"/>
    <w:rsid w:val="00CC60CF"/>
    <w:rsid w:val="00CD0551"/>
    <w:rsid w:val="00CD1368"/>
    <w:rsid w:val="00CD23E8"/>
    <w:rsid w:val="00CD276D"/>
    <w:rsid w:val="00CD280D"/>
    <w:rsid w:val="00CD36C6"/>
    <w:rsid w:val="00CD38FB"/>
    <w:rsid w:val="00CD49F2"/>
    <w:rsid w:val="00CD6D23"/>
    <w:rsid w:val="00CD7796"/>
    <w:rsid w:val="00CD7ED5"/>
    <w:rsid w:val="00CE061C"/>
    <w:rsid w:val="00CE288A"/>
    <w:rsid w:val="00CE2B4B"/>
    <w:rsid w:val="00CE706C"/>
    <w:rsid w:val="00CF0320"/>
    <w:rsid w:val="00CF0C7C"/>
    <w:rsid w:val="00CF18C4"/>
    <w:rsid w:val="00CF25BE"/>
    <w:rsid w:val="00CF2CED"/>
    <w:rsid w:val="00CF2EDF"/>
    <w:rsid w:val="00CF3D60"/>
    <w:rsid w:val="00CF5C82"/>
    <w:rsid w:val="00D0002A"/>
    <w:rsid w:val="00D00828"/>
    <w:rsid w:val="00D015E7"/>
    <w:rsid w:val="00D01A2A"/>
    <w:rsid w:val="00D05E80"/>
    <w:rsid w:val="00D061B1"/>
    <w:rsid w:val="00D077D6"/>
    <w:rsid w:val="00D12054"/>
    <w:rsid w:val="00D143E8"/>
    <w:rsid w:val="00D144C3"/>
    <w:rsid w:val="00D15C3B"/>
    <w:rsid w:val="00D16DEE"/>
    <w:rsid w:val="00D16FB3"/>
    <w:rsid w:val="00D17597"/>
    <w:rsid w:val="00D2121A"/>
    <w:rsid w:val="00D23140"/>
    <w:rsid w:val="00D25899"/>
    <w:rsid w:val="00D301F6"/>
    <w:rsid w:val="00D3184F"/>
    <w:rsid w:val="00D33511"/>
    <w:rsid w:val="00D33617"/>
    <w:rsid w:val="00D348CE"/>
    <w:rsid w:val="00D363D3"/>
    <w:rsid w:val="00D402F2"/>
    <w:rsid w:val="00D417C7"/>
    <w:rsid w:val="00D4451E"/>
    <w:rsid w:val="00D445DD"/>
    <w:rsid w:val="00D4475D"/>
    <w:rsid w:val="00D45C50"/>
    <w:rsid w:val="00D46801"/>
    <w:rsid w:val="00D46BD2"/>
    <w:rsid w:val="00D4755E"/>
    <w:rsid w:val="00D477CE"/>
    <w:rsid w:val="00D47CA6"/>
    <w:rsid w:val="00D47FFA"/>
    <w:rsid w:val="00D5284A"/>
    <w:rsid w:val="00D52910"/>
    <w:rsid w:val="00D5365D"/>
    <w:rsid w:val="00D53A78"/>
    <w:rsid w:val="00D53E52"/>
    <w:rsid w:val="00D544C9"/>
    <w:rsid w:val="00D57002"/>
    <w:rsid w:val="00D5702E"/>
    <w:rsid w:val="00D6146E"/>
    <w:rsid w:val="00D618B9"/>
    <w:rsid w:val="00D6247B"/>
    <w:rsid w:val="00D62D40"/>
    <w:rsid w:val="00D62DF6"/>
    <w:rsid w:val="00D6302C"/>
    <w:rsid w:val="00D63850"/>
    <w:rsid w:val="00D63993"/>
    <w:rsid w:val="00D64518"/>
    <w:rsid w:val="00D6477F"/>
    <w:rsid w:val="00D65815"/>
    <w:rsid w:val="00D65837"/>
    <w:rsid w:val="00D65B85"/>
    <w:rsid w:val="00D668EF"/>
    <w:rsid w:val="00D708F2"/>
    <w:rsid w:val="00D71312"/>
    <w:rsid w:val="00D72EDD"/>
    <w:rsid w:val="00D7390C"/>
    <w:rsid w:val="00D7565F"/>
    <w:rsid w:val="00D7659B"/>
    <w:rsid w:val="00D76626"/>
    <w:rsid w:val="00D76840"/>
    <w:rsid w:val="00D76E7A"/>
    <w:rsid w:val="00D80640"/>
    <w:rsid w:val="00D80DFA"/>
    <w:rsid w:val="00D81D74"/>
    <w:rsid w:val="00D82E5C"/>
    <w:rsid w:val="00D833C4"/>
    <w:rsid w:val="00D83739"/>
    <w:rsid w:val="00D8436C"/>
    <w:rsid w:val="00D8509B"/>
    <w:rsid w:val="00D8623F"/>
    <w:rsid w:val="00D86C96"/>
    <w:rsid w:val="00D904A9"/>
    <w:rsid w:val="00D90F3D"/>
    <w:rsid w:val="00D91099"/>
    <w:rsid w:val="00D92331"/>
    <w:rsid w:val="00D925D9"/>
    <w:rsid w:val="00D9708F"/>
    <w:rsid w:val="00DA162D"/>
    <w:rsid w:val="00DA1C4E"/>
    <w:rsid w:val="00DA1F39"/>
    <w:rsid w:val="00DA2AD5"/>
    <w:rsid w:val="00DA33BC"/>
    <w:rsid w:val="00DA40A7"/>
    <w:rsid w:val="00DA6E0E"/>
    <w:rsid w:val="00DA754A"/>
    <w:rsid w:val="00DB1980"/>
    <w:rsid w:val="00DB19C5"/>
    <w:rsid w:val="00DB2130"/>
    <w:rsid w:val="00DB243B"/>
    <w:rsid w:val="00DB48B1"/>
    <w:rsid w:val="00DB4B81"/>
    <w:rsid w:val="00DB4F46"/>
    <w:rsid w:val="00DB5454"/>
    <w:rsid w:val="00DB5741"/>
    <w:rsid w:val="00DB67AA"/>
    <w:rsid w:val="00DB6889"/>
    <w:rsid w:val="00DB7AD7"/>
    <w:rsid w:val="00DC007A"/>
    <w:rsid w:val="00DC09D9"/>
    <w:rsid w:val="00DC1226"/>
    <w:rsid w:val="00DC2194"/>
    <w:rsid w:val="00DC59D6"/>
    <w:rsid w:val="00DC6036"/>
    <w:rsid w:val="00DC686E"/>
    <w:rsid w:val="00DC698E"/>
    <w:rsid w:val="00DC75EB"/>
    <w:rsid w:val="00DD0B46"/>
    <w:rsid w:val="00DD1AB2"/>
    <w:rsid w:val="00DD2D90"/>
    <w:rsid w:val="00DD30E3"/>
    <w:rsid w:val="00DD333C"/>
    <w:rsid w:val="00DD33ED"/>
    <w:rsid w:val="00DD3405"/>
    <w:rsid w:val="00DD3473"/>
    <w:rsid w:val="00DD3846"/>
    <w:rsid w:val="00DD3A64"/>
    <w:rsid w:val="00DD3C8A"/>
    <w:rsid w:val="00DD45EE"/>
    <w:rsid w:val="00DD4851"/>
    <w:rsid w:val="00DD4920"/>
    <w:rsid w:val="00DD4E06"/>
    <w:rsid w:val="00DD5052"/>
    <w:rsid w:val="00DD5670"/>
    <w:rsid w:val="00DD6CE3"/>
    <w:rsid w:val="00DD71CE"/>
    <w:rsid w:val="00DE201D"/>
    <w:rsid w:val="00DE27CD"/>
    <w:rsid w:val="00DE2DB5"/>
    <w:rsid w:val="00DE3112"/>
    <w:rsid w:val="00DE3460"/>
    <w:rsid w:val="00DE4122"/>
    <w:rsid w:val="00DE4304"/>
    <w:rsid w:val="00DE44E0"/>
    <w:rsid w:val="00DE498E"/>
    <w:rsid w:val="00DE5A65"/>
    <w:rsid w:val="00DE67F7"/>
    <w:rsid w:val="00DF0BD9"/>
    <w:rsid w:val="00DF1C82"/>
    <w:rsid w:val="00DF219F"/>
    <w:rsid w:val="00DF4257"/>
    <w:rsid w:val="00DF4C2E"/>
    <w:rsid w:val="00DF5E8D"/>
    <w:rsid w:val="00DF6D5B"/>
    <w:rsid w:val="00DF7CEA"/>
    <w:rsid w:val="00E00C27"/>
    <w:rsid w:val="00E01457"/>
    <w:rsid w:val="00E036BB"/>
    <w:rsid w:val="00E043DE"/>
    <w:rsid w:val="00E0462F"/>
    <w:rsid w:val="00E057CA"/>
    <w:rsid w:val="00E057E9"/>
    <w:rsid w:val="00E062AA"/>
    <w:rsid w:val="00E0733E"/>
    <w:rsid w:val="00E07F57"/>
    <w:rsid w:val="00E10092"/>
    <w:rsid w:val="00E101B6"/>
    <w:rsid w:val="00E11082"/>
    <w:rsid w:val="00E112AA"/>
    <w:rsid w:val="00E11820"/>
    <w:rsid w:val="00E119DD"/>
    <w:rsid w:val="00E13332"/>
    <w:rsid w:val="00E1339C"/>
    <w:rsid w:val="00E135FC"/>
    <w:rsid w:val="00E14597"/>
    <w:rsid w:val="00E15B12"/>
    <w:rsid w:val="00E17FA9"/>
    <w:rsid w:val="00E214BE"/>
    <w:rsid w:val="00E21DA9"/>
    <w:rsid w:val="00E22564"/>
    <w:rsid w:val="00E2370C"/>
    <w:rsid w:val="00E237A7"/>
    <w:rsid w:val="00E240B1"/>
    <w:rsid w:val="00E252DD"/>
    <w:rsid w:val="00E25875"/>
    <w:rsid w:val="00E31601"/>
    <w:rsid w:val="00E33201"/>
    <w:rsid w:val="00E33BDC"/>
    <w:rsid w:val="00E34541"/>
    <w:rsid w:val="00E35D6C"/>
    <w:rsid w:val="00E3655A"/>
    <w:rsid w:val="00E36E81"/>
    <w:rsid w:val="00E372FF"/>
    <w:rsid w:val="00E409D3"/>
    <w:rsid w:val="00E415F5"/>
    <w:rsid w:val="00E41FD2"/>
    <w:rsid w:val="00E440C8"/>
    <w:rsid w:val="00E449FE"/>
    <w:rsid w:val="00E44C66"/>
    <w:rsid w:val="00E45016"/>
    <w:rsid w:val="00E47119"/>
    <w:rsid w:val="00E4775C"/>
    <w:rsid w:val="00E47846"/>
    <w:rsid w:val="00E47E7D"/>
    <w:rsid w:val="00E50F81"/>
    <w:rsid w:val="00E5170C"/>
    <w:rsid w:val="00E545D3"/>
    <w:rsid w:val="00E54F98"/>
    <w:rsid w:val="00E5584E"/>
    <w:rsid w:val="00E55DD9"/>
    <w:rsid w:val="00E56A92"/>
    <w:rsid w:val="00E57BD0"/>
    <w:rsid w:val="00E57FCC"/>
    <w:rsid w:val="00E6107B"/>
    <w:rsid w:val="00E614E3"/>
    <w:rsid w:val="00E6296D"/>
    <w:rsid w:val="00E62A34"/>
    <w:rsid w:val="00E64AEF"/>
    <w:rsid w:val="00E65B7D"/>
    <w:rsid w:val="00E662F6"/>
    <w:rsid w:val="00E66B8C"/>
    <w:rsid w:val="00E66D5C"/>
    <w:rsid w:val="00E6717B"/>
    <w:rsid w:val="00E678A9"/>
    <w:rsid w:val="00E702EF"/>
    <w:rsid w:val="00E70719"/>
    <w:rsid w:val="00E70AEF"/>
    <w:rsid w:val="00E726A0"/>
    <w:rsid w:val="00E72A7B"/>
    <w:rsid w:val="00E741C7"/>
    <w:rsid w:val="00E747EC"/>
    <w:rsid w:val="00E750C2"/>
    <w:rsid w:val="00E75221"/>
    <w:rsid w:val="00E77064"/>
    <w:rsid w:val="00E7748A"/>
    <w:rsid w:val="00E80B17"/>
    <w:rsid w:val="00E80B40"/>
    <w:rsid w:val="00E84997"/>
    <w:rsid w:val="00E84C39"/>
    <w:rsid w:val="00E8613B"/>
    <w:rsid w:val="00E876F4"/>
    <w:rsid w:val="00E877AB"/>
    <w:rsid w:val="00E877DC"/>
    <w:rsid w:val="00E879FE"/>
    <w:rsid w:val="00E92121"/>
    <w:rsid w:val="00E92F1F"/>
    <w:rsid w:val="00E942E6"/>
    <w:rsid w:val="00E947F8"/>
    <w:rsid w:val="00E95BC5"/>
    <w:rsid w:val="00EA0FBB"/>
    <w:rsid w:val="00EA156C"/>
    <w:rsid w:val="00EA229C"/>
    <w:rsid w:val="00EA77B9"/>
    <w:rsid w:val="00EB0658"/>
    <w:rsid w:val="00EB12B8"/>
    <w:rsid w:val="00EB181B"/>
    <w:rsid w:val="00EB2A8C"/>
    <w:rsid w:val="00EB4831"/>
    <w:rsid w:val="00EB5470"/>
    <w:rsid w:val="00EB55E2"/>
    <w:rsid w:val="00EB7443"/>
    <w:rsid w:val="00EC0D83"/>
    <w:rsid w:val="00EC12B3"/>
    <w:rsid w:val="00EC148D"/>
    <w:rsid w:val="00EC1A50"/>
    <w:rsid w:val="00EC1D08"/>
    <w:rsid w:val="00EC5961"/>
    <w:rsid w:val="00ED0867"/>
    <w:rsid w:val="00ED0EA7"/>
    <w:rsid w:val="00ED10C1"/>
    <w:rsid w:val="00ED2F61"/>
    <w:rsid w:val="00ED4353"/>
    <w:rsid w:val="00ED4700"/>
    <w:rsid w:val="00ED56B0"/>
    <w:rsid w:val="00ED67D2"/>
    <w:rsid w:val="00ED6F2C"/>
    <w:rsid w:val="00EE0453"/>
    <w:rsid w:val="00EE0AF3"/>
    <w:rsid w:val="00EE1933"/>
    <w:rsid w:val="00EE1D4F"/>
    <w:rsid w:val="00EE21D9"/>
    <w:rsid w:val="00EE2AE1"/>
    <w:rsid w:val="00EE3CF8"/>
    <w:rsid w:val="00EE6AE1"/>
    <w:rsid w:val="00EE6AF0"/>
    <w:rsid w:val="00EE6E4B"/>
    <w:rsid w:val="00EE72AE"/>
    <w:rsid w:val="00EE75E0"/>
    <w:rsid w:val="00EE7666"/>
    <w:rsid w:val="00EF00D4"/>
    <w:rsid w:val="00EF066A"/>
    <w:rsid w:val="00EF088F"/>
    <w:rsid w:val="00EF3BF5"/>
    <w:rsid w:val="00EF5A78"/>
    <w:rsid w:val="00F00465"/>
    <w:rsid w:val="00F00650"/>
    <w:rsid w:val="00F009E6"/>
    <w:rsid w:val="00F02073"/>
    <w:rsid w:val="00F02BA2"/>
    <w:rsid w:val="00F02DBF"/>
    <w:rsid w:val="00F030CB"/>
    <w:rsid w:val="00F03931"/>
    <w:rsid w:val="00F03F68"/>
    <w:rsid w:val="00F0471A"/>
    <w:rsid w:val="00F04729"/>
    <w:rsid w:val="00F04DFB"/>
    <w:rsid w:val="00F0577B"/>
    <w:rsid w:val="00F065F7"/>
    <w:rsid w:val="00F06D86"/>
    <w:rsid w:val="00F070E4"/>
    <w:rsid w:val="00F076E2"/>
    <w:rsid w:val="00F10DF9"/>
    <w:rsid w:val="00F11320"/>
    <w:rsid w:val="00F115C1"/>
    <w:rsid w:val="00F12206"/>
    <w:rsid w:val="00F13543"/>
    <w:rsid w:val="00F17E1A"/>
    <w:rsid w:val="00F202A7"/>
    <w:rsid w:val="00F2077E"/>
    <w:rsid w:val="00F21DBA"/>
    <w:rsid w:val="00F235DF"/>
    <w:rsid w:val="00F23A01"/>
    <w:rsid w:val="00F23B4C"/>
    <w:rsid w:val="00F241CD"/>
    <w:rsid w:val="00F24417"/>
    <w:rsid w:val="00F26DF2"/>
    <w:rsid w:val="00F26F91"/>
    <w:rsid w:val="00F309E6"/>
    <w:rsid w:val="00F310D0"/>
    <w:rsid w:val="00F32AA3"/>
    <w:rsid w:val="00F334A8"/>
    <w:rsid w:val="00F34872"/>
    <w:rsid w:val="00F36E94"/>
    <w:rsid w:val="00F37C3E"/>
    <w:rsid w:val="00F37E0A"/>
    <w:rsid w:val="00F37F28"/>
    <w:rsid w:val="00F40248"/>
    <w:rsid w:val="00F4054D"/>
    <w:rsid w:val="00F40C8D"/>
    <w:rsid w:val="00F42436"/>
    <w:rsid w:val="00F42767"/>
    <w:rsid w:val="00F42843"/>
    <w:rsid w:val="00F42918"/>
    <w:rsid w:val="00F42AF2"/>
    <w:rsid w:val="00F439EA"/>
    <w:rsid w:val="00F452D5"/>
    <w:rsid w:val="00F4594E"/>
    <w:rsid w:val="00F45EB1"/>
    <w:rsid w:val="00F46B75"/>
    <w:rsid w:val="00F47AEF"/>
    <w:rsid w:val="00F47C9A"/>
    <w:rsid w:val="00F50251"/>
    <w:rsid w:val="00F50600"/>
    <w:rsid w:val="00F50EB0"/>
    <w:rsid w:val="00F52DCF"/>
    <w:rsid w:val="00F53EED"/>
    <w:rsid w:val="00F550BF"/>
    <w:rsid w:val="00F56648"/>
    <w:rsid w:val="00F569E8"/>
    <w:rsid w:val="00F57216"/>
    <w:rsid w:val="00F5780C"/>
    <w:rsid w:val="00F57BF9"/>
    <w:rsid w:val="00F60A44"/>
    <w:rsid w:val="00F621C8"/>
    <w:rsid w:val="00F62576"/>
    <w:rsid w:val="00F629EE"/>
    <w:rsid w:val="00F6451E"/>
    <w:rsid w:val="00F6529F"/>
    <w:rsid w:val="00F65789"/>
    <w:rsid w:val="00F66C4B"/>
    <w:rsid w:val="00F67A32"/>
    <w:rsid w:val="00F70142"/>
    <w:rsid w:val="00F711F3"/>
    <w:rsid w:val="00F72FEE"/>
    <w:rsid w:val="00F73154"/>
    <w:rsid w:val="00F74386"/>
    <w:rsid w:val="00F755B4"/>
    <w:rsid w:val="00F75772"/>
    <w:rsid w:val="00F76267"/>
    <w:rsid w:val="00F80AE6"/>
    <w:rsid w:val="00F8170E"/>
    <w:rsid w:val="00F82ACA"/>
    <w:rsid w:val="00F836E6"/>
    <w:rsid w:val="00F84193"/>
    <w:rsid w:val="00F84C7B"/>
    <w:rsid w:val="00F85342"/>
    <w:rsid w:val="00F85603"/>
    <w:rsid w:val="00F858FE"/>
    <w:rsid w:val="00F9037D"/>
    <w:rsid w:val="00F9063A"/>
    <w:rsid w:val="00F916A5"/>
    <w:rsid w:val="00F918CD"/>
    <w:rsid w:val="00F92CEF"/>
    <w:rsid w:val="00F949CD"/>
    <w:rsid w:val="00F95F29"/>
    <w:rsid w:val="00F963D2"/>
    <w:rsid w:val="00F96788"/>
    <w:rsid w:val="00F96BDD"/>
    <w:rsid w:val="00F970C0"/>
    <w:rsid w:val="00FA0BB9"/>
    <w:rsid w:val="00FA1912"/>
    <w:rsid w:val="00FA1FEF"/>
    <w:rsid w:val="00FA2445"/>
    <w:rsid w:val="00FA2457"/>
    <w:rsid w:val="00FA3EB5"/>
    <w:rsid w:val="00FA49D8"/>
    <w:rsid w:val="00FA5638"/>
    <w:rsid w:val="00FA61FB"/>
    <w:rsid w:val="00FA6990"/>
    <w:rsid w:val="00FA757C"/>
    <w:rsid w:val="00FA7A68"/>
    <w:rsid w:val="00FB0B2E"/>
    <w:rsid w:val="00FB1A22"/>
    <w:rsid w:val="00FB2264"/>
    <w:rsid w:val="00FB3794"/>
    <w:rsid w:val="00FB3D87"/>
    <w:rsid w:val="00FB4B8F"/>
    <w:rsid w:val="00FB60E1"/>
    <w:rsid w:val="00FB6310"/>
    <w:rsid w:val="00FB6DCE"/>
    <w:rsid w:val="00FB7BE6"/>
    <w:rsid w:val="00FB7DC5"/>
    <w:rsid w:val="00FC21B7"/>
    <w:rsid w:val="00FC2F47"/>
    <w:rsid w:val="00FC38A4"/>
    <w:rsid w:val="00FC4F10"/>
    <w:rsid w:val="00FC50C1"/>
    <w:rsid w:val="00FC5F45"/>
    <w:rsid w:val="00FC633C"/>
    <w:rsid w:val="00FC72FB"/>
    <w:rsid w:val="00FC74D7"/>
    <w:rsid w:val="00FD0584"/>
    <w:rsid w:val="00FD0844"/>
    <w:rsid w:val="00FD0F09"/>
    <w:rsid w:val="00FD13E5"/>
    <w:rsid w:val="00FD1778"/>
    <w:rsid w:val="00FD295C"/>
    <w:rsid w:val="00FD400D"/>
    <w:rsid w:val="00FD4AA9"/>
    <w:rsid w:val="00FD5005"/>
    <w:rsid w:val="00FD5738"/>
    <w:rsid w:val="00FE009B"/>
    <w:rsid w:val="00FE04E7"/>
    <w:rsid w:val="00FE06F1"/>
    <w:rsid w:val="00FE1803"/>
    <w:rsid w:val="00FE2B4F"/>
    <w:rsid w:val="00FE308D"/>
    <w:rsid w:val="00FE532D"/>
    <w:rsid w:val="00FE6FF9"/>
    <w:rsid w:val="00FE7398"/>
    <w:rsid w:val="00FE74C7"/>
    <w:rsid w:val="00FE7575"/>
    <w:rsid w:val="00FE79E2"/>
    <w:rsid w:val="00FE7F4D"/>
    <w:rsid w:val="00FF004F"/>
    <w:rsid w:val="00FF0DEE"/>
    <w:rsid w:val="00FF1756"/>
    <w:rsid w:val="00FF2CA5"/>
    <w:rsid w:val="00FF4231"/>
    <w:rsid w:val="00FF50C6"/>
    <w:rsid w:val="00FF5836"/>
    <w:rsid w:val="00FF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11466A"/>
  <w15:chartTrackingRefBased/>
  <w15:docId w15:val="{70CC9E21-1DB2-1F42-8C47-55299D10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Normal Indent" w:qFormat="1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5">
    <w:name w:val="Normal"/>
    <w:qFormat/>
    <w:rsid w:val="00EB5470"/>
    <w:pPr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/>
      <w:sz w:val="24"/>
    </w:rPr>
  </w:style>
  <w:style w:type="paragraph" w:styleId="1">
    <w:name w:val="heading 1"/>
    <w:aliases w:val="[1.],第N節,目錄1,第一章標題 1,楷 18,第一章,章標題"/>
    <w:basedOn w:val="a5"/>
    <w:next w:val="2"/>
    <w:link w:val="10"/>
    <w:qFormat/>
    <w:rsid w:val="00DA6E0E"/>
    <w:pPr>
      <w:keepNext/>
      <w:numPr>
        <w:numId w:val="6"/>
      </w:numPr>
      <w:spacing w:before="1200" w:after="0" w:line="360" w:lineRule="auto"/>
      <w:jc w:val="center"/>
      <w:outlineLvl w:val="0"/>
    </w:pPr>
    <w:rPr>
      <w:b/>
      <w:sz w:val="40"/>
    </w:rPr>
  </w:style>
  <w:style w:type="paragraph" w:styleId="2">
    <w:name w:val="heading 2"/>
    <w:basedOn w:val="a5"/>
    <w:link w:val="20"/>
    <w:qFormat/>
    <w:rsid w:val="00402B49"/>
    <w:pPr>
      <w:keepNext/>
      <w:numPr>
        <w:ilvl w:val="1"/>
        <w:numId w:val="7"/>
      </w:numPr>
      <w:spacing w:before="240" w:after="0" w:line="520" w:lineRule="atLeast"/>
      <w:jc w:val="left"/>
      <w:outlineLvl w:val="1"/>
    </w:pPr>
    <w:rPr>
      <w:b/>
      <w:kern w:val="52"/>
      <w:sz w:val="32"/>
    </w:rPr>
  </w:style>
  <w:style w:type="paragraph" w:styleId="3">
    <w:name w:val="heading 3"/>
    <w:basedOn w:val="a5"/>
    <w:next w:val="a6"/>
    <w:link w:val="30"/>
    <w:qFormat/>
    <w:rsid w:val="00EB5470"/>
    <w:pPr>
      <w:keepNext/>
      <w:numPr>
        <w:ilvl w:val="2"/>
        <w:numId w:val="8"/>
      </w:numPr>
      <w:tabs>
        <w:tab w:val="left" w:pos="765"/>
      </w:tabs>
      <w:spacing w:before="240" w:after="0" w:line="520" w:lineRule="atLeast"/>
      <w:jc w:val="left"/>
      <w:outlineLvl w:val="2"/>
    </w:pPr>
    <w:rPr>
      <w:b/>
      <w:sz w:val="28"/>
    </w:rPr>
  </w:style>
  <w:style w:type="paragraph" w:styleId="4">
    <w:name w:val="heading 4"/>
    <w:basedOn w:val="a5"/>
    <w:next w:val="a6"/>
    <w:link w:val="40"/>
    <w:qFormat/>
    <w:rsid w:val="00EB5470"/>
    <w:pPr>
      <w:keepNext/>
      <w:numPr>
        <w:ilvl w:val="3"/>
        <w:numId w:val="9"/>
      </w:numPr>
      <w:spacing w:before="240" w:after="0" w:line="520" w:lineRule="atLeast"/>
      <w:jc w:val="left"/>
      <w:outlineLvl w:val="3"/>
    </w:pPr>
    <w:rPr>
      <w:sz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6">
    <w:name w:val="Normal Indent"/>
    <w:basedOn w:val="a5"/>
    <w:link w:val="aa"/>
    <w:qFormat/>
    <w:rsid w:val="00EB5470"/>
    <w:pPr>
      <w:ind w:firstLine="510"/>
    </w:pPr>
  </w:style>
  <w:style w:type="paragraph" w:styleId="41">
    <w:name w:val="toc 4"/>
    <w:basedOn w:val="a5"/>
    <w:next w:val="a5"/>
    <w:autoRedefine/>
    <w:semiHidden/>
    <w:pPr>
      <w:ind w:left="1440"/>
    </w:pPr>
  </w:style>
  <w:style w:type="paragraph" w:styleId="ab">
    <w:name w:val="annotation text"/>
    <w:basedOn w:val="a5"/>
    <w:link w:val="ac"/>
    <w:pPr>
      <w:spacing w:before="0" w:line="240" w:lineRule="auto"/>
      <w:jc w:val="left"/>
    </w:pPr>
    <w:rPr>
      <w:sz w:val="20"/>
    </w:rPr>
  </w:style>
  <w:style w:type="paragraph" w:styleId="ad">
    <w:name w:val="Document Map"/>
    <w:basedOn w:val="a5"/>
    <w:link w:val="ae"/>
    <w:semiHidden/>
    <w:pPr>
      <w:shd w:val="clear" w:color="auto" w:fill="000080"/>
    </w:pPr>
    <w:rPr>
      <w:rFonts w:ascii="Arial" w:eastAsia="新細明體" w:hAnsi="Arial"/>
    </w:rPr>
  </w:style>
  <w:style w:type="paragraph" w:styleId="11">
    <w:name w:val="toc 1"/>
    <w:basedOn w:val="a5"/>
    <w:next w:val="a5"/>
    <w:autoRedefine/>
    <w:uiPriority w:val="39"/>
    <w:rsid w:val="003D1605"/>
    <w:pPr>
      <w:tabs>
        <w:tab w:val="left" w:pos="510"/>
        <w:tab w:val="right" w:leader="dot" w:pos="8303"/>
      </w:tabs>
      <w:spacing w:before="0" w:after="0"/>
    </w:pPr>
    <w:rPr>
      <w:b/>
      <w:noProof/>
      <w:sz w:val="28"/>
    </w:rPr>
  </w:style>
  <w:style w:type="paragraph" w:styleId="af">
    <w:name w:val="footer"/>
    <w:basedOn w:val="a5"/>
    <w:link w:val="af0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f1">
    <w:name w:val="page number"/>
    <w:basedOn w:val="a7"/>
  </w:style>
  <w:style w:type="paragraph" w:customStyle="1" w:styleId="af2">
    <w:name w:val="表格"/>
    <w:qFormat/>
    <w:pPr>
      <w:spacing w:line="400" w:lineRule="atLeast"/>
      <w:jc w:val="center"/>
    </w:pPr>
    <w:rPr>
      <w:rFonts w:eastAsia="華康楷書體W5"/>
      <w:noProof/>
      <w:sz w:val="26"/>
    </w:rPr>
  </w:style>
  <w:style w:type="paragraph" w:styleId="af3">
    <w:name w:val="header"/>
    <w:basedOn w:val="a5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-A">
    <w:name w:val="項目符號-A"/>
    <w:basedOn w:val="a5"/>
    <w:rsid w:val="000E327E"/>
    <w:pPr>
      <w:keepNext/>
      <w:numPr>
        <w:numId w:val="10"/>
      </w:numPr>
    </w:pPr>
  </w:style>
  <w:style w:type="paragraph" w:styleId="a0">
    <w:name w:val="List Bullet"/>
    <w:basedOn w:val="a5"/>
    <w:autoRedefine/>
    <w:pPr>
      <w:keepNext/>
      <w:numPr>
        <w:numId w:val="1"/>
      </w:numPr>
      <w:spacing w:before="240" w:after="0"/>
      <w:jc w:val="left"/>
    </w:pPr>
  </w:style>
  <w:style w:type="paragraph" w:customStyle="1" w:styleId="-10">
    <w:name w:val="項目符號-(1)"/>
    <w:basedOn w:val="a5"/>
    <w:rsid w:val="000E327E"/>
    <w:pPr>
      <w:numPr>
        <w:numId w:val="3"/>
      </w:numPr>
    </w:pPr>
  </w:style>
  <w:style w:type="paragraph" w:styleId="5">
    <w:name w:val="toc 5"/>
    <w:basedOn w:val="a5"/>
    <w:next w:val="a5"/>
    <w:autoRedefine/>
    <w:semiHidden/>
    <w:pPr>
      <w:ind w:left="1920"/>
    </w:pPr>
  </w:style>
  <w:style w:type="paragraph" w:customStyle="1" w:styleId="a">
    <w:name w:val="參考文獻編號"/>
    <w:basedOn w:val="a5"/>
    <w:pPr>
      <w:numPr>
        <w:numId w:val="2"/>
      </w:numPr>
    </w:pPr>
  </w:style>
  <w:style w:type="paragraph" w:customStyle="1" w:styleId="12">
    <w:name w:val="方程式註解1"/>
    <w:basedOn w:val="a5"/>
    <w:next w:val="a6"/>
  </w:style>
  <w:style w:type="paragraph" w:customStyle="1" w:styleId="21">
    <w:name w:val="方程式註解2"/>
    <w:basedOn w:val="a5"/>
    <w:next w:val="a6"/>
    <w:pPr>
      <w:spacing w:before="0"/>
      <w:ind w:left="1196" w:hanging="431"/>
    </w:pPr>
  </w:style>
  <w:style w:type="paragraph" w:styleId="22">
    <w:name w:val="toc 2"/>
    <w:basedOn w:val="a5"/>
    <w:next w:val="a5"/>
    <w:autoRedefine/>
    <w:uiPriority w:val="39"/>
    <w:pPr>
      <w:tabs>
        <w:tab w:val="left" w:pos="981"/>
        <w:tab w:val="right" w:leader="dot" w:pos="8303"/>
      </w:tabs>
      <w:spacing w:before="0" w:after="0"/>
      <w:ind w:left="510"/>
    </w:pPr>
    <w:rPr>
      <w:noProof/>
    </w:rPr>
  </w:style>
  <w:style w:type="paragraph" w:styleId="31">
    <w:name w:val="toc 3"/>
    <w:basedOn w:val="a5"/>
    <w:next w:val="a5"/>
    <w:autoRedefine/>
    <w:pPr>
      <w:tabs>
        <w:tab w:val="left" w:pos="1746"/>
        <w:tab w:val="right" w:leader="dot" w:pos="8303"/>
      </w:tabs>
      <w:spacing w:before="0" w:after="0"/>
      <w:ind w:left="1021"/>
    </w:pPr>
    <w:rPr>
      <w:noProof/>
    </w:rPr>
  </w:style>
  <w:style w:type="paragraph" w:styleId="6">
    <w:name w:val="toc 6"/>
    <w:basedOn w:val="a5"/>
    <w:next w:val="a5"/>
    <w:autoRedefine/>
    <w:semiHidden/>
    <w:pPr>
      <w:ind w:left="2400"/>
    </w:pPr>
  </w:style>
  <w:style w:type="paragraph" w:styleId="7">
    <w:name w:val="toc 7"/>
    <w:basedOn w:val="a5"/>
    <w:next w:val="a5"/>
    <w:autoRedefine/>
    <w:semiHidden/>
    <w:pPr>
      <w:ind w:left="2880"/>
    </w:pPr>
  </w:style>
  <w:style w:type="paragraph" w:styleId="8">
    <w:name w:val="toc 8"/>
    <w:basedOn w:val="a5"/>
    <w:next w:val="a5"/>
    <w:autoRedefine/>
    <w:semiHidden/>
    <w:pPr>
      <w:ind w:left="3360"/>
    </w:pPr>
  </w:style>
  <w:style w:type="paragraph" w:styleId="9">
    <w:name w:val="toc 9"/>
    <w:basedOn w:val="a5"/>
    <w:next w:val="a5"/>
    <w:autoRedefine/>
    <w:semiHidden/>
    <w:pPr>
      <w:ind w:left="3840"/>
    </w:pPr>
  </w:style>
  <w:style w:type="paragraph" w:styleId="af5">
    <w:name w:val="Closing"/>
    <w:basedOn w:val="a5"/>
    <w:next w:val="a5"/>
    <w:link w:val="af6"/>
    <w:pPr>
      <w:ind w:left="4320"/>
    </w:pPr>
  </w:style>
  <w:style w:type="paragraph" w:styleId="af7">
    <w:name w:val="table of figures"/>
    <w:basedOn w:val="a5"/>
    <w:next w:val="a5"/>
    <w:autoRedefine/>
    <w:uiPriority w:val="99"/>
    <w:rsid w:val="000C34BD"/>
    <w:pPr>
      <w:tabs>
        <w:tab w:val="right" w:leader="dot" w:pos="8505"/>
      </w:tabs>
      <w:spacing w:before="0" w:after="0"/>
      <w:ind w:left="980" w:right="964" w:hanging="981"/>
    </w:pPr>
  </w:style>
  <w:style w:type="paragraph" w:customStyle="1" w:styleId="af8">
    <w:name w:val="方程式分隔"/>
    <w:basedOn w:val="a5"/>
    <w:next w:val="a6"/>
    <w:pPr>
      <w:spacing w:before="0" w:after="0" w:line="180" w:lineRule="exact"/>
    </w:pPr>
  </w:style>
  <w:style w:type="paragraph" w:customStyle="1" w:styleId="-1">
    <w:name w:val="項目編號-1"/>
    <w:basedOn w:val="a5"/>
    <w:pPr>
      <w:keepNext/>
      <w:numPr>
        <w:numId w:val="5"/>
      </w:numPr>
      <w:spacing w:before="240" w:after="0"/>
    </w:pPr>
  </w:style>
  <w:style w:type="paragraph" w:customStyle="1" w:styleId="-">
    <w:name w:val="項目編號-。"/>
    <w:basedOn w:val="a5"/>
    <w:qFormat/>
    <w:rsid w:val="009D710C"/>
    <w:pPr>
      <w:tabs>
        <w:tab w:val="num" w:pos="1741"/>
      </w:tabs>
      <w:ind w:leftChars="560" w:left="1741" w:hanging="397"/>
    </w:pPr>
  </w:style>
  <w:style w:type="paragraph" w:styleId="af9">
    <w:name w:val="Title"/>
    <w:basedOn w:val="a5"/>
    <w:next w:val="1"/>
    <w:link w:val="afa"/>
    <w:qFormat/>
    <w:pPr>
      <w:widowControl w:val="0"/>
      <w:adjustRightInd/>
      <w:spacing w:before="600" w:after="0" w:line="360" w:lineRule="auto"/>
      <w:jc w:val="center"/>
      <w:textAlignment w:val="auto"/>
      <w:outlineLvl w:val="0"/>
    </w:pPr>
    <w:rPr>
      <w:b/>
      <w:sz w:val="36"/>
    </w:rPr>
  </w:style>
  <w:style w:type="paragraph" w:styleId="afb">
    <w:name w:val="caption"/>
    <w:next w:val="a5"/>
    <w:link w:val="afc"/>
    <w:qFormat/>
    <w:pPr>
      <w:spacing w:line="260" w:lineRule="atLeast"/>
      <w:jc w:val="center"/>
    </w:pPr>
    <w:rPr>
      <w:rFonts w:eastAsia="華康楷書體W5(P)"/>
      <w:noProof/>
      <w:sz w:val="26"/>
    </w:rPr>
  </w:style>
  <w:style w:type="paragraph" w:styleId="afd">
    <w:name w:val="Date"/>
    <w:basedOn w:val="a5"/>
    <w:next w:val="a5"/>
    <w:link w:val="afe"/>
    <w:rsid w:val="001B0697"/>
    <w:pPr>
      <w:jc w:val="right"/>
    </w:pPr>
  </w:style>
  <w:style w:type="paragraph" w:customStyle="1" w:styleId="aff">
    <w:name w:val="參考文獻"/>
    <w:basedOn w:val="2"/>
    <w:next w:val="a"/>
    <w:pPr>
      <w:numPr>
        <w:ilvl w:val="0"/>
        <w:numId w:val="0"/>
      </w:numPr>
    </w:pPr>
  </w:style>
  <w:style w:type="table" w:styleId="aff0">
    <w:name w:val="Table Grid"/>
    <w:basedOn w:val="a8"/>
    <w:rsid w:val="00AD61B2"/>
    <w:pPr>
      <w:adjustRightInd w:val="0"/>
      <w:spacing w:before="60" w:after="60" w:line="40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(1) 縮排"/>
    <w:basedOn w:val="a6"/>
    <w:link w:val="14"/>
    <w:rsid w:val="00805B2B"/>
    <w:pPr>
      <w:ind w:left="510"/>
    </w:pPr>
  </w:style>
  <w:style w:type="paragraph" w:customStyle="1" w:styleId="aff1">
    <w:name w:val="表標題"/>
    <w:basedOn w:val="afb"/>
    <w:next w:val="a5"/>
    <w:qFormat/>
    <w:rsid w:val="00653E47"/>
    <w:pPr>
      <w:spacing w:beforeLines="100" w:before="240"/>
    </w:pPr>
    <w:rPr>
      <w:rFonts w:eastAsia="微軟正黑體"/>
    </w:rPr>
  </w:style>
  <w:style w:type="paragraph" w:customStyle="1" w:styleId="aff2">
    <w:name w:val="圖標題"/>
    <w:basedOn w:val="afb"/>
    <w:next w:val="a5"/>
    <w:qFormat/>
    <w:rsid w:val="00653E47"/>
    <w:pPr>
      <w:spacing w:after="240"/>
    </w:pPr>
    <w:rPr>
      <w:rFonts w:ascii="Arial" w:eastAsia="微軟正黑體" w:hAnsi="Arial" w:cs="Arial"/>
    </w:rPr>
  </w:style>
  <w:style w:type="paragraph" w:customStyle="1" w:styleId="-AArial">
    <w:name w:val="樣式 項目符號-A + Arial"/>
    <w:basedOn w:val="-A"/>
    <w:rsid w:val="00EB5470"/>
    <w:rPr>
      <w:rFonts w:ascii="Arial" w:hAnsi="Arial"/>
    </w:rPr>
  </w:style>
  <w:style w:type="character" w:customStyle="1" w:styleId="af0">
    <w:name w:val="頁尾 字元"/>
    <w:link w:val="af"/>
    <w:uiPriority w:val="99"/>
    <w:rsid w:val="00007EBB"/>
    <w:rPr>
      <w:rFonts w:ascii="微軟正黑體" w:eastAsia="微軟正黑體" w:hAnsi="微軟正黑體"/>
    </w:rPr>
  </w:style>
  <w:style w:type="paragraph" w:customStyle="1" w:styleId="120">
    <w:name w:val="樣式 標號 + 微軟正黑體 套用前:  12 點"/>
    <w:basedOn w:val="afb"/>
    <w:qFormat/>
    <w:rsid w:val="00653E47"/>
    <w:pPr>
      <w:spacing w:before="240"/>
    </w:pPr>
    <w:rPr>
      <w:rFonts w:ascii="微軟正黑體" w:eastAsia="微軟正黑體" w:hAnsi="微軟正黑體" w:cs="新細明體"/>
    </w:rPr>
  </w:style>
  <w:style w:type="paragraph" w:customStyle="1" w:styleId="121">
    <w:name w:val="樣式 標號 + 套用前:  12 點"/>
    <w:basedOn w:val="afb"/>
    <w:qFormat/>
    <w:rsid w:val="00653E47"/>
    <w:pPr>
      <w:spacing w:before="240"/>
    </w:pPr>
    <w:rPr>
      <w:rFonts w:ascii="微軟正黑體" w:eastAsia="微軟正黑體" w:hAnsi="微軟正黑體" w:cs="新細明體"/>
    </w:rPr>
  </w:style>
  <w:style w:type="paragraph" w:styleId="aff3">
    <w:name w:val="Balloon Text"/>
    <w:basedOn w:val="a5"/>
    <w:link w:val="aff4"/>
    <w:rsid w:val="003730D9"/>
    <w:pPr>
      <w:spacing w:before="0" w:after="0" w:line="240" w:lineRule="auto"/>
    </w:pPr>
    <w:rPr>
      <w:rFonts w:ascii="Calibri Light" w:eastAsia="新細明體" w:hAnsi="Calibri Light"/>
      <w:sz w:val="18"/>
      <w:szCs w:val="18"/>
    </w:rPr>
  </w:style>
  <w:style w:type="character" w:customStyle="1" w:styleId="aff4">
    <w:name w:val="註解方塊文字 字元"/>
    <w:link w:val="aff3"/>
    <w:rsid w:val="003730D9"/>
    <w:rPr>
      <w:rFonts w:ascii="Calibri Light" w:eastAsia="新細明體" w:hAnsi="Calibri Light" w:cs="Times New Roman"/>
      <w:sz w:val="18"/>
      <w:szCs w:val="18"/>
    </w:rPr>
  </w:style>
  <w:style w:type="paragraph" w:customStyle="1" w:styleId="0">
    <w:name w:val="0註"/>
    <w:basedOn w:val="a5"/>
    <w:rsid w:val="002A21FF"/>
    <w:pPr>
      <w:widowControl w:val="0"/>
    </w:pPr>
    <w:rPr>
      <w:rFonts w:ascii="Verdana" w:eastAsia="超研澤細圓" w:hAnsi="Verdana"/>
      <w:kern w:val="2"/>
      <w:sz w:val="16"/>
      <w:szCs w:val="16"/>
    </w:rPr>
  </w:style>
  <w:style w:type="character" w:customStyle="1" w:styleId="15">
    <w:name w:val="頁尾 字元1"/>
    <w:uiPriority w:val="99"/>
    <w:rsid w:val="00DD45EE"/>
    <w:rPr>
      <w:rFonts w:ascii="微軟正黑體" w:eastAsia="微軟正黑體" w:hAnsi="微軟正黑體"/>
    </w:rPr>
  </w:style>
  <w:style w:type="character" w:customStyle="1" w:styleId="aa">
    <w:name w:val="內文縮排 字元"/>
    <w:link w:val="a6"/>
    <w:rsid w:val="00F24417"/>
    <w:rPr>
      <w:rFonts w:ascii="微軟正黑體" w:eastAsia="微軟正黑體" w:hAnsi="微軟正黑體"/>
      <w:sz w:val="24"/>
    </w:rPr>
  </w:style>
  <w:style w:type="character" w:customStyle="1" w:styleId="10">
    <w:name w:val="標題 1 字元"/>
    <w:aliases w:val="[1.] 字元,第N節 字元,目錄1 字元,第一章標題 1 字元,楷 18 字元,第一章 字元,章標題 字元"/>
    <w:link w:val="1"/>
    <w:rsid w:val="00750921"/>
    <w:rPr>
      <w:rFonts w:ascii="微軟正黑體" w:eastAsia="微軟正黑體" w:hAnsi="微軟正黑體"/>
      <w:b/>
      <w:sz w:val="40"/>
    </w:rPr>
  </w:style>
  <w:style w:type="character" w:customStyle="1" w:styleId="14">
    <w:name w:val="(1) 縮排 字元"/>
    <w:basedOn w:val="aa"/>
    <w:link w:val="13"/>
    <w:rsid w:val="0096512C"/>
    <w:rPr>
      <w:rFonts w:ascii="微軟正黑體" w:eastAsia="微軟正黑體" w:hAnsi="微軟正黑體"/>
      <w:sz w:val="24"/>
    </w:rPr>
  </w:style>
  <w:style w:type="character" w:customStyle="1" w:styleId="ac">
    <w:name w:val="註解文字 字元"/>
    <w:link w:val="ab"/>
    <w:rsid w:val="0096512C"/>
    <w:rPr>
      <w:rFonts w:ascii="微軟正黑體" w:eastAsia="微軟正黑體" w:hAnsi="微軟正黑體"/>
    </w:rPr>
  </w:style>
  <w:style w:type="paragraph" w:customStyle="1" w:styleId="A4">
    <w:name w:val="(A)標題"/>
    <w:basedOn w:val="a5"/>
    <w:rsid w:val="008D7780"/>
    <w:pPr>
      <w:numPr>
        <w:numId w:val="11"/>
      </w:numPr>
      <w:tabs>
        <w:tab w:val="left" w:pos="2240"/>
      </w:tabs>
    </w:pPr>
  </w:style>
  <w:style w:type="character" w:customStyle="1" w:styleId="20">
    <w:name w:val="標題 2 字元"/>
    <w:link w:val="2"/>
    <w:locked/>
    <w:rsid w:val="008D7780"/>
    <w:rPr>
      <w:rFonts w:ascii="微軟正黑體" w:eastAsia="微軟正黑體" w:hAnsi="微軟正黑體"/>
      <w:b/>
      <w:kern w:val="52"/>
      <w:sz w:val="32"/>
    </w:rPr>
  </w:style>
  <w:style w:type="paragraph" w:customStyle="1" w:styleId="A2">
    <w:name w:val="A"/>
    <w:basedOn w:val="a5"/>
    <w:rsid w:val="00CB7BF4"/>
    <w:pPr>
      <w:numPr>
        <w:numId w:val="12"/>
      </w:numPr>
    </w:pPr>
    <w:rPr>
      <w:rFonts w:ascii="Arial" w:hAnsi="Arial"/>
    </w:rPr>
  </w:style>
  <w:style w:type="character" w:customStyle="1" w:styleId="30">
    <w:name w:val="標題 3 字元"/>
    <w:link w:val="3"/>
    <w:locked/>
    <w:rsid w:val="00CB7BF4"/>
    <w:rPr>
      <w:rFonts w:ascii="微軟正黑體" w:eastAsia="微軟正黑體" w:hAnsi="微軟正黑體"/>
      <w:b/>
      <w:sz w:val="28"/>
    </w:rPr>
  </w:style>
  <w:style w:type="paragraph" w:customStyle="1" w:styleId="111">
    <w:name w:val="1.1.1標題"/>
    <w:basedOn w:val="3"/>
    <w:rsid w:val="009D127D"/>
    <w:pPr>
      <w:numPr>
        <w:numId w:val="4"/>
      </w:numPr>
      <w:tabs>
        <w:tab w:val="left" w:pos="840"/>
      </w:tabs>
      <w:ind w:left="851" w:hanging="851"/>
    </w:pPr>
  </w:style>
  <w:style w:type="paragraph" w:customStyle="1" w:styleId="Aff5">
    <w:name w:val="(A)縮排"/>
    <w:basedOn w:val="a5"/>
    <w:rsid w:val="00FC21B7"/>
    <w:pPr>
      <w:ind w:leftChars="800" w:left="2240" w:firstLineChars="200" w:firstLine="560"/>
    </w:pPr>
  </w:style>
  <w:style w:type="paragraph" w:customStyle="1" w:styleId="16">
    <w:name w:val="1."/>
    <w:basedOn w:val="a5"/>
    <w:rsid w:val="00120946"/>
    <w:pPr>
      <w:keepNext/>
      <w:tabs>
        <w:tab w:val="num" w:pos="567"/>
      </w:tabs>
      <w:spacing w:before="0" w:after="0" w:line="240" w:lineRule="auto"/>
      <w:ind w:left="567" w:hanging="567"/>
    </w:pPr>
  </w:style>
  <w:style w:type="paragraph" w:customStyle="1" w:styleId="90">
    <w:name w:val="9表標"/>
    <w:basedOn w:val="a5"/>
    <w:rsid w:val="00120946"/>
    <w:pPr>
      <w:widowControl w:val="0"/>
      <w:spacing w:beforeLines="100"/>
      <w:jc w:val="center"/>
    </w:pPr>
    <w:rPr>
      <w:rFonts w:ascii="Verdana" w:eastAsia="超研澤中特黑" w:hAnsi="Verdana"/>
      <w:kern w:val="2"/>
      <w:sz w:val="36"/>
      <w:szCs w:val="36"/>
    </w:rPr>
  </w:style>
  <w:style w:type="paragraph" w:styleId="aff6">
    <w:name w:val="List Paragraph"/>
    <w:basedOn w:val="a5"/>
    <w:link w:val="aff7"/>
    <w:uiPriority w:val="34"/>
    <w:qFormat/>
    <w:rsid w:val="00120946"/>
    <w:pPr>
      <w:ind w:leftChars="200" w:left="480"/>
    </w:pPr>
  </w:style>
  <w:style w:type="paragraph" w:customStyle="1" w:styleId="Aff8">
    <w:name w:val="A.縮排"/>
    <w:basedOn w:val="a5"/>
    <w:rsid w:val="00120946"/>
    <w:pPr>
      <w:ind w:left="1708" w:firstLineChars="200" w:firstLine="560"/>
    </w:pPr>
  </w:style>
  <w:style w:type="paragraph" w:customStyle="1" w:styleId="a1">
    <w:name w:val="(a)標題"/>
    <w:basedOn w:val="a5"/>
    <w:link w:val="aff9"/>
    <w:rsid w:val="00120946"/>
    <w:pPr>
      <w:numPr>
        <w:numId w:val="14"/>
      </w:numPr>
      <w:tabs>
        <w:tab w:val="left" w:pos="3136"/>
      </w:tabs>
    </w:pPr>
  </w:style>
  <w:style w:type="paragraph" w:customStyle="1" w:styleId="17">
    <w:name w:val="(1)"/>
    <w:basedOn w:val="a5"/>
    <w:rsid w:val="00120946"/>
    <w:pPr>
      <w:tabs>
        <w:tab w:val="num" w:pos="1020"/>
      </w:tabs>
      <w:ind w:left="1020" w:hanging="510"/>
    </w:pPr>
  </w:style>
  <w:style w:type="paragraph" w:customStyle="1" w:styleId="18">
    <w:name w:val="1.縮排"/>
    <w:basedOn w:val="a6"/>
    <w:link w:val="19"/>
    <w:rsid w:val="00120946"/>
    <w:pPr>
      <w:ind w:leftChars="205" w:left="574"/>
    </w:pPr>
  </w:style>
  <w:style w:type="character" w:customStyle="1" w:styleId="19">
    <w:name w:val="1.縮排 字元 字元"/>
    <w:basedOn w:val="aa"/>
    <w:link w:val="18"/>
    <w:rsid w:val="00120946"/>
    <w:rPr>
      <w:rFonts w:ascii="微軟正黑體" w:eastAsia="微軟正黑體" w:hAnsi="微軟正黑體"/>
      <w:sz w:val="24"/>
    </w:rPr>
  </w:style>
  <w:style w:type="character" w:styleId="affa">
    <w:name w:val="annotation reference"/>
    <w:basedOn w:val="a7"/>
    <w:rsid w:val="00120946"/>
    <w:rPr>
      <w:sz w:val="18"/>
      <w:szCs w:val="18"/>
    </w:rPr>
  </w:style>
  <w:style w:type="paragraph" w:styleId="affb">
    <w:name w:val="annotation subject"/>
    <w:basedOn w:val="ab"/>
    <w:next w:val="ab"/>
    <w:link w:val="affc"/>
    <w:rsid w:val="00120946"/>
    <w:pPr>
      <w:adjustRightInd/>
      <w:spacing w:after="0"/>
      <w:textAlignment w:val="auto"/>
    </w:pPr>
    <w:rPr>
      <w:rFonts w:ascii="Times New Roman" w:eastAsia="新細明體" w:hAnsi="Times New Roman"/>
      <w:b/>
      <w:bCs/>
      <w:sz w:val="24"/>
      <w:szCs w:val="24"/>
    </w:rPr>
  </w:style>
  <w:style w:type="character" w:customStyle="1" w:styleId="affc">
    <w:name w:val="註解主旨 字元"/>
    <w:basedOn w:val="ac"/>
    <w:link w:val="affb"/>
    <w:rsid w:val="00120946"/>
    <w:rPr>
      <w:rFonts w:ascii="微軟正黑體" w:eastAsia="微軟正黑體" w:hAnsi="微軟正黑體"/>
      <w:b/>
      <w:bCs/>
      <w:sz w:val="24"/>
      <w:szCs w:val="24"/>
    </w:rPr>
  </w:style>
  <w:style w:type="paragraph" w:customStyle="1" w:styleId="affd">
    <w:name w:val="表格文字"/>
    <w:basedOn w:val="a5"/>
    <w:rsid w:val="00120946"/>
    <w:pPr>
      <w:widowControl w:val="0"/>
      <w:snapToGrid w:val="0"/>
      <w:jc w:val="center"/>
    </w:pPr>
    <w:rPr>
      <w:rFonts w:eastAsia="華康中楷體"/>
      <w:kern w:val="2"/>
    </w:rPr>
  </w:style>
  <w:style w:type="character" w:styleId="affe">
    <w:name w:val="Hyperlink"/>
    <w:basedOn w:val="a7"/>
    <w:uiPriority w:val="99"/>
    <w:rsid w:val="00120946"/>
    <w:rPr>
      <w:color w:val="0563C1" w:themeColor="hyperlink"/>
      <w:u w:val="single"/>
    </w:rPr>
  </w:style>
  <w:style w:type="numbering" w:customStyle="1" w:styleId="A3">
    <w:name w:val="(A)"/>
    <w:basedOn w:val="a9"/>
    <w:rsid w:val="00120946"/>
    <w:pPr>
      <w:numPr>
        <w:numId w:val="13"/>
      </w:numPr>
    </w:pPr>
  </w:style>
  <w:style w:type="paragraph" w:customStyle="1" w:styleId="afff">
    <w:name w:val="(a)"/>
    <w:basedOn w:val="a5"/>
    <w:rsid w:val="00120946"/>
    <w:pPr>
      <w:tabs>
        <w:tab w:val="num" w:pos="2268"/>
      </w:tabs>
      <w:ind w:left="2268" w:hanging="567"/>
    </w:pPr>
  </w:style>
  <w:style w:type="paragraph" w:customStyle="1" w:styleId="afff0">
    <w:name w:val="a."/>
    <w:basedOn w:val="a20"/>
    <w:rsid w:val="00120946"/>
    <w:pPr>
      <w:tabs>
        <w:tab w:val="clear" w:pos="567"/>
        <w:tab w:val="num" w:pos="1531"/>
      </w:tabs>
      <w:ind w:left="1531" w:hanging="510"/>
    </w:pPr>
  </w:style>
  <w:style w:type="character" w:customStyle="1" w:styleId="40">
    <w:name w:val="標題 4 字元"/>
    <w:link w:val="4"/>
    <w:locked/>
    <w:rsid w:val="00120946"/>
    <w:rPr>
      <w:rFonts w:ascii="微軟正黑體" w:eastAsia="微軟正黑體" w:hAnsi="微軟正黑體"/>
      <w:sz w:val="28"/>
    </w:rPr>
  </w:style>
  <w:style w:type="character" w:customStyle="1" w:styleId="af4">
    <w:name w:val="頁首 字元"/>
    <w:link w:val="af3"/>
    <w:locked/>
    <w:rsid w:val="00120946"/>
    <w:rPr>
      <w:rFonts w:ascii="微軟正黑體" w:eastAsia="微軟正黑體" w:hAnsi="微軟正黑體"/>
    </w:rPr>
  </w:style>
  <w:style w:type="paragraph" w:customStyle="1" w:styleId="a20">
    <w:name w:val="a.標題2"/>
    <w:basedOn w:val="a5"/>
    <w:rsid w:val="00120946"/>
    <w:pPr>
      <w:tabs>
        <w:tab w:val="num" w:pos="567"/>
      </w:tabs>
      <w:ind w:left="567" w:hanging="567"/>
    </w:pPr>
  </w:style>
  <w:style w:type="character" w:customStyle="1" w:styleId="aff9">
    <w:name w:val="(a)標題 字元"/>
    <w:link w:val="a1"/>
    <w:rsid w:val="00120946"/>
    <w:rPr>
      <w:rFonts w:ascii="微軟正黑體" w:eastAsia="微軟正黑體" w:hAnsi="微軟正黑體"/>
      <w:sz w:val="24"/>
    </w:rPr>
  </w:style>
  <w:style w:type="paragraph" w:styleId="afff1">
    <w:name w:val="Subtitle"/>
    <w:basedOn w:val="a5"/>
    <w:next w:val="a5"/>
    <w:link w:val="afff2"/>
    <w:qFormat/>
    <w:rsid w:val="00120946"/>
    <w:pPr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ff2">
    <w:name w:val="副標題 字元"/>
    <w:basedOn w:val="a7"/>
    <w:link w:val="afff1"/>
    <w:rsid w:val="00120946"/>
    <w:rPr>
      <w:rFonts w:asciiTheme="majorHAnsi" w:eastAsia="微軟正黑體" w:hAnsiTheme="majorHAnsi" w:cstheme="majorBidi"/>
      <w:i/>
      <w:iCs/>
      <w:sz w:val="24"/>
    </w:rPr>
  </w:style>
  <w:style w:type="paragraph" w:styleId="afff3">
    <w:name w:val="Revision"/>
    <w:hidden/>
    <w:uiPriority w:val="99"/>
    <w:semiHidden/>
    <w:rsid w:val="00120946"/>
    <w:rPr>
      <w:rFonts w:ascii="微軟正黑體" w:eastAsia="微軟正黑體" w:hAnsi="微軟正黑體"/>
      <w:sz w:val="24"/>
    </w:rPr>
  </w:style>
  <w:style w:type="table" w:customStyle="1" w:styleId="1a">
    <w:name w:val="表格格線1"/>
    <w:basedOn w:val="a8"/>
    <w:next w:val="aff0"/>
    <w:rsid w:val="00120946"/>
    <w:pPr>
      <w:adjustRightInd w:val="0"/>
      <w:spacing w:before="60" w:after="60" w:line="40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文件引導模式 字元"/>
    <w:basedOn w:val="a7"/>
    <w:link w:val="ad"/>
    <w:semiHidden/>
    <w:rsid w:val="00D144C3"/>
    <w:rPr>
      <w:rFonts w:ascii="Arial" w:hAnsi="Arial"/>
      <w:sz w:val="24"/>
      <w:shd w:val="clear" w:color="auto" w:fill="000080"/>
    </w:rPr>
  </w:style>
  <w:style w:type="character" w:customStyle="1" w:styleId="af6">
    <w:name w:val="結語 字元"/>
    <w:basedOn w:val="a7"/>
    <w:link w:val="af5"/>
    <w:rsid w:val="00D144C3"/>
    <w:rPr>
      <w:rFonts w:ascii="微軟正黑體" w:eastAsia="微軟正黑體" w:hAnsi="微軟正黑體"/>
      <w:sz w:val="24"/>
    </w:rPr>
  </w:style>
  <w:style w:type="character" w:customStyle="1" w:styleId="afa">
    <w:name w:val="標題 字元"/>
    <w:basedOn w:val="a7"/>
    <w:link w:val="af9"/>
    <w:rsid w:val="00D144C3"/>
    <w:rPr>
      <w:rFonts w:ascii="微軟正黑體" w:eastAsia="微軟正黑體" w:hAnsi="微軟正黑體"/>
      <w:b/>
      <w:sz w:val="36"/>
    </w:rPr>
  </w:style>
  <w:style w:type="character" w:customStyle="1" w:styleId="afe">
    <w:name w:val="日期 字元"/>
    <w:basedOn w:val="a7"/>
    <w:link w:val="afd"/>
    <w:rsid w:val="00D144C3"/>
    <w:rPr>
      <w:rFonts w:ascii="微軟正黑體" w:eastAsia="微軟正黑體" w:hAnsi="微軟正黑體"/>
      <w:sz w:val="24"/>
    </w:rPr>
  </w:style>
  <w:style w:type="paragraph" w:customStyle="1" w:styleId="77">
    <w:name w:val="77"/>
    <w:rsid w:val="005F6B90"/>
    <w:rPr>
      <w:rFonts w:asciiTheme="minorHAnsi" w:eastAsia="標楷體" w:hAnsiTheme="minorHAnsi"/>
      <w:spacing w:val="4"/>
      <w:kern w:val="2"/>
      <w:sz w:val="26"/>
      <w:szCs w:val="26"/>
    </w:rPr>
  </w:style>
  <w:style w:type="character" w:customStyle="1" w:styleId="1b">
    <w:name w:val="註解文字 字元1"/>
    <w:basedOn w:val="a7"/>
    <w:semiHidden/>
    <w:rsid w:val="004E526A"/>
    <w:rPr>
      <w:rFonts w:ascii="微軟正黑體" w:eastAsia="微軟正黑體" w:hAnsi="微軟正黑體"/>
    </w:rPr>
  </w:style>
  <w:style w:type="paragraph" w:styleId="Web">
    <w:name w:val="Normal (Web)"/>
    <w:basedOn w:val="a5"/>
    <w:uiPriority w:val="99"/>
    <w:unhideWhenUsed/>
    <w:rsid w:val="000527B7"/>
    <w:pPr>
      <w:adjustRightInd/>
      <w:spacing w:before="100" w:beforeAutospacing="1" w:after="100" w:afterAutospacing="1" w:line="240" w:lineRule="auto"/>
      <w:jc w:val="left"/>
      <w:textAlignment w:val="auto"/>
    </w:pPr>
    <w:rPr>
      <w:rFonts w:ascii="新細明體" w:eastAsia="新細明體" w:hAnsi="新細明體" w:cs="新細明體"/>
      <w:szCs w:val="24"/>
    </w:rPr>
  </w:style>
  <w:style w:type="character" w:customStyle="1" w:styleId="aff7">
    <w:name w:val="清單段落 字元"/>
    <w:basedOn w:val="a7"/>
    <w:link w:val="aff6"/>
    <w:uiPriority w:val="34"/>
    <w:locked/>
    <w:rsid w:val="007050F8"/>
    <w:rPr>
      <w:rFonts w:ascii="微軟正黑體" w:eastAsia="微軟正黑體" w:hAnsi="微軟正黑體"/>
      <w:sz w:val="24"/>
    </w:rPr>
  </w:style>
  <w:style w:type="paragraph" w:customStyle="1" w:styleId="23">
    <w:name w:val="標2一"/>
    <w:basedOn w:val="a5"/>
    <w:rsid w:val="00401E12"/>
    <w:pPr>
      <w:widowControl w:val="0"/>
      <w:snapToGrid w:val="0"/>
      <w:spacing w:before="240" w:after="0"/>
      <w:ind w:left="1106" w:hanging="560"/>
    </w:pPr>
    <w:rPr>
      <w:rFonts w:ascii="Times New Roman" w:eastAsia="華康中楷體" w:hAnsi="Times New Roman"/>
      <w:sz w:val="26"/>
    </w:rPr>
  </w:style>
  <w:style w:type="character" w:customStyle="1" w:styleId="afc">
    <w:name w:val="標號 字元"/>
    <w:link w:val="afb"/>
    <w:locked/>
    <w:rsid w:val="00767EA5"/>
    <w:rPr>
      <w:rFonts w:eastAsia="華康楷書體W5(P)"/>
      <w:noProof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3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31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49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1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05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90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0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28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5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5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3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4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2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47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2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root/&#20132;&#35413;&#24037;&#20316;&#21312;/&#29544;&#31435;&#20132;&#35413;-2020.09-&#35199;&#23663;&#21312;&#24800;&#22283;&#27573;88&#22320;&#34399;/&#22577;&#21578;&#26360;/20210406&#24800;&#22283;88&#26680;&#23450;/&#24800;&#20358;&#21405;-&#22577;&#21578;&#26360;&#26684;&#24335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F298C-A87B-2D49-B660-8C4220A20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惠來厝-報告書格式.dot</Template>
  <TotalTime>41</TotalTime>
  <Pages>36</Pages>
  <Words>1498</Words>
  <Characters>8539</Characters>
  <Application>Microsoft Office Word</Application>
  <DocSecurity>0</DocSecurity>
  <Lines>71</Lines>
  <Paragraphs>20</Paragraphs>
  <ScaleCrop>false</ScaleCrop>
  <Company>中興工程</Company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Microsoft Office 使用者</dc:creator>
  <cp:keywords/>
  <dc:description/>
  <cp:lastModifiedBy>Microsoft Office User</cp:lastModifiedBy>
  <cp:revision>10</cp:revision>
  <cp:lastPrinted>2021-03-17T06:29:00Z</cp:lastPrinted>
  <dcterms:created xsi:type="dcterms:W3CDTF">2021-03-17T06:29:00Z</dcterms:created>
  <dcterms:modified xsi:type="dcterms:W3CDTF">2021-04-22T04:06:00Z</dcterms:modified>
</cp:coreProperties>
</file>