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6C4E9" w14:textId="5FE7FCE6" w:rsidR="00401E12" w:rsidRDefault="00401E12" w:rsidP="007D00BC">
      <w:pPr>
        <w:pStyle w:val="aff1"/>
        <w:numPr>
          <w:ilvl w:val="0"/>
          <w:numId w:val="15"/>
        </w:numPr>
        <w:jc w:val="left"/>
        <w:rPr>
          <w:rFonts w:ascii="微軟正黑體" w:hAnsi="微軟正黑體"/>
        </w:rPr>
      </w:pPr>
      <w:bookmarkStart w:id="0" w:name="_Ref2873068"/>
      <w:bookmarkStart w:id="1" w:name="_Toc4773773"/>
      <w:bookmarkStart w:id="2" w:name="_Ref12606556"/>
      <w:bookmarkStart w:id="3" w:name="_Toc53587575"/>
      <w:bookmarkStart w:id="4" w:name="_Toc64887178"/>
      <w:bookmarkStart w:id="5" w:name="_Ref8233764"/>
      <w:r w:rsidRPr="00675BC9">
        <w:rPr>
          <w:rFonts w:ascii="微軟正黑體" w:hAnsi="微軟正黑體"/>
          <w:b/>
          <w:sz w:val="32"/>
        </w:rPr>
        <w:t>現況--服務水準評估分析</w:t>
      </w:r>
    </w:p>
    <w:bookmarkEnd w:id="0"/>
    <w:bookmarkEnd w:id="1"/>
    <w:bookmarkEnd w:id="2"/>
    <w:bookmarkEnd w:id="3"/>
    <w:bookmarkEnd w:id="4"/>
    <w:p w14:paraId="2DE25692" w14:textId="54AB245B" w:rsidR="000A642B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</w:t>
      </w:r>
      <w:r w:rsidR="00767EA5">
        <w:rPr>
          <w:rFonts w:ascii="微軟正黑體" w:hAnsi="微軟正黑體" w:hint="eastAsia"/>
        </w:rPr>
        <w:t>非號誌化</w:t>
      </w:r>
      <w:r>
        <w:rPr>
          <w:rFonts w:ascii="微軟正黑體" w:hAnsi="微軟正黑體" w:hint="eastAsia"/>
        </w:rPr>
        <w:t>路口</w:t>
      </w:r>
    </w:p>
    <w:tbl>
      <w:tblPr>
        <w:tblStyle w:val="aff0"/>
        <w:tblW w:w="5000" w:type="pct"/>
        <w:jc w:val="center"/>
        <w:tblLook w:val="04A0" w:firstRow="1" w:lastRow="0" w:firstColumn="1" w:lastColumn="0" w:noHBand="0" w:noVBand="1"/>
      </w:tblPr>
      <w:tblGrid>
        <w:gridCol w:w="1878"/>
        <w:gridCol w:w="940"/>
        <w:gridCol w:w="940"/>
        <w:gridCol w:w="790"/>
        <w:gridCol w:w="790"/>
        <w:gridCol w:w="790"/>
        <w:gridCol w:w="790"/>
        <w:gridCol w:w="790"/>
        <w:gridCol w:w="787"/>
      </w:tblGrid>
      <w:tr w:rsidR="00767EA5" w:rsidRPr="00A61AC7" w14:paraId="6B668B58" w14:textId="77777777" w:rsidTr="00165F54">
        <w:trPr>
          <w:trHeight w:val="20"/>
          <w:jc w:val="center"/>
        </w:trPr>
        <w:tc>
          <w:tcPr>
            <w:tcW w:w="5000" w:type="pct"/>
            <w:gridSpan w:val="9"/>
            <w:vAlign w:val="center"/>
          </w:tcPr>
          <w:p w14:paraId="6294394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進德二街</w:t>
            </w:r>
            <w:r w:rsidRPr="00A61AC7">
              <w:rPr>
                <w:szCs w:val="24"/>
              </w:rPr>
              <w:t>-</w:t>
            </w:r>
            <w:r w:rsidRPr="00A61AC7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A61AC7" w14:paraId="6555FFAE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57FCA96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53" w:type="pct"/>
            <w:vAlign w:val="center"/>
          </w:tcPr>
          <w:p w14:paraId="12FBA6C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南向</w:t>
            </w:r>
          </w:p>
        </w:tc>
        <w:tc>
          <w:tcPr>
            <w:tcW w:w="553" w:type="pct"/>
            <w:vAlign w:val="center"/>
          </w:tcPr>
          <w:p w14:paraId="5B39789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北向</w:t>
            </w:r>
          </w:p>
        </w:tc>
        <w:tc>
          <w:tcPr>
            <w:tcW w:w="1394" w:type="pct"/>
            <w:gridSpan w:val="3"/>
            <w:vAlign w:val="center"/>
          </w:tcPr>
          <w:p w14:paraId="46D3BBA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東向</w:t>
            </w:r>
          </w:p>
        </w:tc>
        <w:tc>
          <w:tcPr>
            <w:tcW w:w="1394" w:type="pct"/>
            <w:gridSpan w:val="3"/>
            <w:vAlign w:val="center"/>
          </w:tcPr>
          <w:p w14:paraId="43D1DE9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西向</w:t>
            </w:r>
          </w:p>
        </w:tc>
      </w:tr>
      <w:tr w:rsidR="00767EA5" w:rsidRPr="00A61AC7" w14:paraId="5F979F07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2F3E9D7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53" w:type="pct"/>
            <w:vAlign w:val="center"/>
          </w:tcPr>
          <w:p w14:paraId="102B9D4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553" w:type="pct"/>
            <w:vAlign w:val="center"/>
          </w:tcPr>
          <w:p w14:paraId="743C4A8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4803482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40F3BB7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616A852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  <w:tc>
          <w:tcPr>
            <w:tcW w:w="465" w:type="pct"/>
            <w:vAlign w:val="center"/>
          </w:tcPr>
          <w:p w14:paraId="4E836F0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23483AE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2508D9C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</w:tr>
      <w:tr w:rsidR="00767EA5" w:rsidRPr="00A61AC7" w14:paraId="1E8BC232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56BCB36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53" w:type="pct"/>
            <w:vAlign w:val="center"/>
          </w:tcPr>
          <w:p w14:paraId="203C14F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A61AC7">
              <w:rPr>
                <w:rFonts w:hint="eastAsia"/>
                <w:szCs w:val="24"/>
              </w:rPr>
              <w:t>8</w:t>
            </w:r>
            <w:r w:rsidRPr="00A61AC7">
              <w:rPr>
                <w:szCs w:val="24"/>
              </w:rPr>
              <w:t>00</w:t>
            </w:r>
          </w:p>
        </w:tc>
        <w:tc>
          <w:tcPr>
            <w:tcW w:w="553" w:type="pct"/>
            <w:vAlign w:val="center"/>
          </w:tcPr>
          <w:p w14:paraId="3BFC522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1394" w:type="pct"/>
            <w:gridSpan w:val="3"/>
            <w:vAlign w:val="center"/>
          </w:tcPr>
          <w:p w14:paraId="59E915A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108</w:t>
            </w:r>
          </w:p>
        </w:tc>
        <w:tc>
          <w:tcPr>
            <w:tcW w:w="1394" w:type="pct"/>
            <w:gridSpan w:val="3"/>
            <w:vAlign w:val="center"/>
          </w:tcPr>
          <w:p w14:paraId="5DF1C12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859</w:t>
            </w:r>
          </w:p>
        </w:tc>
      </w:tr>
      <w:tr w:rsidR="00767EA5" w:rsidRPr="00A61AC7" w14:paraId="5E1DD5D2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72A5C78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53" w:type="pct"/>
            <w:vAlign w:val="center"/>
          </w:tcPr>
          <w:p w14:paraId="5CE3D42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</w:p>
        </w:tc>
        <w:tc>
          <w:tcPr>
            <w:tcW w:w="553" w:type="pct"/>
            <w:vAlign w:val="center"/>
          </w:tcPr>
          <w:p w14:paraId="2B4E441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8</w:t>
            </w:r>
          </w:p>
        </w:tc>
        <w:tc>
          <w:tcPr>
            <w:tcW w:w="465" w:type="pct"/>
            <w:vAlign w:val="center"/>
          </w:tcPr>
          <w:p w14:paraId="749800F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9</w:t>
            </w:r>
          </w:p>
        </w:tc>
        <w:tc>
          <w:tcPr>
            <w:tcW w:w="465" w:type="pct"/>
            <w:vAlign w:val="center"/>
          </w:tcPr>
          <w:p w14:paraId="066A34A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</w:t>
            </w:r>
          </w:p>
        </w:tc>
        <w:tc>
          <w:tcPr>
            <w:tcW w:w="465" w:type="pct"/>
            <w:vAlign w:val="center"/>
          </w:tcPr>
          <w:p w14:paraId="3372258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14</w:t>
            </w:r>
          </w:p>
        </w:tc>
        <w:tc>
          <w:tcPr>
            <w:tcW w:w="465" w:type="pct"/>
            <w:vAlign w:val="center"/>
          </w:tcPr>
          <w:p w14:paraId="3D15D35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27</w:t>
            </w:r>
          </w:p>
        </w:tc>
        <w:tc>
          <w:tcPr>
            <w:tcW w:w="465" w:type="pct"/>
            <w:vAlign w:val="center"/>
          </w:tcPr>
          <w:p w14:paraId="095914F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</w:p>
        </w:tc>
        <w:tc>
          <w:tcPr>
            <w:tcW w:w="465" w:type="pct"/>
            <w:vAlign w:val="center"/>
          </w:tcPr>
          <w:p w14:paraId="3985D3D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12</w:t>
            </w:r>
          </w:p>
        </w:tc>
      </w:tr>
      <w:tr w:rsidR="00767EA5" w:rsidRPr="00A61AC7" w14:paraId="12CD8321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39A0C1E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53" w:type="pct"/>
            <w:vAlign w:val="center"/>
          </w:tcPr>
          <w:p w14:paraId="673B112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799</w:t>
            </w:r>
          </w:p>
        </w:tc>
        <w:tc>
          <w:tcPr>
            <w:tcW w:w="553" w:type="pct"/>
            <w:vAlign w:val="center"/>
          </w:tcPr>
          <w:p w14:paraId="600F0B3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792</w:t>
            </w:r>
          </w:p>
        </w:tc>
        <w:tc>
          <w:tcPr>
            <w:tcW w:w="1394" w:type="pct"/>
            <w:gridSpan w:val="3"/>
            <w:vAlign w:val="center"/>
          </w:tcPr>
          <w:p w14:paraId="3C2F3B3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083</w:t>
            </w:r>
          </w:p>
        </w:tc>
        <w:tc>
          <w:tcPr>
            <w:tcW w:w="1394" w:type="pct"/>
            <w:gridSpan w:val="3"/>
            <w:vAlign w:val="center"/>
          </w:tcPr>
          <w:p w14:paraId="7AFE8F5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819</w:t>
            </w:r>
          </w:p>
        </w:tc>
      </w:tr>
      <w:tr w:rsidR="00767EA5" w:rsidRPr="00A61AC7" w14:paraId="2E3FD0EF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712C34F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53" w:type="pct"/>
            <w:vAlign w:val="center"/>
          </w:tcPr>
          <w:p w14:paraId="47F8FFD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553" w:type="pct"/>
            <w:vAlign w:val="center"/>
          </w:tcPr>
          <w:p w14:paraId="367B846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3B92CD6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09DE3FB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5266D5AB" w14:textId="77777777" w:rsidTr="00165F54">
        <w:trPr>
          <w:trHeight w:val="20"/>
          <w:jc w:val="center"/>
        </w:trPr>
        <w:tc>
          <w:tcPr>
            <w:tcW w:w="5000" w:type="pct"/>
            <w:gridSpan w:val="9"/>
            <w:vAlign w:val="center"/>
          </w:tcPr>
          <w:p w14:paraId="613F3F2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進德二街</w:t>
            </w:r>
            <w:r w:rsidRPr="00A61AC7">
              <w:rPr>
                <w:szCs w:val="24"/>
              </w:rPr>
              <w:t>-</w:t>
            </w:r>
            <w:r w:rsidRPr="00A61AC7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A61AC7" w14:paraId="7DE6FABC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4E1FEFC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53" w:type="pct"/>
            <w:vAlign w:val="center"/>
          </w:tcPr>
          <w:p w14:paraId="3A3EFD1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南向</w:t>
            </w:r>
          </w:p>
        </w:tc>
        <w:tc>
          <w:tcPr>
            <w:tcW w:w="553" w:type="pct"/>
            <w:vAlign w:val="center"/>
          </w:tcPr>
          <w:p w14:paraId="1D8013A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北向</w:t>
            </w:r>
          </w:p>
        </w:tc>
        <w:tc>
          <w:tcPr>
            <w:tcW w:w="1394" w:type="pct"/>
            <w:gridSpan w:val="3"/>
            <w:vAlign w:val="center"/>
          </w:tcPr>
          <w:p w14:paraId="557DCAC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東向</w:t>
            </w:r>
          </w:p>
        </w:tc>
        <w:tc>
          <w:tcPr>
            <w:tcW w:w="1394" w:type="pct"/>
            <w:gridSpan w:val="3"/>
            <w:vAlign w:val="center"/>
          </w:tcPr>
          <w:p w14:paraId="55D8EC1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西向</w:t>
            </w:r>
          </w:p>
        </w:tc>
      </w:tr>
      <w:tr w:rsidR="00767EA5" w:rsidRPr="00A61AC7" w14:paraId="303EF455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212DF53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53" w:type="pct"/>
            <w:vAlign w:val="center"/>
          </w:tcPr>
          <w:p w14:paraId="7B24D64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553" w:type="pct"/>
            <w:vAlign w:val="center"/>
          </w:tcPr>
          <w:p w14:paraId="4F3D74C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03B6C50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15B0536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287BD44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  <w:tc>
          <w:tcPr>
            <w:tcW w:w="465" w:type="pct"/>
            <w:vAlign w:val="center"/>
          </w:tcPr>
          <w:p w14:paraId="318AB2E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30FE3A5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2410B6B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</w:tr>
      <w:tr w:rsidR="00767EA5" w:rsidRPr="00A61AC7" w14:paraId="1F1E6D53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7A3036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53" w:type="pct"/>
            <w:vAlign w:val="center"/>
          </w:tcPr>
          <w:p w14:paraId="26B6DD1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553" w:type="pct"/>
            <w:vAlign w:val="center"/>
          </w:tcPr>
          <w:p w14:paraId="504D66F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1394" w:type="pct"/>
            <w:gridSpan w:val="3"/>
            <w:vAlign w:val="center"/>
          </w:tcPr>
          <w:p w14:paraId="447506B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726</w:t>
            </w:r>
          </w:p>
        </w:tc>
        <w:tc>
          <w:tcPr>
            <w:tcW w:w="1394" w:type="pct"/>
            <w:gridSpan w:val="3"/>
            <w:vAlign w:val="center"/>
          </w:tcPr>
          <w:p w14:paraId="588FC8F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071</w:t>
            </w:r>
          </w:p>
        </w:tc>
      </w:tr>
      <w:tr w:rsidR="00767EA5" w:rsidRPr="00A61AC7" w14:paraId="07BA63A4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6D54D3B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53" w:type="pct"/>
            <w:vAlign w:val="center"/>
          </w:tcPr>
          <w:p w14:paraId="6A4A965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</w:t>
            </w:r>
          </w:p>
        </w:tc>
        <w:tc>
          <w:tcPr>
            <w:tcW w:w="553" w:type="pct"/>
            <w:vAlign w:val="center"/>
          </w:tcPr>
          <w:p w14:paraId="4A75EAC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8</w:t>
            </w:r>
          </w:p>
        </w:tc>
        <w:tc>
          <w:tcPr>
            <w:tcW w:w="465" w:type="pct"/>
            <w:vAlign w:val="center"/>
          </w:tcPr>
          <w:p w14:paraId="28BBF0F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14</w:t>
            </w:r>
          </w:p>
        </w:tc>
        <w:tc>
          <w:tcPr>
            <w:tcW w:w="465" w:type="pct"/>
            <w:vAlign w:val="center"/>
          </w:tcPr>
          <w:p w14:paraId="4D17069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14:paraId="0763F1A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11</w:t>
            </w:r>
          </w:p>
        </w:tc>
        <w:tc>
          <w:tcPr>
            <w:tcW w:w="465" w:type="pct"/>
            <w:vAlign w:val="center"/>
          </w:tcPr>
          <w:p w14:paraId="203A224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18</w:t>
            </w:r>
          </w:p>
        </w:tc>
        <w:tc>
          <w:tcPr>
            <w:tcW w:w="465" w:type="pct"/>
            <w:vAlign w:val="center"/>
          </w:tcPr>
          <w:p w14:paraId="7141E7B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</w:p>
        </w:tc>
        <w:tc>
          <w:tcPr>
            <w:tcW w:w="465" w:type="pct"/>
            <w:vAlign w:val="center"/>
          </w:tcPr>
          <w:p w14:paraId="086437B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24</w:t>
            </w:r>
          </w:p>
        </w:tc>
      </w:tr>
      <w:tr w:rsidR="00767EA5" w:rsidRPr="00A61AC7" w14:paraId="3CCFCFFF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148D3D3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53" w:type="pct"/>
            <w:vAlign w:val="center"/>
          </w:tcPr>
          <w:p w14:paraId="0972D22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798</w:t>
            </w:r>
          </w:p>
        </w:tc>
        <w:tc>
          <w:tcPr>
            <w:tcW w:w="553" w:type="pct"/>
            <w:vAlign w:val="center"/>
          </w:tcPr>
          <w:p w14:paraId="14F60F1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792</w:t>
            </w:r>
          </w:p>
        </w:tc>
        <w:tc>
          <w:tcPr>
            <w:tcW w:w="1394" w:type="pct"/>
            <w:gridSpan w:val="3"/>
            <w:vAlign w:val="center"/>
          </w:tcPr>
          <w:p w14:paraId="3EACEFA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700</w:t>
            </w:r>
          </w:p>
        </w:tc>
        <w:tc>
          <w:tcPr>
            <w:tcW w:w="1394" w:type="pct"/>
            <w:gridSpan w:val="3"/>
            <w:vAlign w:val="center"/>
          </w:tcPr>
          <w:p w14:paraId="0B72591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028</w:t>
            </w:r>
          </w:p>
        </w:tc>
      </w:tr>
      <w:tr w:rsidR="00767EA5" w:rsidRPr="00A61AC7" w14:paraId="5BD5B6E2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0B6B35E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53" w:type="pct"/>
            <w:vAlign w:val="center"/>
          </w:tcPr>
          <w:p w14:paraId="2B00286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553" w:type="pct"/>
            <w:vAlign w:val="center"/>
          </w:tcPr>
          <w:p w14:paraId="401ABB7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5C96284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0794358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</w:tbl>
    <w:p w14:paraId="449E879B" w14:textId="17825B61" w:rsidR="00767EA5" w:rsidRDefault="00767EA5" w:rsidP="00767EA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3463"/>
        <w:gridCol w:w="1526"/>
        <w:gridCol w:w="1527"/>
      </w:tblGrid>
      <w:tr w:rsidR="00767EA5" w:rsidRPr="00FC7F0A" w14:paraId="50F7B600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3CA2E9F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lastRenderedPageBreak/>
              <w:t>南京路</w:t>
            </w:r>
            <w:r w:rsidRPr="005B1104">
              <w:rPr>
                <w:rFonts w:hAnsi="Times New Roman"/>
              </w:rPr>
              <w:t>-</w:t>
            </w:r>
            <w:r w:rsidRPr="005B1104">
              <w:rPr>
                <w:rFonts w:hAnsi="Times New Roman" w:hint="eastAsia"/>
              </w:rPr>
              <w:t>自由三街（晨峰）</w:t>
            </w:r>
          </w:p>
        </w:tc>
      </w:tr>
      <w:tr w:rsidR="00767EA5" w:rsidRPr="00FC7F0A" w14:paraId="6F3970E1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4A0DFA16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方向</w:t>
            </w:r>
          </w:p>
        </w:tc>
        <w:tc>
          <w:tcPr>
            <w:tcW w:w="2038" w:type="pct"/>
            <w:shd w:val="clear" w:color="auto" w:fill="auto"/>
          </w:tcPr>
          <w:p w14:paraId="154000E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西向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536F486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北向</w:t>
            </w:r>
          </w:p>
        </w:tc>
      </w:tr>
      <w:tr w:rsidR="00767EA5" w:rsidRPr="00FC7F0A" w14:paraId="5ADF48C7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09AC634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流向</w:t>
            </w:r>
          </w:p>
        </w:tc>
        <w:tc>
          <w:tcPr>
            <w:tcW w:w="2038" w:type="pct"/>
            <w:shd w:val="clear" w:color="auto" w:fill="auto"/>
          </w:tcPr>
          <w:p w14:paraId="356A2251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8" w:type="pct"/>
            <w:shd w:val="clear" w:color="auto" w:fill="auto"/>
          </w:tcPr>
          <w:p w14:paraId="43B350B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9" w:type="pct"/>
            <w:shd w:val="clear" w:color="auto" w:fill="auto"/>
          </w:tcPr>
          <w:p w14:paraId="512D88A0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右轉</w:t>
            </w:r>
          </w:p>
        </w:tc>
      </w:tr>
      <w:tr w:rsidR="00767EA5" w:rsidRPr="00FC7F0A" w14:paraId="31848073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42F7CE4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共同車道容量</w:t>
            </w:r>
          </w:p>
        </w:tc>
        <w:tc>
          <w:tcPr>
            <w:tcW w:w="2038" w:type="pct"/>
            <w:shd w:val="clear" w:color="auto" w:fill="auto"/>
          </w:tcPr>
          <w:p w14:paraId="37B1B81D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800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37F0F21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797</w:t>
            </w:r>
          </w:p>
        </w:tc>
      </w:tr>
      <w:tr w:rsidR="00767EA5" w:rsidRPr="00FC7F0A" w14:paraId="1867D994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43408DAD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實際流量</w:t>
            </w:r>
            <w:r w:rsidRPr="005B1104">
              <w:rPr>
                <w:rFonts w:hAnsi="Times New Roman"/>
              </w:rPr>
              <w:t>(V)</w:t>
            </w:r>
          </w:p>
        </w:tc>
        <w:tc>
          <w:tcPr>
            <w:tcW w:w="2038" w:type="pct"/>
            <w:shd w:val="clear" w:color="auto" w:fill="auto"/>
          </w:tcPr>
          <w:p w14:paraId="1E87EDC8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34</w:t>
            </w:r>
          </w:p>
        </w:tc>
        <w:tc>
          <w:tcPr>
            <w:tcW w:w="898" w:type="pct"/>
            <w:shd w:val="clear" w:color="auto" w:fill="auto"/>
          </w:tcPr>
          <w:p w14:paraId="5FB9D384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26</w:t>
            </w:r>
          </w:p>
        </w:tc>
        <w:tc>
          <w:tcPr>
            <w:tcW w:w="899" w:type="pct"/>
            <w:shd w:val="clear" w:color="auto" w:fill="auto"/>
          </w:tcPr>
          <w:p w14:paraId="76F46231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79</w:t>
            </w:r>
          </w:p>
        </w:tc>
      </w:tr>
      <w:tr w:rsidR="00767EA5" w:rsidRPr="00FC7F0A" w14:paraId="4AA9566D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6312CC4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保留容量</w:t>
            </w:r>
            <w:r w:rsidRPr="005B1104">
              <w:rPr>
                <w:rFonts w:hAnsi="Times New Roman"/>
              </w:rPr>
              <w:t>(CR)</w:t>
            </w:r>
          </w:p>
        </w:tc>
        <w:tc>
          <w:tcPr>
            <w:tcW w:w="2038" w:type="pct"/>
            <w:shd w:val="clear" w:color="auto" w:fill="auto"/>
          </w:tcPr>
          <w:p w14:paraId="6333542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766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4331056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692</w:t>
            </w:r>
          </w:p>
        </w:tc>
      </w:tr>
      <w:tr w:rsidR="00767EA5" w:rsidRPr="00FC7F0A" w14:paraId="01B6D9E3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5D655FC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服務水準</w:t>
            </w:r>
          </w:p>
        </w:tc>
        <w:tc>
          <w:tcPr>
            <w:tcW w:w="2038" w:type="pct"/>
            <w:shd w:val="clear" w:color="auto" w:fill="auto"/>
          </w:tcPr>
          <w:p w14:paraId="15190AE6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7CC3E1B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</w:tr>
      <w:tr w:rsidR="00767EA5" w:rsidRPr="00FC7F0A" w14:paraId="2A12B477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ED19A20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南京路</w:t>
            </w:r>
            <w:r w:rsidRPr="005B1104">
              <w:rPr>
                <w:rFonts w:hAnsi="Times New Roman"/>
              </w:rPr>
              <w:t>-</w:t>
            </w:r>
            <w:r w:rsidRPr="005B1104">
              <w:rPr>
                <w:rFonts w:hAnsi="Times New Roman" w:hint="eastAsia"/>
              </w:rPr>
              <w:t>自由三街（昏峰）</w:t>
            </w:r>
          </w:p>
        </w:tc>
      </w:tr>
      <w:tr w:rsidR="00767EA5" w:rsidRPr="00FC7F0A" w14:paraId="407C99E7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2AA206D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方向</w:t>
            </w:r>
          </w:p>
        </w:tc>
        <w:tc>
          <w:tcPr>
            <w:tcW w:w="2038" w:type="pct"/>
            <w:shd w:val="clear" w:color="auto" w:fill="auto"/>
          </w:tcPr>
          <w:p w14:paraId="24EDE04B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西向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54C263D4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北向</w:t>
            </w:r>
          </w:p>
        </w:tc>
      </w:tr>
      <w:tr w:rsidR="00767EA5" w:rsidRPr="00FC7F0A" w14:paraId="4A2BA1B3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0728FD40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流向</w:t>
            </w:r>
          </w:p>
        </w:tc>
        <w:tc>
          <w:tcPr>
            <w:tcW w:w="2038" w:type="pct"/>
            <w:shd w:val="clear" w:color="auto" w:fill="auto"/>
          </w:tcPr>
          <w:p w14:paraId="4A883AEB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8" w:type="pct"/>
            <w:shd w:val="clear" w:color="auto" w:fill="auto"/>
          </w:tcPr>
          <w:p w14:paraId="67492BD3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9" w:type="pct"/>
            <w:shd w:val="clear" w:color="auto" w:fill="auto"/>
          </w:tcPr>
          <w:p w14:paraId="7D23316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右轉</w:t>
            </w:r>
          </w:p>
        </w:tc>
      </w:tr>
      <w:tr w:rsidR="00767EA5" w:rsidRPr="00FC7F0A" w14:paraId="4BF3AA5B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06E722F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共同車道容量</w:t>
            </w:r>
          </w:p>
        </w:tc>
        <w:tc>
          <w:tcPr>
            <w:tcW w:w="2038" w:type="pct"/>
            <w:shd w:val="clear" w:color="auto" w:fill="auto"/>
          </w:tcPr>
          <w:p w14:paraId="6C35873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600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5C91443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029</w:t>
            </w:r>
          </w:p>
        </w:tc>
      </w:tr>
      <w:tr w:rsidR="00767EA5" w:rsidRPr="00FC7F0A" w14:paraId="47F1168C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5DDB48DD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實際流量</w:t>
            </w:r>
            <w:r w:rsidRPr="005B1104">
              <w:rPr>
                <w:rFonts w:hAnsi="Times New Roman"/>
              </w:rPr>
              <w:t>(V)</w:t>
            </w:r>
          </w:p>
        </w:tc>
        <w:tc>
          <w:tcPr>
            <w:tcW w:w="2038" w:type="pct"/>
            <w:shd w:val="clear" w:color="auto" w:fill="auto"/>
          </w:tcPr>
          <w:p w14:paraId="40871E0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29</w:t>
            </w:r>
          </w:p>
        </w:tc>
        <w:tc>
          <w:tcPr>
            <w:tcW w:w="898" w:type="pct"/>
            <w:shd w:val="clear" w:color="auto" w:fill="auto"/>
          </w:tcPr>
          <w:p w14:paraId="1A97C0E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15</w:t>
            </w:r>
          </w:p>
        </w:tc>
        <w:tc>
          <w:tcPr>
            <w:tcW w:w="899" w:type="pct"/>
            <w:shd w:val="clear" w:color="auto" w:fill="auto"/>
          </w:tcPr>
          <w:p w14:paraId="4AD0D10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38</w:t>
            </w:r>
          </w:p>
        </w:tc>
      </w:tr>
      <w:tr w:rsidR="00767EA5" w:rsidRPr="00FC7F0A" w14:paraId="5238C62F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06FADA7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保留容量</w:t>
            </w:r>
            <w:r w:rsidRPr="005B1104">
              <w:rPr>
                <w:rFonts w:hAnsi="Times New Roman"/>
              </w:rPr>
              <w:t>(CR)</w:t>
            </w:r>
          </w:p>
        </w:tc>
        <w:tc>
          <w:tcPr>
            <w:tcW w:w="2038" w:type="pct"/>
            <w:shd w:val="clear" w:color="auto" w:fill="auto"/>
          </w:tcPr>
          <w:p w14:paraId="609CE13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571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7D7A270B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976</w:t>
            </w:r>
          </w:p>
        </w:tc>
      </w:tr>
      <w:tr w:rsidR="00767EA5" w:rsidRPr="00FC7F0A" w14:paraId="5666F317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6717D63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服務水準</w:t>
            </w:r>
          </w:p>
        </w:tc>
        <w:tc>
          <w:tcPr>
            <w:tcW w:w="2038" w:type="pct"/>
            <w:shd w:val="clear" w:color="auto" w:fill="auto"/>
          </w:tcPr>
          <w:p w14:paraId="1881A6FE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40F01BC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</w:tr>
      <w:tr w:rsidR="00767EA5" w:rsidRPr="00FC7F0A" w14:paraId="03ED8F86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688A9F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進德二街</w:t>
            </w:r>
            <w:r w:rsidRPr="005B1104">
              <w:rPr>
                <w:rFonts w:hAnsi="Times New Roman"/>
              </w:rPr>
              <w:t>-</w:t>
            </w:r>
            <w:r w:rsidRPr="005B1104">
              <w:rPr>
                <w:rFonts w:hAnsi="Times New Roman" w:hint="eastAsia"/>
              </w:rPr>
              <w:t>自由三街（晨峰）</w:t>
            </w:r>
          </w:p>
        </w:tc>
      </w:tr>
      <w:tr w:rsidR="00767EA5" w:rsidRPr="00FC7F0A" w14:paraId="2D5065EE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4BA7C7E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方向</w:t>
            </w:r>
          </w:p>
        </w:tc>
        <w:tc>
          <w:tcPr>
            <w:tcW w:w="2038" w:type="pct"/>
            <w:shd w:val="clear" w:color="auto" w:fill="auto"/>
          </w:tcPr>
          <w:p w14:paraId="7EAC693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北向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374D58B2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西向</w:t>
            </w:r>
          </w:p>
        </w:tc>
      </w:tr>
      <w:tr w:rsidR="00767EA5" w:rsidRPr="00FC7F0A" w14:paraId="6997FC49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006316F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流向</w:t>
            </w:r>
          </w:p>
        </w:tc>
        <w:tc>
          <w:tcPr>
            <w:tcW w:w="2038" w:type="pct"/>
            <w:shd w:val="clear" w:color="auto" w:fill="auto"/>
          </w:tcPr>
          <w:p w14:paraId="7474710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8" w:type="pct"/>
            <w:shd w:val="clear" w:color="auto" w:fill="auto"/>
          </w:tcPr>
          <w:p w14:paraId="3220B99D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9" w:type="pct"/>
            <w:shd w:val="clear" w:color="auto" w:fill="auto"/>
          </w:tcPr>
          <w:p w14:paraId="2C7D9A5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右轉</w:t>
            </w:r>
          </w:p>
        </w:tc>
      </w:tr>
      <w:tr w:rsidR="00767EA5" w:rsidRPr="00FC7F0A" w14:paraId="7DE7E3C3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06B66B31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共同車道容量</w:t>
            </w:r>
          </w:p>
        </w:tc>
        <w:tc>
          <w:tcPr>
            <w:tcW w:w="2038" w:type="pct"/>
            <w:shd w:val="clear" w:color="auto" w:fill="auto"/>
          </w:tcPr>
          <w:p w14:paraId="1F3AF52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800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33DB44B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708</w:t>
            </w:r>
          </w:p>
        </w:tc>
      </w:tr>
      <w:tr w:rsidR="00767EA5" w:rsidRPr="00FC7F0A" w14:paraId="21BE9049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4419B463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實際流量</w:t>
            </w:r>
            <w:r w:rsidRPr="005B1104">
              <w:rPr>
                <w:rFonts w:hAnsi="Times New Roman"/>
              </w:rPr>
              <w:t>(V)</w:t>
            </w:r>
          </w:p>
        </w:tc>
        <w:tc>
          <w:tcPr>
            <w:tcW w:w="2038" w:type="pct"/>
            <w:shd w:val="clear" w:color="auto" w:fill="auto"/>
          </w:tcPr>
          <w:p w14:paraId="292A203E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17</w:t>
            </w:r>
          </w:p>
        </w:tc>
        <w:tc>
          <w:tcPr>
            <w:tcW w:w="898" w:type="pct"/>
            <w:shd w:val="clear" w:color="auto" w:fill="auto"/>
          </w:tcPr>
          <w:p w14:paraId="5023C20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3</w:t>
            </w:r>
          </w:p>
        </w:tc>
        <w:tc>
          <w:tcPr>
            <w:tcW w:w="899" w:type="pct"/>
            <w:shd w:val="clear" w:color="auto" w:fill="auto"/>
          </w:tcPr>
          <w:p w14:paraId="06D7D978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22</w:t>
            </w:r>
          </w:p>
        </w:tc>
      </w:tr>
      <w:tr w:rsidR="00767EA5" w:rsidRPr="00FC7F0A" w14:paraId="47AA808A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26B20322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保留容量</w:t>
            </w:r>
            <w:r w:rsidRPr="005B1104">
              <w:rPr>
                <w:rFonts w:hAnsi="Times New Roman"/>
              </w:rPr>
              <w:t>(CR)</w:t>
            </w:r>
          </w:p>
        </w:tc>
        <w:tc>
          <w:tcPr>
            <w:tcW w:w="2038" w:type="pct"/>
            <w:shd w:val="clear" w:color="auto" w:fill="auto"/>
          </w:tcPr>
          <w:p w14:paraId="162EF530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783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2280F101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683</w:t>
            </w:r>
          </w:p>
        </w:tc>
      </w:tr>
      <w:tr w:rsidR="00767EA5" w:rsidRPr="00FC7F0A" w14:paraId="01B354CB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73120B6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服務水準</w:t>
            </w:r>
          </w:p>
        </w:tc>
        <w:tc>
          <w:tcPr>
            <w:tcW w:w="2038" w:type="pct"/>
            <w:shd w:val="clear" w:color="auto" w:fill="auto"/>
          </w:tcPr>
          <w:p w14:paraId="164CE72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1F4DAB5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</w:tr>
      <w:tr w:rsidR="00767EA5" w:rsidRPr="00FC7F0A" w14:paraId="49863839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7C8B2F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進德二街</w:t>
            </w:r>
            <w:r w:rsidRPr="005B1104">
              <w:rPr>
                <w:rFonts w:hAnsi="Times New Roman"/>
              </w:rPr>
              <w:t>-</w:t>
            </w:r>
            <w:r w:rsidRPr="005B1104">
              <w:rPr>
                <w:rFonts w:hAnsi="Times New Roman" w:hint="eastAsia"/>
              </w:rPr>
              <w:t>自由三街（昏峰）</w:t>
            </w:r>
          </w:p>
        </w:tc>
      </w:tr>
      <w:tr w:rsidR="00767EA5" w:rsidRPr="00FC7F0A" w14:paraId="3C1DFD60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3D27BDA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方向</w:t>
            </w:r>
          </w:p>
        </w:tc>
        <w:tc>
          <w:tcPr>
            <w:tcW w:w="2038" w:type="pct"/>
            <w:shd w:val="clear" w:color="auto" w:fill="auto"/>
          </w:tcPr>
          <w:p w14:paraId="38A43698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北向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0ECF272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西向</w:t>
            </w:r>
          </w:p>
        </w:tc>
      </w:tr>
      <w:tr w:rsidR="00767EA5" w:rsidRPr="00FC7F0A" w14:paraId="593BEF70" w14:textId="77777777" w:rsidTr="00165F54">
        <w:trPr>
          <w:trHeight w:val="20"/>
        </w:trPr>
        <w:tc>
          <w:tcPr>
            <w:tcW w:w="1165" w:type="pct"/>
            <w:shd w:val="clear" w:color="auto" w:fill="auto"/>
          </w:tcPr>
          <w:p w14:paraId="658E2F8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流向</w:t>
            </w:r>
          </w:p>
        </w:tc>
        <w:tc>
          <w:tcPr>
            <w:tcW w:w="2038" w:type="pct"/>
            <w:shd w:val="clear" w:color="auto" w:fill="auto"/>
          </w:tcPr>
          <w:p w14:paraId="1AC23E37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8" w:type="pct"/>
            <w:shd w:val="clear" w:color="auto" w:fill="auto"/>
          </w:tcPr>
          <w:p w14:paraId="28D9743C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左轉</w:t>
            </w:r>
          </w:p>
        </w:tc>
        <w:tc>
          <w:tcPr>
            <w:tcW w:w="899" w:type="pct"/>
            <w:shd w:val="clear" w:color="auto" w:fill="auto"/>
          </w:tcPr>
          <w:p w14:paraId="394CFABD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右轉</w:t>
            </w:r>
          </w:p>
        </w:tc>
      </w:tr>
      <w:tr w:rsidR="00767EA5" w:rsidRPr="00FC7F0A" w14:paraId="796B7C1A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6B5D802A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共同車道容量</w:t>
            </w:r>
          </w:p>
        </w:tc>
        <w:tc>
          <w:tcPr>
            <w:tcW w:w="2038" w:type="pct"/>
            <w:shd w:val="clear" w:color="auto" w:fill="auto"/>
          </w:tcPr>
          <w:p w14:paraId="7D0ABB5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800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1FC23B59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688</w:t>
            </w:r>
          </w:p>
        </w:tc>
      </w:tr>
      <w:tr w:rsidR="00767EA5" w:rsidRPr="00FC7F0A" w14:paraId="5670F0EE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2B84E92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實際流量</w:t>
            </w:r>
            <w:r w:rsidRPr="005B1104">
              <w:rPr>
                <w:rFonts w:hAnsi="Times New Roman"/>
              </w:rPr>
              <w:t>(V)</w:t>
            </w:r>
          </w:p>
        </w:tc>
        <w:tc>
          <w:tcPr>
            <w:tcW w:w="2038" w:type="pct"/>
            <w:shd w:val="clear" w:color="auto" w:fill="auto"/>
          </w:tcPr>
          <w:p w14:paraId="24F26DBE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27</w:t>
            </w:r>
          </w:p>
        </w:tc>
        <w:tc>
          <w:tcPr>
            <w:tcW w:w="898" w:type="pct"/>
            <w:shd w:val="clear" w:color="auto" w:fill="auto"/>
          </w:tcPr>
          <w:p w14:paraId="0368D84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5</w:t>
            </w:r>
          </w:p>
        </w:tc>
        <w:tc>
          <w:tcPr>
            <w:tcW w:w="899" w:type="pct"/>
            <w:shd w:val="clear" w:color="auto" w:fill="auto"/>
          </w:tcPr>
          <w:p w14:paraId="683F10B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25</w:t>
            </w:r>
          </w:p>
        </w:tc>
      </w:tr>
      <w:tr w:rsidR="00767EA5" w:rsidRPr="00FC7F0A" w14:paraId="6A5EB883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45D7B9FF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保留容量</w:t>
            </w:r>
            <w:r w:rsidRPr="005B1104">
              <w:rPr>
                <w:rFonts w:hAnsi="Times New Roman"/>
              </w:rPr>
              <w:t>(CR)</w:t>
            </w:r>
          </w:p>
        </w:tc>
        <w:tc>
          <w:tcPr>
            <w:tcW w:w="2038" w:type="pct"/>
            <w:shd w:val="clear" w:color="auto" w:fill="auto"/>
          </w:tcPr>
          <w:p w14:paraId="000735D2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773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2FA86606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1</w:t>
            </w:r>
            <w:r>
              <w:rPr>
                <w:rFonts w:hAnsi="Times New Roman" w:hint="eastAsia"/>
              </w:rPr>
              <w:t>,</w:t>
            </w:r>
            <w:r w:rsidRPr="005B1104">
              <w:rPr>
                <w:rFonts w:hAnsi="Times New Roman"/>
              </w:rPr>
              <w:t>658</w:t>
            </w:r>
          </w:p>
        </w:tc>
      </w:tr>
      <w:tr w:rsidR="00767EA5" w:rsidRPr="00FC7F0A" w14:paraId="41AE15C8" w14:textId="77777777" w:rsidTr="00165F54">
        <w:trPr>
          <w:trHeight w:val="20"/>
        </w:trPr>
        <w:tc>
          <w:tcPr>
            <w:tcW w:w="1165" w:type="pct"/>
            <w:shd w:val="clear" w:color="auto" w:fill="auto"/>
            <w:vAlign w:val="center"/>
          </w:tcPr>
          <w:p w14:paraId="4ED97A3E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 w:hint="eastAsia"/>
              </w:rPr>
              <w:t>服務水準</w:t>
            </w:r>
          </w:p>
        </w:tc>
        <w:tc>
          <w:tcPr>
            <w:tcW w:w="2038" w:type="pct"/>
            <w:shd w:val="clear" w:color="auto" w:fill="auto"/>
          </w:tcPr>
          <w:p w14:paraId="083371A5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  <w:tc>
          <w:tcPr>
            <w:tcW w:w="1797" w:type="pct"/>
            <w:gridSpan w:val="2"/>
            <w:shd w:val="clear" w:color="auto" w:fill="auto"/>
          </w:tcPr>
          <w:p w14:paraId="389B879B" w14:textId="77777777" w:rsidR="00767EA5" w:rsidRPr="005B1104" w:rsidRDefault="00767EA5" w:rsidP="00165F54">
            <w:pPr>
              <w:spacing w:before="0" w:after="0" w:line="0" w:lineRule="atLeast"/>
              <w:jc w:val="center"/>
              <w:rPr>
                <w:rFonts w:hAnsi="Times New Roman"/>
              </w:rPr>
            </w:pPr>
            <w:r w:rsidRPr="005B1104">
              <w:rPr>
                <w:rFonts w:hAnsi="Times New Roman"/>
              </w:rPr>
              <w:t>A</w:t>
            </w:r>
          </w:p>
        </w:tc>
      </w:tr>
    </w:tbl>
    <w:p w14:paraId="187A1956" w14:textId="02540808" w:rsidR="00767EA5" w:rsidRDefault="00767EA5" w:rsidP="00767EA5">
      <w:r>
        <w:br w:type="page"/>
      </w:r>
    </w:p>
    <w:p w14:paraId="48DB2243" w14:textId="77777777" w:rsidR="00767EA5" w:rsidRPr="001B4201" w:rsidRDefault="00767EA5" w:rsidP="00767EA5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平日路口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69"/>
        <w:gridCol w:w="970"/>
        <w:gridCol w:w="1036"/>
        <w:gridCol w:w="1380"/>
        <w:gridCol w:w="1380"/>
        <w:gridCol w:w="1380"/>
        <w:gridCol w:w="1380"/>
      </w:tblGrid>
      <w:tr w:rsidR="00767EA5" w:rsidRPr="00F65A6F" w14:paraId="496EEB1E" w14:textId="77777777" w:rsidTr="00165F54">
        <w:trPr>
          <w:trHeight w:val="20"/>
          <w:tblHeader/>
        </w:trPr>
        <w:tc>
          <w:tcPr>
            <w:tcW w:w="969" w:type="dxa"/>
            <w:vMerge w:val="restart"/>
            <w:vAlign w:val="center"/>
            <w:hideMark/>
          </w:tcPr>
          <w:p w14:paraId="5AA97D7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路口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333E6F4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時段</w:t>
            </w:r>
          </w:p>
        </w:tc>
        <w:tc>
          <w:tcPr>
            <w:tcW w:w="1036" w:type="dxa"/>
            <w:vMerge w:val="restart"/>
            <w:vAlign w:val="center"/>
            <w:hideMark/>
          </w:tcPr>
          <w:p w14:paraId="7D3EFF9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方向</w:t>
            </w:r>
          </w:p>
        </w:tc>
        <w:tc>
          <w:tcPr>
            <w:tcW w:w="5520" w:type="dxa"/>
            <w:gridSpan w:val="4"/>
            <w:noWrap/>
            <w:vAlign w:val="center"/>
            <w:hideMark/>
          </w:tcPr>
          <w:p w14:paraId="74DFD15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現況</w:t>
            </w:r>
          </w:p>
        </w:tc>
      </w:tr>
      <w:tr w:rsidR="00767EA5" w:rsidRPr="00F65A6F" w14:paraId="4CEE4581" w14:textId="77777777" w:rsidTr="00165F54">
        <w:trPr>
          <w:trHeight w:val="20"/>
          <w:tblHeader/>
        </w:trPr>
        <w:tc>
          <w:tcPr>
            <w:tcW w:w="969" w:type="dxa"/>
            <w:vMerge/>
            <w:vAlign w:val="center"/>
            <w:hideMark/>
          </w:tcPr>
          <w:p w14:paraId="3F3EC91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6B6815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Merge/>
            <w:vAlign w:val="center"/>
            <w:hideMark/>
          </w:tcPr>
          <w:p w14:paraId="028C4FE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Align w:val="center"/>
            <w:hideMark/>
          </w:tcPr>
          <w:p w14:paraId="5BE2295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單方向延滯(秒)</w:t>
            </w:r>
          </w:p>
        </w:tc>
        <w:tc>
          <w:tcPr>
            <w:tcW w:w="1380" w:type="dxa"/>
            <w:vAlign w:val="center"/>
            <w:hideMark/>
          </w:tcPr>
          <w:p w14:paraId="0E58889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服務水準</w:t>
            </w:r>
          </w:p>
        </w:tc>
        <w:tc>
          <w:tcPr>
            <w:tcW w:w="1380" w:type="dxa"/>
            <w:vAlign w:val="center"/>
            <w:hideMark/>
          </w:tcPr>
          <w:p w14:paraId="757D944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路口整體延滯(秒)</w:t>
            </w:r>
          </w:p>
        </w:tc>
        <w:tc>
          <w:tcPr>
            <w:tcW w:w="1380" w:type="dxa"/>
            <w:vAlign w:val="center"/>
            <w:hideMark/>
          </w:tcPr>
          <w:p w14:paraId="6DAE25D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服務水準</w:t>
            </w:r>
          </w:p>
        </w:tc>
      </w:tr>
      <w:tr w:rsidR="00767EA5" w:rsidRPr="00F65A6F" w14:paraId="34F56F23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6BED39B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自由路三段/雙十路一段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06CBB86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506E5E1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351CC9A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36.6</w:t>
            </w:r>
          </w:p>
        </w:tc>
        <w:tc>
          <w:tcPr>
            <w:tcW w:w="1380" w:type="dxa"/>
            <w:vAlign w:val="center"/>
            <w:hideMark/>
          </w:tcPr>
          <w:p w14:paraId="2C7042E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9C3D68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35.6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90A233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</w:tr>
      <w:tr w:rsidR="00767EA5" w:rsidRPr="00F65A6F" w14:paraId="70BEBAAA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6B5651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7F4C36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3F842C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262653F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29.9</w:t>
            </w:r>
          </w:p>
        </w:tc>
        <w:tc>
          <w:tcPr>
            <w:tcW w:w="1380" w:type="dxa"/>
            <w:vAlign w:val="center"/>
            <w:hideMark/>
          </w:tcPr>
          <w:p w14:paraId="276EE5E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6476558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ABB5BD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C7BD66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00C061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853783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5372B6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7089A17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39.0</w:t>
            </w:r>
          </w:p>
        </w:tc>
        <w:tc>
          <w:tcPr>
            <w:tcW w:w="1380" w:type="dxa"/>
            <w:vAlign w:val="center"/>
            <w:hideMark/>
          </w:tcPr>
          <w:p w14:paraId="6B04BDF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2FF8249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D9F89F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45F2576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5DC8D2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91ED37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EA2BFE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74A9456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37.4</w:t>
            </w:r>
          </w:p>
        </w:tc>
        <w:tc>
          <w:tcPr>
            <w:tcW w:w="1380" w:type="dxa"/>
            <w:vAlign w:val="center"/>
            <w:hideMark/>
          </w:tcPr>
          <w:p w14:paraId="1CD77E4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213E36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008959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F17B299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12CD96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409D7E2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74FDF61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DD77CB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57.9</w:t>
            </w:r>
          </w:p>
        </w:tc>
        <w:tc>
          <w:tcPr>
            <w:tcW w:w="1380" w:type="dxa"/>
            <w:vAlign w:val="center"/>
            <w:hideMark/>
          </w:tcPr>
          <w:p w14:paraId="5ED9668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53E48C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50.5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17A623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39D5F0D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B2B7B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E37BC0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B366B9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71CA0EB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44.9</w:t>
            </w:r>
          </w:p>
        </w:tc>
        <w:tc>
          <w:tcPr>
            <w:tcW w:w="1380" w:type="dxa"/>
            <w:vAlign w:val="center"/>
            <w:hideMark/>
          </w:tcPr>
          <w:p w14:paraId="6FA274F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66D16E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621424D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A373A55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F84824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986BD6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11CE99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0D392EB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49.6</w:t>
            </w:r>
          </w:p>
        </w:tc>
        <w:tc>
          <w:tcPr>
            <w:tcW w:w="1380" w:type="dxa"/>
            <w:vAlign w:val="center"/>
            <w:hideMark/>
          </w:tcPr>
          <w:p w14:paraId="65C2613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6D19994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A195DF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953BF6F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3C581A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B0CCFE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5905C4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4E320D8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44.9</w:t>
            </w:r>
          </w:p>
        </w:tc>
        <w:tc>
          <w:tcPr>
            <w:tcW w:w="1380" w:type="dxa"/>
            <w:vAlign w:val="center"/>
            <w:hideMark/>
          </w:tcPr>
          <w:p w14:paraId="713EC5A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0321D1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6D92F1D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100CFB71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5CE3DD5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自由路三段/自由三街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2CB0230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7C3CD97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56FE28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12.3</w:t>
            </w:r>
          </w:p>
        </w:tc>
        <w:tc>
          <w:tcPr>
            <w:tcW w:w="1380" w:type="dxa"/>
            <w:vAlign w:val="center"/>
            <w:hideMark/>
          </w:tcPr>
          <w:p w14:paraId="7053352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32A212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16.3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245EFC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</w:tr>
      <w:tr w:rsidR="00767EA5" w:rsidRPr="00F65A6F" w14:paraId="44029B6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D16D67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02EB12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2A5007A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B42789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16.8</w:t>
            </w:r>
          </w:p>
        </w:tc>
        <w:tc>
          <w:tcPr>
            <w:tcW w:w="1380" w:type="dxa"/>
            <w:vAlign w:val="center"/>
            <w:hideMark/>
          </w:tcPr>
          <w:p w14:paraId="201A354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87A52D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7C7B89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4A30B1C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310B12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26842B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4D4266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29D1C83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28.3</w:t>
            </w:r>
          </w:p>
        </w:tc>
        <w:tc>
          <w:tcPr>
            <w:tcW w:w="1380" w:type="dxa"/>
            <w:vAlign w:val="center"/>
            <w:hideMark/>
          </w:tcPr>
          <w:p w14:paraId="6FFA791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704270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55ABA1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C7D7916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DEDEE8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BE4F4E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9943AE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46A57D5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27.4</w:t>
            </w:r>
          </w:p>
        </w:tc>
        <w:tc>
          <w:tcPr>
            <w:tcW w:w="1380" w:type="dxa"/>
            <w:vAlign w:val="center"/>
            <w:hideMark/>
          </w:tcPr>
          <w:p w14:paraId="55C6A4D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40AF6A7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494D35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A587529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49B4D2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04ECD83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0D2FB59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7A55FBC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11.6</w:t>
            </w:r>
          </w:p>
        </w:tc>
        <w:tc>
          <w:tcPr>
            <w:tcW w:w="1380" w:type="dxa"/>
            <w:vAlign w:val="center"/>
            <w:hideMark/>
          </w:tcPr>
          <w:p w14:paraId="4FA8FBA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20CB00F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13.9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26F118F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A</w:t>
            </w:r>
          </w:p>
        </w:tc>
      </w:tr>
      <w:tr w:rsidR="00767EA5" w:rsidRPr="00F65A6F" w14:paraId="4CF2B43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E9351C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4B6103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79A149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3D146DE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12.3</w:t>
            </w:r>
          </w:p>
        </w:tc>
        <w:tc>
          <w:tcPr>
            <w:tcW w:w="1380" w:type="dxa"/>
            <w:vAlign w:val="center"/>
            <w:hideMark/>
          </w:tcPr>
          <w:p w14:paraId="53C9CFC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/>
            <w:vAlign w:val="center"/>
            <w:hideMark/>
          </w:tcPr>
          <w:p w14:paraId="0033CA8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DEC4A7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F8A2457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5F9890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10B084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F49FFE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14EB5F3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35.5</w:t>
            </w:r>
          </w:p>
        </w:tc>
        <w:tc>
          <w:tcPr>
            <w:tcW w:w="1380" w:type="dxa"/>
            <w:vAlign w:val="center"/>
            <w:hideMark/>
          </w:tcPr>
          <w:p w14:paraId="24B19FF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D51D94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808AAB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51BC84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1A1131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B66525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F72A10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B98BBA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29.1</w:t>
            </w:r>
          </w:p>
        </w:tc>
        <w:tc>
          <w:tcPr>
            <w:tcW w:w="1380" w:type="dxa"/>
            <w:vAlign w:val="center"/>
            <w:hideMark/>
          </w:tcPr>
          <w:p w14:paraId="6D639FE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1FB320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CBACB7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8FEAF26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75DE386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自由路三段/進德路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6926E2F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13DE213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BADA5C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14.1</w:t>
            </w:r>
          </w:p>
        </w:tc>
        <w:tc>
          <w:tcPr>
            <w:tcW w:w="1380" w:type="dxa"/>
            <w:vAlign w:val="center"/>
            <w:hideMark/>
          </w:tcPr>
          <w:p w14:paraId="5FBEB3B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201523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szCs w:val="24"/>
              </w:rPr>
              <w:t>36.3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7BAEC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</w:tr>
      <w:tr w:rsidR="00767EA5" w:rsidRPr="00F65A6F" w14:paraId="2C69CAB7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D922B8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B9CDB5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B98929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673D9FB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42.9</w:t>
            </w:r>
          </w:p>
        </w:tc>
        <w:tc>
          <w:tcPr>
            <w:tcW w:w="1380" w:type="dxa"/>
            <w:vAlign w:val="center"/>
            <w:hideMark/>
          </w:tcPr>
          <w:p w14:paraId="422469D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09FE73A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1A830E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2451883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192A76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22DB08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DD984C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2CC6C0E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40.1</w:t>
            </w:r>
          </w:p>
        </w:tc>
        <w:tc>
          <w:tcPr>
            <w:tcW w:w="1380" w:type="dxa"/>
            <w:vAlign w:val="center"/>
            <w:hideMark/>
          </w:tcPr>
          <w:p w14:paraId="5FE3EB4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5C6294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E2AA03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F993CA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6E39A3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49F3F7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2C518C4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4F7F121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48.5</w:t>
            </w:r>
          </w:p>
        </w:tc>
        <w:tc>
          <w:tcPr>
            <w:tcW w:w="1380" w:type="dxa"/>
            <w:vAlign w:val="center"/>
            <w:hideMark/>
          </w:tcPr>
          <w:p w14:paraId="58E5490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6F2F817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C875A2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DBBB5F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4B8303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591DFF7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6EDDC06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C2B499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19.3</w:t>
            </w:r>
          </w:p>
        </w:tc>
        <w:tc>
          <w:tcPr>
            <w:tcW w:w="1380" w:type="dxa"/>
            <w:vAlign w:val="center"/>
            <w:hideMark/>
          </w:tcPr>
          <w:p w14:paraId="33B42BB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21FD9B8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szCs w:val="24"/>
              </w:rPr>
              <w:t>29.2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943EBD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</w:tr>
      <w:tr w:rsidR="00767EA5" w:rsidRPr="00F65A6F" w14:paraId="4097783D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5402E7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A43DA3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8160B1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30B3B51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18.6</w:t>
            </w:r>
          </w:p>
        </w:tc>
        <w:tc>
          <w:tcPr>
            <w:tcW w:w="1380" w:type="dxa"/>
            <w:vAlign w:val="center"/>
            <w:hideMark/>
          </w:tcPr>
          <w:p w14:paraId="7937F1D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246FE2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8903D9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3F3248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DEC805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504950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BD6C87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9D59F0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45.3</w:t>
            </w:r>
          </w:p>
        </w:tc>
        <w:tc>
          <w:tcPr>
            <w:tcW w:w="1380" w:type="dxa"/>
            <w:vAlign w:val="center"/>
            <w:hideMark/>
          </w:tcPr>
          <w:p w14:paraId="7341A30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38194B0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D60C1A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DEA14C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1CC18B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DDE0D7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AB82D6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06B3B7A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48.8</w:t>
            </w:r>
          </w:p>
        </w:tc>
        <w:tc>
          <w:tcPr>
            <w:tcW w:w="1380" w:type="dxa"/>
            <w:vAlign w:val="center"/>
            <w:hideMark/>
          </w:tcPr>
          <w:p w14:paraId="3798F0F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0160D3C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AAA2F6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102D7881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482D0EA8" w14:textId="77777777" w:rsidR="00767EA5" w:rsidRPr="00F65A6F" w:rsidRDefault="00767EA5" w:rsidP="00165F54">
            <w:pPr>
              <w:pageBreakBefore/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lastRenderedPageBreak/>
              <w:t>南京路/自由路三段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03982B8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7FCBCF5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8DDED8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22.3</w:t>
            </w:r>
          </w:p>
        </w:tc>
        <w:tc>
          <w:tcPr>
            <w:tcW w:w="1380" w:type="dxa"/>
            <w:vAlign w:val="center"/>
            <w:hideMark/>
          </w:tcPr>
          <w:p w14:paraId="04EE6BC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9A95DF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22.4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186170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</w:tr>
      <w:tr w:rsidR="00767EA5" w:rsidRPr="00F65A6F" w14:paraId="33C3FF5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B7498F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31E537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D745F0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346DAFB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24.7</w:t>
            </w:r>
          </w:p>
        </w:tc>
        <w:tc>
          <w:tcPr>
            <w:tcW w:w="1380" w:type="dxa"/>
            <w:vAlign w:val="center"/>
            <w:hideMark/>
          </w:tcPr>
          <w:p w14:paraId="6EFABDB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44E200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643080A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0A39DDC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126F4A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E83D0C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1EC572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2D84CB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21.2</w:t>
            </w:r>
          </w:p>
        </w:tc>
        <w:tc>
          <w:tcPr>
            <w:tcW w:w="1380" w:type="dxa"/>
            <w:vAlign w:val="center"/>
            <w:hideMark/>
          </w:tcPr>
          <w:p w14:paraId="4F0397E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57E7D5E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4050BD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E4BC65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FEBAC4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F3E0CB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A79DE4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050D7D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18.0</w:t>
            </w:r>
          </w:p>
        </w:tc>
        <w:tc>
          <w:tcPr>
            <w:tcW w:w="1380" w:type="dxa"/>
            <w:vAlign w:val="center"/>
            <w:hideMark/>
          </w:tcPr>
          <w:p w14:paraId="2875426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35802C9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13BCD9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1203EAF6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C03F9C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3F93084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06B1B80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6AEEBB4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64.4</w:t>
            </w:r>
          </w:p>
        </w:tc>
        <w:tc>
          <w:tcPr>
            <w:tcW w:w="1380" w:type="dxa"/>
            <w:vAlign w:val="center"/>
            <w:hideMark/>
          </w:tcPr>
          <w:p w14:paraId="6392F2C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77966E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szCs w:val="24"/>
              </w:rPr>
              <w:t>46.1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276CBFB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04A4F05C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B598F2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5D6607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C400BD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00127FE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25.1</w:t>
            </w:r>
          </w:p>
        </w:tc>
        <w:tc>
          <w:tcPr>
            <w:tcW w:w="1380" w:type="dxa"/>
            <w:vAlign w:val="center"/>
            <w:hideMark/>
          </w:tcPr>
          <w:p w14:paraId="60C0DFF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625CB88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A21256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BBDB21D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6A5AA4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C8229C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888A14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7CA054F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25.1</w:t>
            </w:r>
          </w:p>
        </w:tc>
        <w:tc>
          <w:tcPr>
            <w:tcW w:w="1380" w:type="dxa"/>
            <w:vAlign w:val="center"/>
            <w:hideMark/>
          </w:tcPr>
          <w:p w14:paraId="2DE98E8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40EC83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623854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B38577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766E5F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1910FF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51F664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60A2A36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45.0</w:t>
            </w:r>
          </w:p>
        </w:tc>
        <w:tc>
          <w:tcPr>
            <w:tcW w:w="1380" w:type="dxa"/>
            <w:vAlign w:val="center"/>
            <w:hideMark/>
          </w:tcPr>
          <w:p w14:paraId="5A64884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5DCDEDE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02CA16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C8BEED5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0B7F42E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南京路/進德路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2C372C6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5BAF4EF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6F7675D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57.2</w:t>
            </w:r>
          </w:p>
        </w:tc>
        <w:tc>
          <w:tcPr>
            <w:tcW w:w="1380" w:type="dxa"/>
            <w:vAlign w:val="center"/>
            <w:hideMark/>
          </w:tcPr>
          <w:p w14:paraId="2E936D7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8DBE05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48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639A56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543F6CB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F564FF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D46E13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339F78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1DAEBD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51.6</w:t>
            </w:r>
          </w:p>
        </w:tc>
        <w:tc>
          <w:tcPr>
            <w:tcW w:w="1380" w:type="dxa"/>
            <w:vAlign w:val="center"/>
            <w:hideMark/>
          </w:tcPr>
          <w:p w14:paraId="569738A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02644CF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CE83B7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560939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039FFA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C11370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B7807F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76D575A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41.9</w:t>
            </w:r>
          </w:p>
        </w:tc>
        <w:tc>
          <w:tcPr>
            <w:tcW w:w="1380" w:type="dxa"/>
            <w:vAlign w:val="center"/>
            <w:hideMark/>
          </w:tcPr>
          <w:p w14:paraId="760F5E0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6984FE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C3EEEE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C903A2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50A3EF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51DD44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2466A0F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03AA59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36.1</w:t>
            </w:r>
          </w:p>
        </w:tc>
        <w:tc>
          <w:tcPr>
            <w:tcW w:w="1380" w:type="dxa"/>
            <w:vAlign w:val="center"/>
            <w:hideMark/>
          </w:tcPr>
          <w:p w14:paraId="34EE39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322ACD6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F15A60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8AE0A9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414E16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601845C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1E3A760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43CFD3D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57.7</w:t>
            </w:r>
          </w:p>
        </w:tc>
        <w:tc>
          <w:tcPr>
            <w:tcW w:w="1380" w:type="dxa"/>
            <w:vAlign w:val="center"/>
            <w:hideMark/>
          </w:tcPr>
          <w:p w14:paraId="16FF00B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FCBB1B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45.7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46CB02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46269C29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7D89D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C29456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658CBD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7791239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39.3</w:t>
            </w:r>
          </w:p>
        </w:tc>
        <w:tc>
          <w:tcPr>
            <w:tcW w:w="1380" w:type="dxa"/>
            <w:vAlign w:val="center"/>
            <w:hideMark/>
          </w:tcPr>
          <w:p w14:paraId="160F36F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60BB825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484CFD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2CF2D4A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241B3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D7ED19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53C505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35E337C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39.4</w:t>
            </w:r>
          </w:p>
        </w:tc>
        <w:tc>
          <w:tcPr>
            <w:tcW w:w="1380" w:type="dxa"/>
            <w:vAlign w:val="center"/>
            <w:hideMark/>
          </w:tcPr>
          <w:p w14:paraId="68DFB82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69A817A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0A0C5B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2BF4A8F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109684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0F2DB1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FCCC78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0E0F06F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36.3</w:t>
            </w:r>
          </w:p>
        </w:tc>
        <w:tc>
          <w:tcPr>
            <w:tcW w:w="1380" w:type="dxa"/>
            <w:vAlign w:val="center"/>
            <w:hideMark/>
          </w:tcPr>
          <w:p w14:paraId="718A2C4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5CD1B31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3D0CA7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1BE192CB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64024B3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復興路四段/南京路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470C6E1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42E97FB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12D665C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33.0</w:t>
            </w:r>
          </w:p>
        </w:tc>
        <w:tc>
          <w:tcPr>
            <w:tcW w:w="1380" w:type="dxa"/>
            <w:vAlign w:val="center"/>
            <w:hideMark/>
          </w:tcPr>
          <w:p w14:paraId="460A6C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8FB51E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</w:t>
            </w:r>
            <w:r w:rsidRPr="00F65A6F">
              <w:rPr>
                <w:szCs w:val="24"/>
              </w:rPr>
              <w:t>7.5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C81D55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</w:tr>
      <w:tr w:rsidR="00767EA5" w:rsidRPr="00F65A6F" w14:paraId="580D79A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7C92DB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BEBB99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D3CD11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012D5DE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64.7</w:t>
            </w:r>
          </w:p>
        </w:tc>
        <w:tc>
          <w:tcPr>
            <w:tcW w:w="1380" w:type="dxa"/>
            <w:vAlign w:val="center"/>
            <w:hideMark/>
          </w:tcPr>
          <w:p w14:paraId="44775F5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3292A92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F70738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3742FC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801EE6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D24290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F47E20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3B77F4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32.0</w:t>
            </w:r>
          </w:p>
        </w:tc>
        <w:tc>
          <w:tcPr>
            <w:tcW w:w="1380" w:type="dxa"/>
            <w:vAlign w:val="center"/>
            <w:hideMark/>
          </w:tcPr>
          <w:p w14:paraId="419BE63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4DAE69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CCD850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C579F3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B5A033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73B377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5CBB74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3422F7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18.6</w:t>
            </w:r>
          </w:p>
        </w:tc>
        <w:tc>
          <w:tcPr>
            <w:tcW w:w="1380" w:type="dxa"/>
            <w:vAlign w:val="center"/>
            <w:hideMark/>
          </w:tcPr>
          <w:p w14:paraId="0D232BC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1952C1A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6DB765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85423AB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8835F3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72E7916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38C2C60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23340D0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36.9</w:t>
            </w:r>
          </w:p>
        </w:tc>
        <w:tc>
          <w:tcPr>
            <w:tcW w:w="1380" w:type="dxa"/>
            <w:vAlign w:val="center"/>
            <w:hideMark/>
          </w:tcPr>
          <w:p w14:paraId="1EE4A38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4615D2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31.2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63FCAC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</w:tr>
      <w:tr w:rsidR="00767EA5" w:rsidRPr="00F65A6F" w14:paraId="52AF0EE5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EE9210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0A3DA9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905815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733EA53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57.6</w:t>
            </w:r>
          </w:p>
        </w:tc>
        <w:tc>
          <w:tcPr>
            <w:tcW w:w="1380" w:type="dxa"/>
            <w:vAlign w:val="center"/>
            <w:hideMark/>
          </w:tcPr>
          <w:p w14:paraId="45550FF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6B5145D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7F08F1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73FDA5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0DB4C5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80CAE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97DF9A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30DF0F6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18.3</w:t>
            </w:r>
          </w:p>
        </w:tc>
        <w:tc>
          <w:tcPr>
            <w:tcW w:w="1380" w:type="dxa"/>
            <w:vAlign w:val="center"/>
            <w:hideMark/>
          </w:tcPr>
          <w:p w14:paraId="785DA6F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3BDA804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878396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2A46D8A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7A75FD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B13C19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FF5E69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479B0B2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18.8</w:t>
            </w:r>
          </w:p>
        </w:tc>
        <w:tc>
          <w:tcPr>
            <w:tcW w:w="1380" w:type="dxa"/>
            <w:vAlign w:val="center"/>
            <w:hideMark/>
          </w:tcPr>
          <w:p w14:paraId="22071C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05CBEC8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B3CB2C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26B85DCE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590B25C4" w14:textId="77777777" w:rsidR="00767EA5" w:rsidRPr="00F65A6F" w:rsidRDefault="00767EA5" w:rsidP="00165F54">
            <w:pPr>
              <w:pageBreakBefore/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lastRenderedPageBreak/>
              <w:t>雙十路一段/南京路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1BB4B9D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7F4ABE6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7176757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46.7</w:t>
            </w:r>
          </w:p>
        </w:tc>
        <w:tc>
          <w:tcPr>
            <w:tcW w:w="1380" w:type="dxa"/>
            <w:vAlign w:val="center"/>
            <w:hideMark/>
          </w:tcPr>
          <w:p w14:paraId="6884409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4AF119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32.3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B437A5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</w:tr>
      <w:tr w:rsidR="00767EA5" w:rsidRPr="00F65A6F" w14:paraId="0BE022F9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9F35C4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8283C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A94AF4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51496C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38.5</w:t>
            </w:r>
          </w:p>
        </w:tc>
        <w:tc>
          <w:tcPr>
            <w:tcW w:w="1380" w:type="dxa"/>
            <w:vAlign w:val="center"/>
            <w:hideMark/>
          </w:tcPr>
          <w:p w14:paraId="11E9FAC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5847A3D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F65B51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FBA350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0AA5D1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2C2CCE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63C33B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E99570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28.0</w:t>
            </w:r>
          </w:p>
        </w:tc>
        <w:tc>
          <w:tcPr>
            <w:tcW w:w="1380" w:type="dxa"/>
            <w:vAlign w:val="center"/>
            <w:hideMark/>
          </w:tcPr>
          <w:p w14:paraId="3BACE6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31D8F4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00F22E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E8CB8C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5905FB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EB4251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FFF3BF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7DAB77E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25.4</w:t>
            </w:r>
          </w:p>
        </w:tc>
        <w:tc>
          <w:tcPr>
            <w:tcW w:w="1380" w:type="dxa"/>
            <w:vAlign w:val="center"/>
            <w:hideMark/>
          </w:tcPr>
          <w:p w14:paraId="36247DD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30FB6FC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8FAF4C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D567A2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7997F4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66B4066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236782A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550D031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52.9</w:t>
            </w:r>
          </w:p>
        </w:tc>
        <w:tc>
          <w:tcPr>
            <w:tcW w:w="1380" w:type="dxa"/>
            <w:vAlign w:val="center"/>
            <w:hideMark/>
          </w:tcPr>
          <w:p w14:paraId="6F3C2D7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2A9438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  <w:r w:rsidRPr="00D44F95">
              <w:rPr>
                <w:rFonts w:hint="eastAsia"/>
                <w:sz w:val="26"/>
                <w:szCs w:val="26"/>
              </w:rPr>
              <w:t>31.5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291C59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  <w:r w:rsidRPr="00D44F95">
              <w:rPr>
                <w:rFonts w:hint="eastAsia"/>
                <w:sz w:val="26"/>
                <w:szCs w:val="26"/>
              </w:rPr>
              <w:t>C</w:t>
            </w:r>
          </w:p>
        </w:tc>
      </w:tr>
      <w:tr w:rsidR="00767EA5" w:rsidRPr="00F65A6F" w14:paraId="5E0D201B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9987EB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A41D87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B1A50F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4BA0871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23.9</w:t>
            </w:r>
          </w:p>
        </w:tc>
        <w:tc>
          <w:tcPr>
            <w:tcW w:w="1380" w:type="dxa"/>
            <w:vAlign w:val="center"/>
            <w:hideMark/>
          </w:tcPr>
          <w:p w14:paraId="686A7CA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583C041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1755A1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</w:tr>
      <w:tr w:rsidR="00767EA5" w:rsidRPr="00F65A6F" w14:paraId="3D2210FA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895952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D88083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6AFA99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C0961D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30.1</w:t>
            </w:r>
          </w:p>
        </w:tc>
        <w:tc>
          <w:tcPr>
            <w:tcW w:w="1380" w:type="dxa"/>
            <w:vAlign w:val="center"/>
            <w:hideMark/>
          </w:tcPr>
          <w:p w14:paraId="6EFA5A9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572B15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6C09558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</w:tr>
      <w:tr w:rsidR="00767EA5" w:rsidRPr="00F65A6F" w14:paraId="7D75C73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EF21BD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923CD59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D897D9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5EA2D9E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25.2</w:t>
            </w:r>
          </w:p>
        </w:tc>
        <w:tc>
          <w:tcPr>
            <w:tcW w:w="1380" w:type="dxa"/>
            <w:vAlign w:val="center"/>
            <w:hideMark/>
          </w:tcPr>
          <w:p w14:paraId="288F200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15CD937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A9E7EDE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 w:val="26"/>
                <w:szCs w:val="26"/>
              </w:rPr>
            </w:pPr>
          </w:p>
        </w:tc>
      </w:tr>
      <w:tr w:rsidR="00767EA5" w:rsidRPr="00F65A6F" w14:paraId="259FB43E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</w:tcPr>
          <w:p w14:paraId="2A6773A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復興路四段</w:t>
            </w:r>
            <w:r w:rsidRPr="00D44F95">
              <w:rPr>
                <w:szCs w:val="24"/>
              </w:rPr>
              <w:t>/復興路東一街/復興東路</w:t>
            </w:r>
          </w:p>
        </w:tc>
        <w:tc>
          <w:tcPr>
            <w:tcW w:w="970" w:type="dxa"/>
            <w:vMerge w:val="restart"/>
            <w:vAlign w:val="center"/>
          </w:tcPr>
          <w:p w14:paraId="5DCC80D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</w:tcPr>
          <w:p w14:paraId="0977BAA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513F9C5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8.3</w:t>
            </w:r>
          </w:p>
        </w:tc>
        <w:tc>
          <w:tcPr>
            <w:tcW w:w="1380" w:type="dxa"/>
            <w:vAlign w:val="center"/>
          </w:tcPr>
          <w:p w14:paraId="105E688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</w:tcPr>
          <w:p w14:paraId="10DC436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szCs w:val="24"/>
              </w:rPr>
              <w:t>47.4</w:t>
            </w:r>
          </w:p>
        </w:tc>
        <w:tc>
          <w:tcPr>
            <w:tcW w:w="1380" w:type="dxa"/>
            <w:vMerge w:val="restart"/>
            <w:vAlign w:val="center"/>
          </w:tcPr>
          <w:p w14:paraId="6D13A4A1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498F9B57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AD27CD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80B7D5F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6BD593B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7B914E43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39.1</w:t>
            </w:r>
          </w:p>
        </w:tc>
        <w:tc>
          <w:tcPr>
            <w:tcW w:w="1380" w:type="dxa"/>
            <w:vAlign w:val="center"/>
          </w:tcPr>
          <w:p w14:paraId="10745EB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5B638958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1498EB8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BC0AA56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5472C8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3683FB4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04CA50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176387D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53.4</w:t>
            </w:r>
          </w:p>
        </w:tc>
        <w:tc>
          <w:tcPr>
            <w:tcW w:w="1380" w:type="dxa"/>
            <w:vAlign w:val="center"/>
          </w:tcPr>
          <w:p w14:paraId="605DE59E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0D3EC94E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3CBD786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C5C2532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3953717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5133F1D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0D18D43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</w:tcPr>
          <w:p w14:paraId="12251A1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52.5</w:t>
            </w:r>
          </w:p>
        </w:tc>
        <w:tc>
          <w:tcPr>
            <w:tcW w:w="1380" w:type="dxa"/>
            <w:vAlign w:val="center"/>
          </w:tcPr>
          <w:p w14:paraId="346764B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7D8E7678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5D63E52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162CF12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560BE94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</w:tcPr>
          <w:p w14:paraId="2201E54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</w:tcPr>
          <w:p w14:paraId="3DC6628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7EBEF80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9.1</w:t>
            </w:r>
          </w:p>
        </w:tc>
        <w:tc>
          <w:tcPr>
            <w:tcW w:w="1380" w:type="dxa"/>
            <w:vAlign w:val="center"/>
          </w:tcPr>
          <w:p w14:paraId="7F3D678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</w:tcPr>
          <w:p w14:paraId="71BA6BC1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</w:t>
            </w:r>
            <w:r w:rsidRPr="00D44F95">
              <w:rPr>
                <w:szCs w:val="24"/>
              </w:rPr>
              <w:t>9.9</w:t>
            </w:r>
          </w:p>
        </w:tc>
        <w:tc>
          <w:tcPr>
            <w:tcW w:w="1380" w:type="dxa"/>
            <w:vMerge w:val="restart"/>
            <w:vAlign w:val="center"/>
          </w:tcPr>
          <w:p w14:paraId="17C4BBB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009482A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6AED315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2BE4BC0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10EF61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3603D97A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50.3</w:t>
            </w:r>
          </w:p>
        </w:tc>
        <w:tc>
          <w:tcPr>
            <w:tcW w:w="1380" w:type="dxa"/>
            <w:vAlign w:val="center"/>
          </w:tcPr>
          <w:p w14:paraId="4CBAE03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3839249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033E1ABD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14408050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5C641648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06B7B70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0F6077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098A7F9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54.1</w:t>
            </w:r>
          </w:p>
        </w:tc>
        <w:tc>
          <w:tcPr>
            <w:tcW w:w="1380" w:type="dxa"/>
            <w:vAlign w:val="center"/>
          </w:tcPr>
          <w:p w14:paraId="214C646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0AB5440D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7005EC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7836345B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0987414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24DEF2F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181BC8D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</w:tcPr>
          <w:p w14:paraId="7CF4DB8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40.4</w:t>
            </w:r>
          </w:p>
        </w:tc>
        <w:tc>
          <w:tcPr>
            <w:tcW w:w="1380" w:type="dxa"/>
            <w:vAlign w:val="center"/>
          </w:tcPr>
          <w:p w14:paraId="589610A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1009850D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584207E8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0E026E99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</w:tcPr>
          <w:p w14:paraId="5283888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建成路</w:t>
            </w:r>
            <w:r w:rsidRPr="00D44F95">
              <w:rPr>
                <w:szCs w:val="24"/>
              </w:rPr>
              <w:t>/進化路/自由路三段</w:t>
            </w:r>
          </w:p>
        </w:tc>
        <w:tc>
          <w:tcPr>
            <w:tcW w:w="970" w:type="dxa"/>
            <w:vMerge w:val="restart"/>
            <w:vAlign w:val="center"/>
          </w:tcPr>
          <w:p w14:paraId="1B19C4D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</w:tcPr>
          <w:p w14:paraId="46A03F9F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0CB58B5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43.7</w:t>
            </w:r>
          </w:p>
        </w:tc>
        <w:tc>
          <w:tcPr>
            <w:tcW w:w="1380" w:type="dxa"/>
            <w:vAlign w:val="center"/>
          </w:tcPr>
          <w:p w14:paraId="2BAFFEA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</w:tcPr>
          <w:p w14:paraId="19C9D372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</w:t>
            </w:r>
            <w:r w:rsidRPr="00D44F95">
              <w:rPr>
                <w:szCs w:val="24"/>
              </w:rPr>
              <w:t>1.9</w:t>
            </w:r>
          </w:p>
        </w:tc>
        <w:tc>
          <w:tcPr>
            <w:tcW w:w="1380" w:type="dxa"/>
            <w:vMerge w:val="restart"/>
            <w:vAlign w:val="center"/>
          </w:tcPr>
          <w:p w14:paraId="6EC1706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60DF9B54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0E59A03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1F639C58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4B71B15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63AC1FA1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71.2</w:t>
            </w:r>
          </w:p>
        </w:tc>
        <w:tc>
          <w:tcPr>
            <w:tcW w:w="1380" w:type="dxa"/>
            <w:vAlign w:val="center"/>
          </w:tcPr>
          <w:p w14:paraId="5D464DF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</w:tcPr>
          <w:p w14:paraId="6D29B47A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73FD8B8D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4653359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D56D023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067BBAC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3B8A1F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西南向</w:t>
            </w:r>
          </w:p>
        </w:tc>
        <w:tc>
          <w:tcPr>
            <w:tcW w:w="1380" w:type="dxa"/>
            <w:vAlign w:val="center"/>
          </w:tcPr>
          <w:p w14:paraId="6D2AFD8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55.0</w:t>
            </w:r>
          </w:p>
        </w:tc>
        <w:tc>
          <w:tcPr>
            <w:tcW w:w="1380" w:type="dxa"/>
            <w:vAlign w:val="center"/>
          </w:tcPr>
          <w:p w14:paraId="254D6B6E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261F1BC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12795958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3AD53DA6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496FC7E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6053E7D1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DF1180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75340CA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55.0</w:t>
            </w:r>
          </w:p>
        </w:tc>
        <w:tc>
          <w:tcPr>
            <w:tcW w:w="1380" w:type="dxa"/>
            <w:vAlign w:val="center"/>
          </w:tcPr>
          <w:p w14:paraId="68D728E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2149210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0D84CDB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57E40656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1AAE46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3409B1E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72FB3E1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東南向</w:t>
            </w:r>
          </w:p>
        </w:tc>
        <w:tc>
          <w:tcPr>
            <w:tcW w:w="1380" w:type="dxa"/>
            <w:vAlign w:val="center"/>
          </w:tcPr>
          <w:p w14:paraId="2B88E6C5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38.4</w:t>
            </w:r>
          </w:p>
        </w:tc>
        <w:tc>
          <w:tcPr>
            <w:tcW w:w="1380" w:type="dxa"/>
            <w:vAlign w:val="center"/>
          </w:tcPr>
          <w:p w14:paraId="3E09F041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1E52BB8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6F1736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619F2996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61D3F0A0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</w:tcPr>
          <w:p w14:paraId="1AC30CB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65A6F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</w:tcPr>
          <w:p w14:paraId="47CC3D45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01576A05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43.3</w:t>
            </w:r>
          </w:p>
        </w:tc>
        <w:tc>
          <w:tcPr>
            <w:tcW w:w="1380" w:type="dxa"/>
            <w:vAlign w:val="center"/>
          </w:tcPr>
          <w:p w14:paraId="118AEF2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</w:tcPr>
          <w:p w14:paraId="1A055A87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</w:t>
            </w:r>
            <w:r w:rsidRPr="00D44F95">
              <w:rPr>
                <w:szCs w:val="24"/>
              </w:rPr>
              <w:t>6</w:t>
            </w:r>
          </w:p>
        </w:tc>
        <w:tc>
          <w:tcPr>
            <w:tcW w:w="1380" w:type="dxa"/>
            <w:vMerge w:val="restart"/>
            <w:vAlign w:val="center"/>
          </w:tcPr>
          <w:p w14:paraId="5A6EA43A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</w:tr>
      <w:tr w:rsidR="00767EA5" w:rsidRPr="00F65A6F" w14:paraId="11EDB479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320B3FD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49D584C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3514E19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712E03E6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46.4</w:t>
            </w:r>
          </w:p>
        </w:tc>
        <w:tc>
          <w:tcPr>
            <w:tcW w:w="1380" w:type="dxa"/>
            <w:vAlign w:val="center"/>
          </w:tcPr>
          <w:p w14:paraId="0D588133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176131B6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06BCBEBB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2B96AEFB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673143B2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67FEF747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3B61430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西南向</w:t>
            </w:r>
          </w:p>
        </w:tc>
        <w:tc>
          <w:tcPr>
            <w:tcW w:w="1380" w:type="dxa"/>
            <w:vAlign w:val="center"/>
          </w:tcPr>
          <w:p w14:paraId="1D55FE8D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54.6</w:t>
            </w:r>
          </w:p>
        </w:tc>
        <w:tc>
          <w:tcPr>
            <w:tcW w:w="1380" w:type="dxa"/>
            <w:vAlign w:val="center"/>
          </w:tcPr>
          <w:p w14:paraId="07131CE0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034772F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711A93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29E99DD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4EC39C8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41592D4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152BD4A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4D89601C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58.6</w:t>
            </w:r>
          </w:p>
        </w:tc>
        <w:tc>
          <w:tcPr>
            <w:tcW w:w="1380" w:type="dxa"/>
            <w:vAlign w:val="center"/>
          </w:tcPr>
          <w:p w14:paraId="2A38E56B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63C60C24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3FCCABD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F65A6F" w14:paraId="45369226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025829AE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0B43A805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3D9176F3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東南向</w:t>
            </w:r>
          </w:p>
        </w:tc>
        <w:tc>
          <w:tcPr>
            <w:tcW w:w="1380" w:type="dxa"/>
            <w:vAlign w:val="center"/>
          </w:tcPr>
          <w:p w14:paraId="108D1C6A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36.3</w:t>
            </w:r>
          </w:p>
        </w:tc>
        <w:tc>
          <w:tcPr>
            <w:tcW w:w="1380" w:type="dxa"/>
            <w:vAlign w:val="center"/>
          </w:tcPr>
          <w:p w14:paraId="1087D864" w14:textId="77777777" w:rsidR="00767EA5" w:rsidRPr="00D44F95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44F95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46852B8D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7DE4950A" w14:textId="77777777" w:rsidR="00767EA5" w:rsidRPr="00F65A6F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</w:tbl>
    <w:p w14:paraId="5ECF1164" w14:textId="77777777" w:rsidR="00767EA5" w:rsidRPr="00767EA5" w:rsidRDefault="00767EA5" w:rsidP="00767EA5">
      <w:pPr>
        <w:rPr>
          <w:rFonts w:hint="eastAsia"/>
        </w:rPr>
      </w:pPr>
    </w:p>
    <w:p w14:paraId="143D7C2D" w14:textId="77777777" w:rsidR="00DF7CEA" w:rsidRDefault="00DF7CEA" w:rsidP="00DF7CEA">
      <w:pPr>
        <w:pStyle w:val="aff1"/>
        <w:numPr>
          <w:ilvl w:val="0"/>
          <w:numId w:val="16"/>
        </w:numPr>
        <w:rPr>
          <w:rFonts w:ascii="微軟正黑體" w:hAnsi="微軟正黑體"/>
          <w:noProof w:val="0"/>
          <w:sz w:val="24"/>
        </w:rPr>
      </w:pPr>
      <w:r>
        <w:rPr>
          <w:rFonts w:ascii="微軟正黑體" w:hAnsi="微軟正黑體"/>
          <w:noProof w:val="0"/>
          <w:sz w:val="24"/>
        </w:rPr>
        <w:br w:type="page"/>
      </w:r>
    </w:p>
    <w:p w14:paraId="66E1AB97" w14:textId="7F4B4BF0" w:rsidR="000A642B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</w:t>
      </w:r>
      <w:r w:rsidR="00767EA5">
        <w:rPr>
          <w:rFonts w:ascii="微軟正黑體" w:hAnsi="微軟正黑體" w:hint="eastAsia"/>
        </w:rPr>
        <w:t>非號誌化</w:t>
      </w:r>
      <w:r>
        <w:rPr>
          <w:rFonts w:ascii="微軟正黑體" w:hAnsi="微軟正黑體" w:hint="eastAsia"/>
        </w:rPr>
        <w:t>路口</w:t>
      </w:r>
    </w:p>
    <w:tbl>
      <w:tblPr>
        <w:tblStyle w:val="aff0"/>
        <w:tblW w:w="5000" w:type="pct"/>
        <w:jc w:val="center"/>
        <w:tblLook w:val="04A0" w:firstRow="1" w:lastRow="0" w:firstColumn="1" w:lastColumn="0" w:noHBand="0" w:noVBand="1"/>
      </w:tblPr>
      <w:tblGrid>
        <w:gridCol w:w="1878"/>
        <w:gridCol w:w="940"/>
        <w:gridCol w:w="940"/>
        <w:gridCol w:w="790"/>
        <w:gridCol w:w="790"/>
        <w:gridCol w:w="790"/>
        <w:gridCol w:w="790"/>
        <w:gridCol w:w="790"/>
        <w:gridCol w:w="787"/>
      </w:tblGrid>
      <w:tr w:rsidR="00767EA5" w:rsidRPr="002C5B2A" w14:paraId="6957844E" w14:textId="77777777" w:rsidTr="00165F54">
        <w:trPr>
          <w:trHeight w:val="20"/>
          <w:jc w:val="center"/>
        </w:trPr>
        <w:tc>
          <w:tcPr>
            <w:tcW w:w="5000" w:type="pct"/>
            <w:gridSpan w:val="9"/>
            <w:vAlign w:val="center"/>
          </w:tcPr>
          <w:p w14:paraId="3E73538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進德二街</w:t>
            </w:r>
            <w:r w:rsidRPr="00A61AC7">
              <w:rPr>
                <w:szCs w:val="24"/>
              </w:rPr>
              <w:t>-</w:t>
            </w:r>
            <w:r w:rsidRPr="00A61AC7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2C5B2A" w14:paraId="6DEB86E5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5D7B9B9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53" w:type="pct"/>
            <w:vAlign w:val="center"/>
          </w:tcPr>
          <w:p w14:paraId="6A0E033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南向</w:t>
            </w:r>
          </w:p>
        </w:tc>
        <w:tc>
          <w:tcPr>
            <w:tcW w:w="553" w:type="pct"/>
            <w:vAlign w:val="center"/>
          </w:tcPr>
          <w:p w14:paraId="369D663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北向</w:t>
            </w:r>
          </w:p>
        </w:tc>
        <w:tc>
          <w:tcPr>
            <w:tcW w:w="1394" w:type="pct"/>
            <w:gridSpan w:val="3"/>
            <w:vAlign w:val="center"/>
          </w:tcPr>
          <w:p w14:paraId="4F67FA2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東向</w:t>
            </w:r>
          </w:p>
        </w:tc>
        <w:tc>
          <w:tcPr>
            <w:tcW w:w="1394" w:type="pct"/>
            <w:gridSpan w:val="3"/>
            <w:vAlign w:val="center"/>
          </w:tcPr>
          <w:p w14:paraId="62F50C7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西向</w:t>
            </w:r>
          </w:p>
        </w:tc>
      </w:tr>
      <w:tr w:rsidR="00767EA5" w:rsidRPr="002C5B2A" w14:paraId="4F9E234A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7FA2E75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53" w:type="pct"/>
            <w:vAlign w:val="center"/>
          </w:tcPr>
          <w:p w14:paraId="2791E10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553" w:type="pct"/>
            <w:vAlign w:val="center"/>
          </w:tcPr>
          <w:p w14:paraId="22729D1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2201432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2579700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3ECAAB7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  <w:tc>
          <w:tcPr>
            <w:tcW w:w="465" w:type="pct"/>
            <w:vAlign w:val="center"/>
          </w:tcPr>
          <w:p w14:paraId="002174B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1E873A9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44DF8FD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</w:tr>
      <w:tr w:rsidR="00767EA5" w:rsidRPr="002C5B2A" w14:paraId="5FEC4BA6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00BCB53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53" w:type="pct"/>
            <w:vAlign w:val="center"/>
          </w:tcPr>
          <w:p w14:paraId="62809E9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553" w:type="pct"/>
            <w:vAlign w:val="center"/>
          </w:tcPr>
          <w:p w14:paraId="7B51467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1394" w:type="pct"/>
            <w:gridSpan w:val="3"/>
            <w:vAlign w:val="center"/>
          </w:tcPr>
          <w:p w14:paraId="78087A2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906</w:t>
            </w:r>
          </w:p>
        </w:tc>
        <w:tc>
          <w:tcPr>
            <w:tcW w:w="1394" w:type="pct"/>
            <w:gridSpan w:val="3"/>
            <w:vAlign w:val="center"/>
          </w:tcPr>
          <w:p w14:paraId="7843E67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194</w:t>
            </w:r>
          </w:p>
        </w:tc>
      </w:tr>
      <w:tr w:rsidR="00767EA5" w:rsidRPr="002C5B2A" w14:paraId="4A32FFE8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071F0DF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53" w:type="pct"/>
            <w:vAlign w:val="center"/>
          </w:tcPr>
          <w:p w14:paraId="4D67EE2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553" w:type="pct"/>
            <w:vAlign w:val="center"/>
          </w:tcPr>
          <w:p w14:paraId="2728798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10</w:t>
            </w:r>
          </w:p>
        </w:tc>
        <w:tc>
          <w:tcPr>
            <w:tcW w:w="465" w:type="pct"/>
            <w:vAlign w:val="center"/>
          </w:tcPr>
          <w:p w14:paraId="56CB19B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19</w:t>
            </w:r>
          </w:p>
        </w:tc>
        <w:tc>
          <w:tcPr>
            <w:tcW w:w="465" w:type="pct"/>
            <w:vAlign w:val="center"/>
          </w:tcPr>
          <w:p w14:paraId="48A5797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14:paraId="0F32704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21</w:t>
            </w:r>
          </w:p>
        </w:tc>
        <w:tc>
          <w:tcPr>
            <w:tcW w:w="465" w:type="pct"/>
            <w:vAlign w:val="center"/>
          </w:tcPr>
          <w:p w14:paraId="1D0917C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26</w:t>
            </w:r>
          </w:p>
        </w:tc>
        <w:tc>
          <w:tcPr>
            <w:tcW w:w="465" w:type="pct"/>
            <w:vAlign w:val="center"/>
          </w:tcPr>
          <w:p w14:paraId="00E2D11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14:paraId="187B387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56</w:t>
            </w:r>
          </w:p>
        </w:tc>
      </w:tr>
      <w:tr w:rsidR="00767EA5" w:rsidRPr="002C5B2A" w14:paraId="31A0A3C8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21904D3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53" w:type="pct"/>
            <w:vAlign w:val="center"/>
          </w:tcPr>
          <w:p w14:paraId="37EF4F1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553" w:type="pct"/>
            <w:vAlign w:val="center"/>
          </w:tcPr>
          <w:p w14:paraId="72B9CE7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A61AC7">
              <w:rPr>
                <w:szCs w:val="24"/>
              </w:rPr>
              <w:t>790</w:t>
            </w:r>
          </w:p>
        </w:tc>
        <w:tc>
          <w:tcPr>
            <w:tcW w:w="1394" w:type="pct"/>
            <w:gridSpan w:val="3"/>
            <w:vAlign w:val="center"/>
          </w:tcPr>
          <w:p w14:paraId="5D3386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866</w:t>
            </w:r>
          </w:p>
        </w:tc>
        <w:tc>
          <w:tcPr>
            <w:tcW w:w="1394" w:type="pct"/>
            <w:gridSpan w:val="3"/>
            <w:vAlign w:val="center"/>
          </w:tcPr>
          <w:p w14:paraId="1CCAF83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112</w:t>
            </w:r>
          </w:p>
        </w:tc>
      </w:tr>
      <w:tr w:rsidR="00767EA5" w:rsidRPr="002C5B2A" w14:paraId="034CDCF8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7AB7EEA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53" w:type="pct"/>
            <w:vAlign w:val="center"/>
          </w:tcPr>
          <w:p w14:paraId="7D4C0D1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553" w:type="pct"/>
            <w:vAlign w:val="center"/>
          </w:tcPr>
          <w:p w14:paraId="699FAFB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2E257A9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6EDBDA2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2C5B2A" w14:paraId="5B2F0A98" w14:textId="77777777" w:rsidTr="00165F54">
        <w:trPr>
          <w:trHeight w:val="20"/>
          <w:jc w:val="center"/>
        </w:trPr>
        <w:tc>
          <w:tcPr>
            <w:tcW w:w="5000" w:type="pct"/>
            <w:gridSpan w:val="9"/>
            <w:vAlign w:val="center"/>
          </w:tcPr>
          <w:p w14:paraId="36C5BEA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進德二街</w:t>
            </w:r>
            <w:r w:rsidRPr="00A61AC7">
              <w:rPr>
                <w:szCs w:val="24"/>
              </w:rPr>
              <w:t>-</w:t>
            </w:r>
            <w:r w:rsidRPr="00A61AC7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2C5B2A" w14:paraId="100F61E4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36B64D7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53" w:type="pct"/>
            <w:vAlign w:val="center"/>
          </w:tcPr>
          <w:p w14:paraId="0AC6F62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南向</w:t>
            </w:r>
          </w:p>
        </w:tc>
        <w:tc>
          <w:tcPr>
            <w:tcW w:w="553" w:type="pct"/>
            <w:vAlign w:val="center"/>
          </w:tcPr>
          <w:p w14:paraId="0DDDC57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北向</w:t>
            </w:r>
          </w:p>
        </w:tc>
        <w:tc>
          <w:tcPr>
            <w:tcW w:w="1394" w:type="pct"/>
            <w:gridSpan w:val="3"/>
            <w:vAlign w:val="center"/>
          </w:tcPr>
          <w:p w14:paraId="0FECCF1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東向</w:t>
            </w:r>
          </w:p>
        </w:tc>
        <w:tc>
          <w:tcPr>
            <w:tcW w:w="1394" w:type="pct"/>
            <w:gridSpan w:val="3"/>
            <w:vAlign w:val="center"/>
          </w:tcPr>
          <w:p w14:paraId="0AD1073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西向</w:t>
            </w:r>
          </w:p>
        </w:tc>
      </w:tr>
      <w:tr w:rsidR="00767EA5" w:rsidRPr="002C5B2A" w14:paraId="63C04189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392B1A2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53" w:type="pct"/>
            <w:vAlign w:val="center"/>
          </w:tcPr>
          <w:p w14:paraId="459832F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553" w:type="pct"/>
            <w:vAlign w:val="center"/>
          </w:tcPr>
          <w:p w14:paraId="7AE75EC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192B0116" w14:textId="77777777" w:rsidR="00767EA5" w:rsidRPr="00A61AC7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21D55CEB" w14:textId="77777777" w:rsidR="00767EA5" w:rsidRPr="00A61AC7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115A787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  <w:tc>
          <w:tcPr>
            <w:tcW w:w="465" w:type="pct"/>
            <w:vAlign w:val="center"/>
          </w:tcPr>
          <w:p w14:paraId="56CD3A6F" w14:textId="77777777" w:rsidR="00767EA5" w:rsidRPr="00A61AC7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左轉</w:t>
            </w:r>
          </w:p>
        </w:tc>
        <w:tc>
          <w:tcPr>
            <w:tcW w:w="465" w:type="pct"/>
            <w:vAlign w:val="center"/>
          </w:tcPr>
          <w:p w14:paraId="1A47AB2A" w14:textId="77777777" w:rsidR="00767EA5" w:rsidRPr="00A61AC7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直進</w:t>
            </w:r>
          </w:p>
        </w:tc>
        <w:tc>
          <w:tcPr>
            <w:tcW w:w="465" w:type="pct"/>
            <w:vAlign w:val="center"/>
          </w:tcPr>
          <w:p w14:paraId="4A7E20E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int="eastAsia"/>
                <w:szCs w:val="24"/>
              </w:rPr>
              <w:t>右轉</w:t>
            </w:r>
          </w:p>
        </w:tc>
      </w:tr>
      <w:tr w:rsidR="00767EA5" w:rsidRPr="002C5B2A" w14:paraId="2C080099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619F10E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53" w:type="pct"/>
            <w:vAlign w:val="center"/>
          </w:tcPr>
          <w:p w14:paraId="2E57D8C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553" w:type="pct"/>
            <w:vAlign w:val="center"/>
          </w:tcPr>
          <w:p w14:paraId="7B248EA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1394" w:type="pct"/>
            <w:gridSpan w:val="3"/>
            <w:vAlign w:val="center"/>
          </w:tcPr>
          <w:p w14:paraId="4482861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315</w:t>
            </w:r>
          </w:p>
        </w:tc>
        <w:tc>
          <w:tcPr>
            <w:tcW w:w="1394" w:type="pct"/>
            <w:gridSpan w:val="3"/>
            <w:vAlign w:val="center"/>
          </w:tcPr>
          <w:p w14:paraId="5E60361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092</w:t>
            </w:r>
          </w:p>
        </w:tc>
      </w:tr>
      <w:tr w:rsidR="00767EA5" w:rsidRPr="002C5B2A" w14:paraId="03D8C42F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4A0BCB2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53" w:type="pct"/>
            <w:vAlign w:val="center"/>
          </w:tcPr>
          <w:p w14:paraId="417E057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553" w:type="pct"/>
            <w:vAlign w:val="center"/>
          </w:tcPr>
          <w:p w14:paraId="1AA38B3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7</w:t>
            </w:r>
          </w:p>
        </w:tc>
        <w:tc>
          <w:tcPr>
            <w:tcW w:w="465" w:type="pct"/>
            <w:vAlign w:val="center"/>
          </w:tcPr>
          <w:p w14:paraId="0F202AD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6</w:t>
            </w:r>
          </w:p>
        </w:tc>
        <w:tc>
          <w:tcPr>
            <w:tcW w:w="465" w:type="pct"/>
            <w:vAlign w:val="center"/>
          </w:tcPr>
          <w:p w14:paraId="6018A25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14:paraId="2C17F55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20</w:t>
            </w:r>
          </w:p>
        </w:tc>
        <w:tc>
          <w:tcPr>
            <w:tcW w:w="465" w:type="pct"/>
            <w:vAlign w:val="center"/>
          </w:tcPr>
          <w:p w14:paraId="2E2AC98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15</w:t>
            </w:r>
          </w:p>
        </w:tc>
        <w:tc>
          <w:tcPr>
            <w:tcW w:w="465" w:type="pct"/>
            <w:vAlign w:val="center"/>
          </w:tcPr>
          <w:p w14:paraId="3A81A36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0</w:t>
            </w:r>
          </w:p>
        </w:tc>
        <w:tc>
          <w:tcPr>
            <w:tcW w:w="465" w:type="pct"/>
            <w:vAlign w:val="center"/>
          </w:tcPr>
          <w:p w14:paraId="1A67313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22</w:t>
            </w:r>
          </w:p>
        </w:tc>
      </w:tr>
      <w:tr w:rsidR="00767EA5" w:rsidRPr="002C5B2A" w14:paraId="678E8D31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2DEAFC7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53" w:type="pct"/>
            <w:vAlign w:val="center"/>
          </w:tcPr>
          <w:p w14:paraId="2AE34BD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800</w:t>
            </w:r>
          </w:p>
        </w:tc>
        <w:tc>
          <w:tcPr>
            <w:tcW w:w="553" w:type="pct"/>
            <w:vAlign w:val="center"/>
          </w:tcPr>
          <w:p w14:paraId="6CE0B02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793</w:t>
            </w:r>
          </w:p>
        </w:tc>
        <w:tc>
          <w:tcPr>
            <w:tcW w:w="1394" w:type="pct"/>
            <w:gridSpan w:val="3"/>
            <w:vAlign w:val="center"/>
          </w:tcPr>
          <w:p w14:paraId="02D27B2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289</w:t>
            </w:r>
          </w:p>
        </w:tc>
        <w:tc>
          <w:tcPr>
            <w:tcW w:w="1394" w:type="pct"/>
            <w:gridSpan w:val="3"/>
            <w:vAlign w:val="center"/>
          </w:tcPr>
          <w:p w14:paraId="5FCA1B8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A61AC7">
              <w:rPr>
                <w:szCs w:val="24"/>
              </w:rPr>
              <w:t>055</w:t>
            </w:r>
          </w:p>
        </w:tc>
      </w:tr>
      <w:tr w:rsidR="00767EA5" w:rsidRPr="002C5B2A" w14:paraId="6C32B2E2" w14:textId="77777777" w:rsidTr="00165F54">
        <w:trPr>
          <w:trHeight w:val="20"/>
          <w:jc w:val="center"/>
        </w:trPr>
        <w:tc>
          <w:tcPr>
            <w:tcW w:w="1106" w:type="pct"/>
            <w:vAlign w:val="center"/>
          </w:tcPr>
          <w:p w14:paraId="62CB736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53" w:type="pct"/>
            <w:vAlign w:val="center"/>
          </w:tcPr>
          <w:p w14:paraId="3217381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553" w:type="pct"/>
            <w:vAlign w:val="center"/>
          </w:tcPr>
          <w:p w14:paraId="3FD0C0D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4683188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  <w:tc>
          <w:tcPr>
            <w:tcW w:w="1394" w:type="pct"/>
            <w:gridSpan w:val="3"/>
            <w:vAlign w:val="center"/>
          </w:tcPr>
          <w:p w14:paraId="2E50C8C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</w:tbl>
    <w:p w14:paraId="06AD2CE1" w14:textId="1EB29104" w:rsidR="00767EA5" w:rsidRDefault="00767EA5" w:rsidP="00767EA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</w:tblGrid>
      <w:tr w:rsidR="00767EA5" w:rsidRPr="00FC7F0A" w14:paraId="1FA8ACFA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49FA3AA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lastRenderedPageBreak/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2D07E267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2500AEE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50" w:type="pct"/>
            <w:shd w:val="clear" w:color="auto" w:fill="auto"/>
          </w:tcPr>
          <w:p w14:paraId="2643146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西向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672CBF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北向</w:t>
            </w:r>
          </w:p>
        </w:tc>
      </w:tr>
      <w:tr w:rsidR="00767EA5" w:rsidRPr="00FC7F0A" w14:paraId="3C8E6C49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2285664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50" w:type="pct"/>
            <w:shd w:val="clear" w:color="auto" w:fill="auto"/>
          </w:tcPr>
          <w:p w14:paraId="72B0A7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7E15C15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23A6441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4D2AE31F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3EDD0F2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50" w:type="pct"/>
            <w:shd w:val="clear" w:color="auto" w:fill="auto"/>
          </w:tcPr>
          <w:p w14:paraId="419A19F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200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4FE2DC5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627</w:t>
            </w:r>
          </w:p>
        </w:tc>
      </w:tr>
      <w:tr w:rsidR="00767EA5" w:rsidRPr="00FC7F0A" w14:paraId="7293A6D0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0157F1F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50" w:type="pct"/>
            <w:shd w:val="clear" w:color="auto" w:fill="auto"/>
          </w:tcPr>
          <w:p w14:paraId="25EAFC3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26</w:t>
            </w:r>
          </w:p>
        </w:tc>
        <w:tc>
          <w:tcPr>
            <w:tcW w:w="1250" w:type="pct"/>
            <w:shd w:val="clear" w:color="auto" w:fill="auto"/>
          </w:tcPr>
          <w:p w14:paraId="42DB394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58</w:t>
            </w:r>
          </w:p>
        </w:tc>
        <w:tc>
          <w:tcPr>
            <w:tcW w:w="1250" w:type="pct"/>
            <w:shd w:val="clear" w:color="auto" w:fill="auto"/>
          </w:tcPr>
          <w:p w14:paraId="6F322A7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100</w:t>
            </w:r>
          </w:p>
        </w:tc>
      </w:tr>
      <w:tr w:rsidR="00767EA5" w:rsidRPr="00FC7F0A" w14:paraId="51FF0F9C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2573716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50" w:type="pct"/>
            <w:shd w:val="clear" w:color="auto" w:fill="auto"/>
          </w:tcPr>
          <w:p w14:paraId="58D1346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174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6CD567E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469</w:t>
            </w:r>
          </w:p>
        </w:tc>
      </w:tr>
      <w:tr w:rsidR="00767EA5" w:rsidRPr="00FC7F0A" w14:paraId="7C820F73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106AAA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50" w:type="pct"/>
            <w:shd w:val="clear" w:color="auto" w:fill="auto"/>
          </w:tcPr>
          <w:p w14:paraId="37CE112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775C7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6AD89CA7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497B3C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（昏峰）</w:t>
            </w:r>
          </w:p>
        </w:tc>
      </w:tr>
      <w:tr w:rsidR="00767EA5" w:rsidRPr="00FC7F0A" w14:paraId="48A1AC8A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12FE97D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50" w:type="pct"/>
            <w:shd w:val="clear" w:color="auto" w:fill="auto"/>
          </w:tcPr>
          <w:p w14:paraId="4C13358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西向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17F90E2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北向</w:t>
            </w:r>
          </w:p>
        </w:tc>
      </w:tr>
      <w:tr w:rsidR="00767EA5" w:rsidRPr="00FC7F0A" w14:paraId="21122165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7D64FBF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50" w:type="pct"/>
            <w:shd w:val="clear" w:color="auto" w:fill="auto"/>
          </w:tcPr>
          <w:p w14:paraId="2622A6F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1A6C3E2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459931A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5ABE0FCF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F97D7B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50" w:type="pct"/>
            <w:shd w:val="clear" w:color="auto" w:fill="auto"/>
          </w:tcPr>
          <w:p w14:paraId="0F3C426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 w:rsidRPr="002C5B2A">
              <w:rPr>
                <w:rFonts w:hAnsi="BiauKai"/>
              </w:rPr>
              <w:t>200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15CC53F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178</w:t>
            </w:r>
          </w:p>
        </w:tc>
      </w:tr>
      <w:tr w:rsidR="00767EA5" w:rsidRPr="00FC7F0A" w14:paraId="03C89C24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871535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50" w:type="pct"/>
            <w:shd w:val="clear" w:color="auto" w:fill="auto"/>
          </w:tcPr>
          <w:p w14:paraId="3E95F91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22</w:t>
            </w:r>
          </w:p>
        </w:tc>
        <w:tc>
          <w:tcPr>
            <w:tcW w:w="1250" w:type="pct"/>
            <w:shd w:val="clear" w:color="auto" w:fill="auto"/>
          </w:tcPr>
          <w:p w14:paraId="1A8260D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63</w:t>
            </w:r>
          </w:p>
        </w:tc>
        <w:tc>
          <w:tcPr>
            <w:tcW w:w="1250" w:type="pct"/>
            <w:shd w:val="clear" w:color="auto" w:fill="auto"/>
          </w:tcPr>
          <w:p w14:paraId="16CAF93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128</w:t>
            </w:r>
          </w:p>
        </w:tc>
      </w:tr>
      <w:tr w:rsidR="00767EA5" w:rsidRPr="00FC7F0A" w14:paraId="742D0F46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21AB1A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50" w:type="pct"/>
            <w:shd w:val="clear" w:color="auto" w:fill="auto"/>
          </w:tcPr>
          <w:p w14:paraId="151EEDD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178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5E9779E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482</w:t>
            </w:r>
          </w:p>
        </w:tc>
      </w:tr>
      <w:tr w:rsidR="00767EA5" w:rsidRPr="00FC7F0A" w14:paraId="18A53032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7FAFE7A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50" w:type="pct"/>
            <w:shd w:val="clear" w:color="auto" w:fill="auto"/>
          </w:tcPr>
          <w:p w14:paraId="1A56581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D7F532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12143D86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1436B6E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058E4357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2D89039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50" w:type="pct"/>
            <w:shd w:val="clear" w:color="auto" w:fill="auto"/>
          </w:tcPr>
          <w:p w14:paraId="7C5B7D6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5CE62E6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7D3743C0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3DBA1D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50" w:type="pct"/>
            <w:shd w:val="clear" w:color="auto" w:fill="auto"/>
          </w:tcPr>
          <w:p w14:paraId="27F74BE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55280B5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7C48502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</w:tr>
      <w:tr w:rsidR="00767EA5" w:rsidRPr="00FC7F0A" w14:paraId="0F5DF9DF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C2F127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50" w:type="pct"/>
            <w:shd w:val="clear" w:color="auto" w:fill="auto"/>
          </w:tcPr>
          <w:p w14:paraId="44E4207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EBF63A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660</w:t>
            </w:r>
          </w:p>
        </w:tc>
      </w:tr>
      <w:tr w:rsidR="00767EA5" w:rsidRPr="00FC7F0A" w14:paraId="33D0B279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2347A68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50" w:type="pct"/>
            <w:shd w:val="clear" w:color="auto" w:fill="auto"/>
          </w:tcPr>
          <w:p w14:paraId="0ECC133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60</w:t>
            </w:r>
          </w:p>
        </w:tc>
        <w:tc>
          <w:tcPr>
            <w:tcW w:w="1250" w:type="pct"/>
            <w:shd w:val="clear" w:color="auto" w:fill="auto"/>
          </w:tcPr>
          <w:p w14:paraId="460AB33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20</w:t>
            </w:r>
          </w:p>
        </w:tc>
        <w:tc>
          <w:tcPr>
            <w:tcW w:w="1250" w:type="pct"/>
            <w:shd w:val="clear" w:color="auto" w:fill="auto"/>
          </w:tcPr>
          <w:p w14:paraId="238B588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55</w:t>
            </w:r>
          </w:p>
        </w:tc>
      </w:tr>
      <w:tr w:rsidR="00767EA5" w:rsidRPr="00FC7F0A" w14:paraId="1820FEB0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685BADF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50" w:type="pct"/>
            <w:shd w:val="clear" w:color="auto" w:fill="auto"/>
          </w:tcPr>
          <w:p w14:paraId="202DA6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740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12606C2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585</w:t>
            </w:r>
          </w:p>
        </w:tc>
      </w:tr>
      <w:tr w:rsidR="00767EA5" w:rsidRPr="00FC7F0A" w14:paraId="394B5BC2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44D7717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50" w:type="pct"/>
            <w:shd w:val="clear" w:color="auto" w:fill="auto"/>
          </w:tcPr>
          <w:p w14:paraId="1828BFA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6E4DCA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6AC58FA" w14:textId="77777777" w:rsidTr="00165F54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1B0C01C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自由三街（昏</w:t>
            </w:r>
            <w:r w:rsidRPr="002C5B2A">
              <w:rPr>
                <w:rFonts w:hAnsi="BiauKai" w:hint="eastAsia"/>
              </w:rPr>
              <w:t>峰）</w:t>
            </w:r>
          </w:p>
        </w:tc>
      </w:tr>
      <w:tr w:rsidR="00767EA5" w:rsidRPr="00FC7F0A" w14:paraId="686B94F2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0CDE3F1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50" w:type="pct"/>
            <w:shd w:val="clear" w:color="auto" w:fill="auto"/>
          </w:tcPr>
          <w:p w14:paraId="45265D9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6BE26C8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21E5A0E3" w14:textId="77777777" w:rsidTr="00165F54">
        <w:trPr>
          <w:trHeight w:val="20"/>
        </w:trPr>
        <w:tc>
          <w:tcPr>
            <w:tcW w:w="1250" w:type="pct"/>
            <w:shd w:val="clear" w:color="auto" w:fill="auto"/>
          </w:tcPr>
          <w:p w14:paraId="023DF07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50" w:type="pct"/>
            <w:shd w:val="clear" w:color="auto" w:fill="auto"/>
          </w:tcPr>
          <w:p w14:paraId="1D3DE17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69FE5CF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14:paraId="5E41EB1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</w:tr>
      <w:tr w:rsidR="00767EA5" w:rsidRPr="00FC7F0A" w14:paraId="624BCF11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0159E6C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50" w:type="pct"/>
            <w:shd w:val="clear" w:color="auto" w:fill="auto"/>
          </w:tcPr>
          <w:p w14:paraId="70F7309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5610EC7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447</w:t>
            </w:r>
          </w:p>
        </w:tc>
      </w:tr>
      <w:tr w:rsidR="00767EA5" w:rsidRPr="00FC7F0A" w14:paraId="054C2977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1153B07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50" w:type="pct"/>
            <w:shd w:val="clear" w:color="auto" w:fill="auto"/>
          </w:tcPr>
          <w:p w14:paraId="52A5B7A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174</w:t>
            </w:r>
          </w:p>
        </w:tc>
        <w:tc>
          <w:tcPr>
            <w:tcW w:w="1250" w:type="pct"/>
            <w:shd w:val="clear" w:color="auto" w:fill="auto"/>
          </w:tcPr>
          <w:p w14:paraId="3A831CC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305</w:t>
            </w:r>
          </w:p>
        </w:tc>
        <w:tc>
          <w:tcPr>
            <w:tcW w:w="1250" w:type="pct"/>
            <w:shd w:val="clear" w:color="auto" w:fill="auto"/>
          </w:tcPr>
          <w:p w14:paraId="52F4682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136</w:t>
            </w:r>
          </w:p>
        </w:tc>
      </w:tr>
      <w:tr w:rsidR="00767EA5" w:rsidRPr="00FC7F0A" w14:paraId="54B256BC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55DF5B6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50" w:type="pct"/>
            <w:shd w:val="clear" w:color="auto" w:fill="auto"/>
          </w:tcPr>
          <w:p w14:paraId="74C329F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733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E2E63A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447</w:t>
            </w:r>
          </w:p>
        </w:tc>
      </w:tr>
      <w:tr w:rsidR="00767EA5" w:rsidRPr="00FC7F0A" w14:paraId="2E9B5E97" w14:textId="77777777" w:rsidTr="00165F54">
        <w:trPr>
          <w:trHeight w:val="20"/>
        </w:trPr>
        <w:tc>
          <w:tcPr>
            <w:tcW w:w="1250" w:type="pct"/>
            <w:shd w:val="clear" w:color="auto" w:fill="auto"/>
            <w:vAlign w:val="center"/>
          </w:tcPr>
          <w:p w14:paraId="58B64C6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50" w:type="pct"/>
            <w:shd w:val="clear" w:color="auto" w:fill="auto"/>
          </w:tcPr>
          <w:p w14:paraId="649CF62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500" w:type="pct"/>
            <w:gridSpan w:val="2"/>
            <w:shd w:val="clear" w:color="auto" w:fill="auto"/>
          </w:tcPr>
          <w:p w14:paraId="749C635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</w:tbl>
    <w:p w14:paraId="48A98D46" w14:textId="53BF7F39" w:rsidR="00767EA5" w:rsidRPr="00767EA5" w:rsidRDefault="00767EA5" w:rsidP="00767EA5">
      <w:pPr>
        <w:rPr>
          <w:rFonts w:hint="eastAsia"/>
        </w:rPr>
      </w:pPr>
      <w:r>
        <w:br w:type="page"/>
      </w:r>
    </w:p>
    <w:p w14:paraId="3646EE01" w14:textId="77777777" w:rsidR="00767EA5" w:rsidRPr="001B4201" w:rsidRDefault="00767EA5" w:rsidP="00767EA5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69"/>
        <w:gridCol w:w="970"/>
        <w:gridCol w:w="1036"/>
        <w:gridCol w:w="1380"/>
        <w:gridCol w:w="1380"/>
        <w:gridCol w:w="1380"/>
        <w:gridCol w:w="1380"/>
      </w:tblGrid>
      <w:tr w:rsidR="00767EA5" w:rsidRPr="00CC1124" w14:paraId="6FBA34FD" w14:textId="77777777" w:rsidTr="00165F54">
        <w:trPr>
          <w:trHeight w:val="20"/>
          <w:tblHeader/>
        </w:trPr>
        <w:tc>
          <w:tcPr>
            <w:tcW w:w="969" w:type="dxa"/>
            <w:vMerge w:val="restart"/>
            <w:vAlign w:val="center"/>
            <w:hideMark/>
          </w:tcPr>
          <w:p w14:paraId="1822032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路口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6BDFF11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時段</w:t>
            </w:r>
          </w:p>
        </w:tc>
        <w:tc>
          <w:tcPr>
            <w:tcW w:w="1036" w:type="dxa"/>
            <w:vMerge w:val="restart"/>
            <w:vAlign w:val="center"/>
            <w:hideMark/>
          </w:tcPr>
          <w:p w14:paraId="0930FE3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方向</w:t>
            </w:r>
          </w:p>
        </w:tc>
        <w:tc>
          <w:tcPr>
            <w:tcW w:w="5520" w:type="dxa"/>
            <w:gridSpan w:val="4"/>
            <w:noWrap/>
            <w:vAlign w:val="center"/>
            <w:hideMark/>
          </w:tcPr>
          <w:p w14:paraId="3795250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現況</w:t>
            </w:r>
          </w:p>
        </w:tc>
      </w:tr>
      <w:tr w:rsidR="00767EA5" w:rsidRPr="00CC1124" w14:paraId="778D2401" w14:textId="77777777" w:rsidTr="00165F54">
        <w:trPr>
          <w:trHeight w:val="20"/>
          <w:tblHeader/>
        </w:trPr>
        <w:tc>
          <w:tcPr>
            <w:tcW w:w="969" w:type="dxa"/>
            <w:vMerge/>
            <w:vAlign w:val="center"/>
            <w:hideMark/>
          </w:tcPr>
          <w:p w14:paraId="558FB7A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584A71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Merge/>
            <w:vAlign w:val="center"/>
            <w:hideMark/>
          </w:tcPr>
          <w:p w14:paraId="4D0A935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Align w:val="center"/>
            <w:hideMark/>
          </w:tcPr>
          <w:p w14:paraId="29C2573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單方向延滯(秒)</w:t>
            </w:r>
          </w:p>
        </w:tc>
        <w:tc>
          <w:tcPr>
            <w:tcW w:w="1380" w:type="dxa"/>
            <w:vAlign w:val="center"/>
            <w:hideMark/>
          </w:tcPr>
          <w:p w14:paraId="1F992CE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服務水準</w:t>
            </w:r>
          </w:p>
        </w:tc>
        <w:tc>
          <w:tcPr>
            <w:tcW w:w="1380" w:type="dxa"/>
            <w:vAlign w:val="center"/>
            <w:hideMark/>
          </w:tcPr>
          <w:p w14:paraId="525B814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路口整體延滯(秒)</w:t>
            </w:r>
          </w:p>
        </w:tc>
        <w:tc>
          <w:tcPr>
            <w:tcW w:w="1380" w:type="dxa"/>
            <w:vAlign w:val="center"/>
            <w:hideMark/>
          </w:tcPr>
          <w:p w14:paraId="1B7BCDA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服務水準</w:t>
            </w:r>
          </w:p>
        </w:tc>
      </w:tr>
      <w:tr w:rsidR="00767EA5" w:rsidRPr="00CC1124" w14:paraId="12F51671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7CAB3E3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自由路三段/雙十路一段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507F780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452BDA7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3E67E23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37.5</w:t>
            </w:r>
          </w:p>
        </w:tc>
        <w:tc>
          <w:tcPr>
            <w:tcW w:w="1380" w:type="dxa"/>
            <w:vAlign w:val="center"/>
            <w:hideMark/>
          </w:tcPr>
          <w:p w14:paraId="325F190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550C7D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57.7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7102F5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</w:tr>
      <w:tr w:rsidR="00767EA5" w:rsidRPr="00CC1124" w14:paraId="16E5A7B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F6AADD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A9CD5B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DBEE26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6F009A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32.1</w:t>
            </w:r>
          </w:p>
        </w:tc>
        <w:tc>
          <w:tcPr>
            <w:tcW w:w="1380" w:type="dxa"/>
            <w:vAlign w:val="center"/>
            <w:hideMark/>
          </w:tcPr>
          <w:p w14:paraId="052D6D9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3AD23B6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E3DE0C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A0A6DE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35EB98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400E29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1016D3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7EC7667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38.5</w:t>
            </w:r>
          </w:p>
        </w:tc>
        <w:tc>
          <w:tcPr>
            <w:tcW w:w="1380" w:type="dxa"/>
            <w:vAlign w:val="center"/>
            <w:hideMark/>
          </w:tcPr>
          <w:p w14:paraId="42B3BA4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03FD185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F9CB64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CF7220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D263CA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EF1024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EF0EEB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C03315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81.6</w:t>
            </w:r>
          </w:p>
        </w:tc>
        <w:tc>
          <w:tcPr>
            <w:tcW w:w="1380" w:type="dxa"/>
            <w:vAlign w:val="center"/>
            <w:hideMark/>
          </w:tcPr>
          <w:p w14:paraId="41895D7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F</w:t>
            </w:r>
          </w:p>
        </w:tc>
        <w:tc>
          <w:tcPr>
            <w:tcW w:w="1380" w:type="dxa"/>
            <w:vMerge/>
            <w:vAlign w:val="center"/>
            <w:hideMark/>
          </w:tcPr>
          <w:p w14:paraId="4DD30C7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49255E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8015B66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FE0C0C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4C507D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46EC080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67FC843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39.9</w:t>
            </w:r>
          </w:p>
        </w:tc>
        <w:tc>
          <w:tcPr>
            <w:tcW w:w="1380" w:type="dxa"/>
            <w:vAlign w:val="center"/>
            <w:hideMark/>
          </w:tcPr>
          <w:p w14:paraId="5D68974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081721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54.8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101AAC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</w:tr>
      <w:tr w:rsidR="00767EA5" w:rsidRPr="00CC1124" w14:paraId="0204ACA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71C405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1DDB6E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1BE9FA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08FF741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57.6</w:t>
            </w:r>
          </w:p>
        </w:tc>
        <w:tc>
          <w:tcPr>
            <w:tcW w:w="1380" w:type="dxa"/>
            <w:vAlign w:val="center"/>
            <w:hideMark/>
          </w:tcPr>
          <w:p w14:paraId="4B14F5C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7E252A2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2CEC91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E1A97DA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86058E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33FBF1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F93652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049DACD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44.0</w:t>
            </w:r>
          </w:p>
        </w:tc>
        <w:tc>
          <w:tcPr>
            <w:tcW w:w="1380" w:type="dxa"/>
            <w:vAlign w:val="center"/>
            <w:hideMark/>
          </w:tcPr>
          <w:p w14:paraId="2FFC9C2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0900760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1BC411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0C1E18B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D40678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AD07E0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B7EF60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0B0782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64.0</w:t>
            </w:r>
          </w:p>
        </w:tc>
        <w:tc>
          <w:tcPr>
            <w:tcW w:w="1380" w:type="dxa"/>
            <w:vAlign w:val="center"/>
            <w:hideMark/>
          </w:tcPr>
          <w:p w14:paraId="7CFD55D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1DD205E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D3818D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E513A82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79A632A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自由路三段/自由三街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77F280F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2D4A827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1E7ABC2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10.6</w:t>
            </w:r>
          </w:p>
        </w:tc>
        <w:tc>
          <w:tcPr>
            <w:tcW w:w="1380" w:type="dxa"/>
            <w:vAlign w:val="center"/>
            <w:hideMark/>
          </w:tcPr>
          <w:p w14:paraId="6591309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E01AD1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12.6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15AAAA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</w:tr>
      <w:tr w:rsidR="00767EA5" w:rsidRPr="00CC1124" w14:paraId="77B71D0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D3E5A7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C21DE9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A64889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2DD8E4F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11.6</w:t>
            </w:r>
          </w:p>
        </w:tc>
        <w:tc>
          <w:tcPr>
            <w:tcW w:w="1380" w:type="dxa"/>
            <w:vAlign w:val="center"/>
            <w:hideMark/>
          </w:tcPr>
          <w:p w14:paraId="74D3D47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/>
            <w:vAlign w:val="center"/>
            <w:hideMark/>
          </w:tcPr>
          <w:p w14:paraId="7D8A5D5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02C1F3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81D46C7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6E1ACC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AAD0A8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B78DF0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271062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25.0</w:t>
            </w:r>
          </w:p>
        </w:tc>
        <w:tc>
          <w:tcPr>
            <w:tcW w:w="1380" w:type="dxa"/>
            <w:vAlign w:val="center"/>
            <w:hideMark/>
          </w:tcPr>
          <w:p w14:paraId="3A9A4F5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4CE1C5D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C6FCD2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DA9447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631075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1F2DC7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D01590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47C0AB5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23.8</w:t>
            </w:r>
          </w:p>
        </w:tc>
        <w:tc>
          <w:tcPr>
            <w:tcW w:w="1380" w:type="dxa"/>
            <w:vAlign w:val="center"/>
            <w:hideMark/>
          </w:tcPr>
          <w:p w14:paraId="457B28D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0DA84F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A2BCEC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218387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1B594A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0E13ABE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23B64E0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23DB3FB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4.4</w:t>
            </w:r>
          </w:p>
        </w:tc>
        <w:tc>
          <w:tcPr>
            <w:tcW w:w="1380" w:type="dxa"/>
            <w:vAlign w:val="center"/>
            <w:hideMark/>
          </w:tcPr>
          <w:p w14:paraId="2D2881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5F7888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9.1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43C8DC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</w:tr>
      <w:tr w:rsidR="00767EA5" w:rsidRPr="00CC1124" w14:paraId="260B0E3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63A8B3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EFB84F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229A6B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42EE8FC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7.6</w:t>
            </w:r>
          </w:p>
        </w:tc>
        <w:tc>
          <w:tcPr>
            <w:tcW w:w="1380" w:type="dxa"/>
            <w:vAlign w:val="center"/>
            <w:hideMark/>
          </w:tcPr>
          <w:p w14:paraId="550EAD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/>
            <w:vAlign w:val="center"/>
            <w:hideMark/>
          </w:tcPr>
          <w:p w14:paraId="2F23943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2F9039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B7AB59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12C6E4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090848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338C8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647166D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35.7</w:t>
            </w:r>
          </w:p>
        </w:tc>
        <w:tc>
          <w:tcPr>
            <w:tcW w:w="1380" w:type="dxa"/>
            <w:vAlign w:val="center"/>
            <w:hideMark/>
          </w:tcPr>
          <w:p w14:paraId="6D84105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7E72B9B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24B3D4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0DD8280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D964CA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A07B65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4EB750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7F69C8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33.9</w:t>
            </w:r>
          </w:p>
        </w:tc>
        <w:tc>
          <w:tcPr>
            <w:tcW w:w="1380" w:type="dxa"/>
            <w:vAlign w:val="center"/>
            <w:hideMark/>
          </w:tcPr>
          <w:p w14:paraId="6AE016A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31D2BBB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C77753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5D34BFA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388564B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自由路三段/進德路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7076CE0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18CB9A5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55EC0E4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13.5</w:t>
            </w:r>
          </w:p>
        </w:tc>
        <w:tc>
          <w:tcPr>
            <w:tcW w:w="1380" w:type="dxa"/>
            <w:vAlign w:val="center"/>
            <w:hideMark/>
          </w:tcPr>
          <w:p w14:paraId="5BECDF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2953DC0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29.5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12BBBE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</w:tr>
      <w:tr w:rsidR="00767EA5" w:rsidRPr="00CC1124" w14:paraId="2D415B6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6169A3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C2765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E7A702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A2D3E7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35.0</w:t>
            </w:r>
          </w:p>
        </w:tc>
        <w:tc>
          <w:tcPr>
            <w:tcW w:w="1380" w:type="dxa"/>
            <w:vAlign w:val="center"/>
            <w:hideMark/>
          </w:tcPr>
          <w:p w14:paraId="14C335B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FEFEA4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1FB358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649733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F5D473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881713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8E1A80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23F79BA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40.6</w:t>
            </w:r>
          </w:p>
        </w:tc>
        <w:tc>
          <w:tcPr>
            <w:tcW w:w="1380" w:type="dxa"/>
            <w:vAlign w:val="center"/>
            <w:hideMark/>
          </w:tcPr>
          <w:p w14:paraId="6D1B860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53F26A8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5ED93B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09DDA51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AD57EE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B72957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5DE15B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3F3A22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40.5</w:t>
            </w:r>
          </w:p>
        </w:tc>
        <w:tc>
          <w:tcPr>
            <w:tcW w:w="1380" w:type="dxa"/>
            <w:vAlign w:val="center"/>
            <w:hideMark/>
          </w:tcPr>
          <w:p w14:paraId="24A0DD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A6AED2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319A50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66503CB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712194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2C6087A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0E42196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18D672C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4.2</w:t>
            </w:r>
          </w:p>
        </w:tc>
        <w:tc>
          <w:tcPr>
            <w:tcW w:w="1380" w:type="dxa"/>
            <w:vAlign w:val="center"/>
            <w:hideMark/>
          </w:tcPr>
          <w:p w14:paraId="75FE2E5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A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345CE3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19.7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803D73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</w:tr>
      <w:tr w:rsidR="00767EA5" w:rsidRPr="00CC1124" w14:paraId="630574A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C4F6B4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DD31ED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7520F3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321EA24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15.3</w:t>
            </w:r>
          </w:p>
        </w:tc>
        <w:tc>
          <w:tcPr>
            <w:tcW w:w="1380" w:type="dxa"/>
            <w:vAlign w:val="center"/>
            <w:hideMark/>
          </w:tcPr>
          <w:p w14:paraId="5C44237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3D120D8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89E112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2A90EB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3587F2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512271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472CB9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32F8393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40.2</w:t>
            </w:r>
          </w:p>
        </w:tc>
        <w:tc>
          <w:tcPr>
            <w:tcW w:w="1380" w:type="dxa"/>
            <w:vAlign w:val="center"/>
            <w:hideMark/>
          </w:tcPr>
          <w:p w14:paraId="77B7CE0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616763E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670062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00691BB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AA54DD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2A79A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2D859F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31001D3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44.4</w:t>
            </w:r>
          </w:p>
        </w:tc>
        <w:tc>
          <w:tcPr>
            <w:tcW w:w="1380" w:type="dxa"/>
            <w:vAlign w:val="center"/>
            <w:hideMark/>
          </w:tcPr>
          <w:p w14:paraId="6C6DA19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44DC28A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D10FEA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2E134E1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371181D5" w14:textId="77777777" w:rsidR="00767EA5" w:rsidRPr="00CC1124" w:rsidRDefault="00767EA5" w:rsidP="00165F54">
            <w:pPr>
              <w:pageBreakBefore/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lastRenderedPageBreak/>
              <w:t>南京路/自由路三段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35AEAC7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091BDE4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0D2BEDD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15.3</w:t>
            </w:r>
          </w:p>
        </w:tc>
        <w:tc>
          <w:tcPr>
            <w:tcW w:w="1380" w:type="dxa"/>
            <w:vAlign w:val="center"/>
            <w:hideMark/>
          </w:tcPr>
          <w:p w14:paraId="6951127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63E87F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24.9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7F3110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B</w:t>
            </w:r>
          </w:p>
        </w:tc>
      </w:tr>
      <w:tr w:rsidR="00767EA5" w:rsidRPr="00CC1124" w14:paraId="49804E9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4B64E7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0ED03F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FBD372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78F99DA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17.4</w:t>
            </w:r>
          </w:p>
        </w:tc>
        <w:tc>
          <w:tcPr>
            <w:tcW w:w="1380" w:type="dxa"/>
            <w:vAlign w:val="center"/>
            <w:hideMark/>
          </w:tcPr>
          <w:p w14:paraId="1B21B1E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6B311E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EC3D2F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68240BB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A53543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9D3852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2A7C63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096CFE4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43.2</w:t>
            </w:r>
          </w:p>
        </w:tc>
        <w:tc>
          <w:tcPr>
            <w:tcW w:w="1380" w:type="dxa"/>
            <w:vAlign w:val="center"/>
            <w:hideMark/>
          </w:tcPr>
          <w:p w14:paraId="3563EE1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55B2C63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66A491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6A5CC1F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DFA362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2FD3A1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7AA1A7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63C5EAB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18.8</w:t>
            </w:r>
          </w:p>
        </w:tc>
        <w:tc>
          <w:tcPr>
            <w:tcW w:w="1380" w:type="dxa"/>
            <w:vAlign w:val="center"/>
            <w:hideMark/>
          </w:tcPr>
          <w:p w14:paraId="3ACB95F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F45639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409CA6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CA7D6DF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19495C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2C42EF4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1EE3280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0B8454B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23.3</w:t>
            </w:r>
          </w:p>
        </w:tc>
        <w:tc>
          <w:tcPr>
            <w:tcW w:w="1380" w:type="dxa"/>
            <w:vAlign w:val="center"/>
            <w:hideMark/>
          </w:tcPr>
          <w:p w14:paraId="6EB2A9B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72615B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26.8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B1C02E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B</w:t>
            </w:r>
          </w:p>
        </w:tc>
      </w:tr>
      <w:tr w:rsidR="00767EA5" w:rsidRPr="00CC1124" w14:paraId="681F682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DEAEE2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8BFDA8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330923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296621F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21.6</w:t>
            </w:r>
          </w:p>
        </w:tc>
        <w:tc>
          <w:tcPr>
            <w:tcW w:w="1380" w:type="dxa"/>
            <w:vAlign w:val="center"/>
            <w:hideMark/>
          </w:tcPr>
          <w:p w14:paraId="4E3206C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03AD86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C8CFF0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6C4EF7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7EBB97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93722D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63412BD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63B896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34.6</w:t>
            </w:r>
          </w:p>
        </w:tc>
        <w:tc>
          <w:tcPr>
            <w:tcW w:w="1380" w:type="dxa"/>
            <w:vAlign w:val="center"/>
            <w:hideMark/>
          </w:tcPr>
          <w:p w14:paraId="451249D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69A8BE9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9A5554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EBC4D7C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C227E7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2599E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31BB7E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96C273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24.0</w:t>
            </w:r>
          </w:p>
        </w:tc>
        <w:tc>
          <w:tcPr>
            <w:tcW w:w="1380" w:type="dxa"/>
            <w:vAlign w:val="center"/>
            <w:hideMark/>
          </w:tcPr>
          <w:p w14:paraId="652A30B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1E9BC95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988589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B3A5274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78F56EB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南京路/進德路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7AA4D5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209A593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5C5DFD6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53.4</w:t>
            </w:r>
          </w:p>
        </w:tc>
        <w:tc>
          <w:tcPr>
            <w:tcW w:w="1380" w:type="dxa"/>
            <w:vAlign w:val="center"/>
            <w:hideMark/>
          </w:tcPr>
          <w:p w14:paraId="1CD04C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E0E58B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50.3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076F130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D</w:t>
            </w:r>
          </w:p>
        </w:tc>
      </w:tr>
      <w:tr w:rsidR="00767EA5" w:rsidRPr="00CC1124" w14:paraId="4C3BD80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77A149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174C6A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7F536A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53D890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37.6</w:t>
            </w:r>
          </w:p>
        </w:tc>
        <w:tc>
          <w:tcPr>
            <w:tcW w:w="1380" w:type="dxa"/>
            <w:vAlign w:val="center"/>
            <w:hideMark/>
          </w:tcPr>
          <w:p w14:paraId="34BF3A9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2736C92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BCEEBE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63730BE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EDA59E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09B8E8D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5C835E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3CC7A2B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64.9</w:t>
            </w:r>
          </w:p>
        </w:tc>
        <w:tc>
          <w:tcPr>
            <w:tcW w:w="1380" w:type="dxa"/>
            <w:vAlign w:val="center"/>
            <w:hideMark/>
          </w:tcPr>
          <w:p w14:paraId="51B97C1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53D9D6F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6717C6E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99FED9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E5596C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487360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222F7DB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2F57AB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55.9</w:t>
            </w:r>
          </w:p>
        </w:tc>
        <w:tc>
          <w:tcPr>
            <w:tcW w:w="1380" w:type="dxa"/>
            <w:vAlign w:val="center"/>
            <w:hideMark/>
          </w:tcPr>
          <w:p w14:paraId="6E70A32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722FFA9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5AE452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349334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0769ABF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7BF6157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2AA34D8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55E2FED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39.8</w:t>
            </w:r>
          </w:p>
        </w:tc>
        <w:tc>
          <w:tcPr>
            <w:tcW w:w="1380" w:type="dxa"/>
            <w:vAlign w:val="center"/>
            <w:hideMark/>
          </w:tcPr>
          <w:p w14:paraId="0057C8D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2C18DB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41.4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6659D1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1664098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3A4131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2155F0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8EC8E9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66268C3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72.1</w:t>
            </w:r>
          </w:p>
        </w:tc>
        <w:tc>
          <w:tcPr>
            <w:tcW w:w="1380" w:type="dxa"/>
            <w:vAlign w:val="center"/>
            <w:hideMark/>
          </w:tcPr>
          <w:p w14:paraId="6FDE32F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3A56C3F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DA7B8A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9ED9960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6CD791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3AB88C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6AA11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0567ACB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21.4</w:t>
            </w:r>
          </w:p>
        </w:tc>
        <w:tc>
          <w:tcPr>
            <w:tcW w:w="1380" w:type="dxa"/>
            <w:vAlign w:val="center"/>
            <w:hideMark/>
          </w:tcPr>
          <w:p w14:paraId="7559C33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0FA313E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7E3FA01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03F8A1E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B21DE0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3D4E95F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0ADB26A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1465AD6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20.7</w:t>
            </w:r>
          </w:p>
        </w:tc>
        <w:tc>
          <w:tcPr>
            <w:tcW w:w="1380" w:type="dxa"/>
            <w:vAlign w:val="center"/>
            <w:hideMark/>
          </w:tcPr>
          <w:p w14:paraId="1BBB1E9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4925C1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DE34C7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16F8A27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7467273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復興路四段/南京路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3458CAE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4D6C592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50A6171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25.4</w:t>
            </w:r>
          </w:p>
        </w:tc>
        <w:tc>
          <w:tcPr>
            <w:tcW w:w="1380" w:type="dxa"/>
            <w:vAlign w:val="center"/>
            <w:hideMark/>
          </w:tcPr>
          <w:p w14:paraId="0ECFF3D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5AC9707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35.1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7CEB7EE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638FBC09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F13E34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903881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788BE0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13EE42E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68.3</w:t>
            </w:r>
          </w:p>
        </w:tc>
        <w:tc>
          <w:tcPr>
            <w:tcW w:w="1380" w:type="dxa"/>
            <w:vAlign w:val="center"/>
            <w:hideMark/>
          </w:tcPr>
          <w:p w14:paraId="368921C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45E2DB2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AFDBED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314DCDD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C2D95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BC7E07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DF9DF6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5FBA35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19.5</w:t>
            </w:r>
          </w:p>
        </w:tc>
        <w:tc>
          <w:tcPr>
            <w:tcW w:w="1380" w:type="dxa"/>
            <w:vAlign w:val="center"/>
            <w:hideMark/>
          </w:tcPr>
          <w:p w14:paraId="31B7352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5C7ED12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82A1FD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DE6B60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269EEF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5023E8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1226442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61111DA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23.6</w:t>
            </w:r>
          </w:p>
        </w:tc>
        <w:tc>
          <w:tcPr>
            <w:tcW w:w="1380" w:type="dxa"/>
            <w:vAlign w:val="center"/>
            <w:hideMark/>
          </w:tcPr>
          <w:p w14:paraId="68AA695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6C978C1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CE525C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50750A6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26E224F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4CB15D0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4B4A464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7B7629B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47.2</w:t>
            </w:r>
          </w:p>
        </w:tc>
        <w:tc>
          <w:tcPr>
            <w:tcW w:w="1380" w:type="dxa"/>
            <w:vAlign w:val="center"/>
            <w:hideMark/>
          </w:tcPr>
          <w:p w14:paraId="7F2B463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A31AC2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42.8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1EA758D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5A375397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4ADBA6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27D51A4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55DB7E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67644BB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77.2</w:t>
            </w:r>
          </w:p>
        </w:tc>
        <w:tc>
          <w:tcPr>
            <w:tcW w:w="1380" w:type="dxa"/>
            <w:vAlign w:val="center"/>
            <w:hideMark/>
          </w:tcPr>
          <w:p w14:paraId="0DBA8E6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E</w:t>
            </w:r>
          </w:p>
        </w:tc>
        <w:tc>
          <w:tcPr>
            <w:tcW w:w="1380" w:type="dxa"/>
            <w:vMerge/>
            <w:vAlign w:val="center"/>
            <w:hideMark/>
          </w:tcPr>
          <w:p w14:paraId="48F662E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F3D356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50162B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178E9C2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50944E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FA54FB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63F0451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21.0</w:t>
            </w:r>
          </w:p>
        </w:tc>
        <w:tc>
          <w:tcPr>
            <w:tcW w:w="1380" w:type="dxa"/>
            <w:vAlign w:val="center"/>
            <w:hideMark/>
          </w:tcPr>
          <w:p w14:paraId="1396ADB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169307B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19BE73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EBE510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13438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B61DD7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47AB84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02FBB07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29.7</w:t>
            </w:r>
          </w:p>
        </w:tc>
        <w:tc>
          <w:tcPr>
            <w:tcW w:w="1380" w:type="dxa"/>
            <w:vAlign w:val="center"/>
            <w:hideMark/>
          </w:tcPr>
          <w:p w14:paraId="0CAE969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20D2BC0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F850FD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7602577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  <w:hideMark/>
          </w:tcPr>
          <w:p w14:paraId="2636B968" w14:textId="77777777" w:rsidR="00767EA5" w:rsidRPr="00CC1124" w:rsidRDefault="00767EA5" w:rsidP="00165F54">
            <w:pPr>
              <w:pageBreakBefore/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lastRenderedPageBreak/>
              <w:t>雙十路一段/南京路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1C73920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  <w:hideMark/>
          </w:tcPr>
          <w:p w14:paraId="18B6598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26949B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43.8</w:t>
            </w:r>
          </w:p>
        </w:tc>
        <w:tc>
          <w:tcPr>
            <w:tcW w:w="1380" w:type="dxa"/>
            <w:vAlign w:val="center"/>
            <w:hideMark/>
          </w:tcPr>
          <w:p w14:paraId="2E2AF86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18909F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35.3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41514F6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45C6B20D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E8A3A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47F3D68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07B087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3B01636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47.0</w:t>
            </w:r>
          </w:p>
        </w:tc>
        <w:tc>
          <w:tcPr>
            <w:tcW w:w="1380" w:type="dxa"/>
            <w:vAlign w:val="center"/>
            <w:hideMark/>
          </w:tcPr>
          <w:p w14:paraId="3F4F1EB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59592F9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4D836BA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AA21A92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2A96D4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8D1D40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54BFA9A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57DBF30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20.7</w:t>
            </w:r>
          </w:p>
        </w:tc>
        <w:tc>
          <w:tcPr>
            <w:tcW w:w="1380" w:type="dxa"/>
            <w:vAlign w:val="center"/>
            <w:hideMark/>
          </w:tcPr>
          <w:p w14:paraId="2C068C4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1240B0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56B937E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F5E1864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57E2065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151B07E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490A4AB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2AE1DBC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37.5</w:t>
            </w:r>
          </w:p>
        </w:tc>
        <w:tc>
          <w:tcPr>
            <w:tcW w:w="1380" w:type="dxa"/>
            <w:vAlign w:val="center"/>
            <w:hideMark/>
          </w:tcPr>
          <w:p w14:paraId="35B90DB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1750676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029B6A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4A6E33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77DA71D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  <w:hideMark/>
          </w:tcPr>
          <w:p w14:paraId="124E612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  <w:hideMark/>
          </w:tcPr>
          <w:p w14:paraId="63F3095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  <w:hideMark/>
          </w:tcPr>
          <w:p w14:paraId="7DBA0A1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98.5</w:t>
            </w:r>
          </w:p>
        </w:tc>
        <w:tc>
          <w:tcPr>
            <w:tcW w:w="1380" w:type="dxa"/>
            <w:vAlign w:val="center"/>
            <w:hideMark/>
          </w:tcPr>
          <w:p w14:paraId="6522437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F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6E82F2B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44.3</w:t>
            </w:r>
          </w:p>
        </w:tc>
        <w:tc>
          <w:tcPr>
            <w:tcW w:w="1380" w:type="dxa"/>
            <w:vMerge w:val="restart"/>
            <w:vAlign w:val="center"/>
            <w:hideMark/>
          </w:tcPr>
          <w:p w14:paraId="30A7139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06142AA3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16795A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5DE4743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204A5DC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  <w:hideMark/>
          </w:tcPr>
          <w:p w14:paraId="5FFD982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57.5</w:t>
            </w:r>
          </w:p>
        </w:tc>
        <w:tc>
          <w:tcPr>
            <w:tcW w:w="1380" w:type="dxa"/>
            <w:vAlign w:val="center"/>
            <w:hideMark/>
          </w:tcPr>
          <w:p w14:paraId="1EC2F4B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  <w:hideMark/>
          </w:tcPr>
          <w:p w14:paraId="38332DE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1E74E8D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EDEE808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4EB4761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7C23707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769ED88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  <w:hideMark/>
          </w:tcPr>
          <w:p w14:paraId="46E5959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20.2</w:t>
            </w:r>
          </w:p>
        </w:tc>
        <w:tc>
          <w:tcPr>
            <w:tcW w:w="1380" w:type="dxa"/>
            <w:vAlign w:val="center"/>
            <w:hideMark/>
          </w:tcPr>
          <w:p w14:paraId="70A7FCD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  <w:hideMark/>
          </w:tcPr>
          <w:p w14:paraId="779BDF8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31DA4D9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1365401" w14:textId="77777777" w:rsidTr="00165F54">
        <w:trPr>
          <w:trHeight w:val="20"/>
        </w:trPr>
        <w:tc>
          <w:tcPr>
            <w:tcW w:w="969" w:type="dxa"/>
            <w:vMerge/>
            <w:vAlign w:val="center"/>
            <w:hideMark/>
          </w:tcPr>
          <w:p w14:paraId="6878366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  <w:hideMark/>
          </w:tcPr>
          <w:p w14:paraId="66CBC96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  <w:hideMark/>
          </w:tcPr>
          <w:p w14:paraId="32FB941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  <w:hideMark/>
          </w:tcPr>
          <w:p w14:paraId="786E393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37.2</w:t>
            </w:r>
          </w:p>
        </w:tc>
        <w:tc>
          <w:tcPr>
            <w:tcW w:w="1380" w:type="dxa"/>
            <w:vAlign w:val="center"/>
            <w:hideMark/>
          </w:tcPr>
          <w:p w14:paraId="37959F3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  <w:hideMark/>
          </w:tcPr>
          <w:p w14:paraId="0208D4E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14:paraId="27DB401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6AE02A2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</w:tcPr>
          <w:p w14:paraId="3C4163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復興路四段</w:t>
            </w:r>
            <w:r w:rsidRPr="00CC1124">
              <w:rPr>
                <w:szCs w:val="24"/>
              </w:rPr>
              <w:t>/復興路東一街/復興東路</w:t>
            </w:r>
          </w:p>
        </w:tc>
        <w:tc>
          <w:tcPr>
            <w:tcW w:w="970" w:type="dxa"/>
            <w:vMerge w:val="restart"/>
            <w:vAlign w:val="center"/>
          </w:tcPr>
          <w:p w14:paraId="339FC86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</w:tcPr>
          <w:p w14:paraId="13D90CF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08D2190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38.6</w:t>
            </w:r>
          </w:p>
        </w:tc>
        <w:tc>
          <w:tcPr>
            <w:tcW w:w="1380" w:type="dxa"/>
            <w:vAlign w:val="center"/>
          </w:tcPr>
          <w:p w14:paraId="7F16B9B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</w:tcPr>
          <w:p w14:paraId="25E0A19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45.2</w:t>
            </w:r>
          </w:p>
        </w:tc>
        <w:tc>
          <w:tcPr>
            <w:tcW w:w="1380" w:type="dxa"/>
            <w:vMerge w:val="restart"/>
            <w:vAlign w:val="center"/>
          </w:tcPr>
          <w:p w14:paraId="35A2EEC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D</w:t>
            </w:r>
          </w:p>
        </w:tc>
      </w:tr>
      <w:tr w:rsidR="00767EA5" w:rsidRPr="00CC1124" w14:paraId="5D9B50B0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1CA7D44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6D86551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57B5C4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788ED7B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49.3</w:t>
            </w:r>
          </w:p>
        </w:tc>
        <w:tc>
          <w:tcPr>
            <w:tcW w:w="1380" w:type="dxa"/>
            <w:vAlign w:val="center"/>
          </w:tcPr>
          <w:p w14:paraId="1AF5965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5A9556F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2E35B63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69A9E6FA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A73567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25C7F31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2C64CA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0C7716C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43.9</w:t>
            </w:r>
          </w:p>
        </w:tc>
        <w:tc>
          <w:tcPr>
            <w:tcW w:w="1380" w:type="dxa"/>
            <w:vAlign w:val="center"/>
          </w:tcPr>
          <w:p w14:paraId="4FB0C88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4C09A86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298EE31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5A25E6C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360F02E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8F00C7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2C1B57A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</w:tcPr>
          <w:p w14:paraId="2FFE3F1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42.9</w:t>
            </w:r>
          </w:p>
        </w:tc>
        <w:tc>
          <w:tcPr>
            <w:tcW w:w="1380" w:type="dxa"/>
            <w:vAlign w:val="center"/>
          </w:tcPr>
          <w:p w14:paraId="47C8242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641F1C1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1884B1B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AE6DDE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310D1DC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</w:tcPr>
          <w:p w14:paraId="5F3BBB7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</w:tcPr>
          <w:p w14:paraId="1192FD0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4F02A02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38.1</w:t>
            </w:r>
          </w:p>
        </w:tc>
        <w:tc>
          <w:tcPr>
            <w:tcW w:w="1380" w:type="dxa"/>
            <w:vAlign w:val="center"/>
          </w:tcPr>
          <w:p w14:paraId="32C60BF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</w:tcPr>
          <w:p w14:paraId="72C61E3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47.3</w:t>
            </w:r>
          </w:p>
        </w:tc>
        <w:tc>
          <w:tcPr>
            <w:tcW w:w="1380" w:type="dxa"/>
            <w:vMerge w:val="restart"/>
            <w:vAlign w:val="center"/>
          </w:tcPr>
          <w:p w14:paraId="3581AD6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D</w:t>
            </w:r>
          </w:p>
        </w:tc>
      </w:tr>
      <w:tr w:rsidR="00767EA5" w:rsidRPr="00CC1124" w14:paraId="6947B5B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15DACBD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05C9EAE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2E45F29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4C79688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50.7</w:t>
            </w:r>
          </w:p>
        </w:tc>
        <w:tc>
          <w:tcPr>
            <w:tcW w:w="1380" w:type="dxa"/>
            <w:vAlign w:val="center"/>
          </w:tcPr>
          <w:p w14:paraId="68AC91D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3F63837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7B6C24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58DADB3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F12455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AFA954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7A3DEF6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3516333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46.6</w:t>
            </w:r>
          </w:p>
        </w:tc>
        <w:tc>
          <w:tcPr>
            <w:tcW w:w="1380" w:type="dxa"/>
            <w:vAlign w:val="center"/>
          </w:tcPr>
          <w:p w14:paraId="2FB67A2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0678E91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793A0D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432F2C07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474D66D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F6F5CDC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6E4A4F7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南向</w:t>
            </w:r>
          </w:p>
        </w:tc>
        <w:tc>
          <w:tcPr>
            <w:tcW w:w="1380" w:type="dxa"/>
            <w:vAlign w:val="center"/>
          </w:tcPr>
          <w:p w14:paraId="33D6951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45.3</w:t>
            </w:r>
          </w:p>
        </w:tc>
        <w:tc>
          <w:tcPr>
            <w:tcW w:w="1380" w:type="dxa"/>
            <w:vAlign w:val="center"/>
          </w:tcPr>
          <w:p w14:paraId="4A21801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023D020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7983751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71357FE4" w14:textId="77777777" w:rsidTr="00165F54">
        <w:trPr>
          <w:trHeight w:val="20"/>
        </w:trPr>
        <w:tc>
          <w:tcPr>
            <w:tcW w:w="969" w:type="dxa"/>
            <w:vMerge w:val="restart"/>
            <w:vAlign w:val="center"/>
          </w:tcPr>
          <w:p w14:paraId="03B8D61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建成路</w:t>
            </w:r>
            <w:r w:rsidRPr="00CC1124">
              <w:rPr>
                <w:szCs w:val="24"/>
              </w:rPr>
              <w:t>/進化路/自由路三段</w:t>
            </w:r>
          </w:p>
        </w:tc>
        <w:tc>
          <w:tcPr>
            <w:tcW w:w="970" w:type="dxa"/>
            <w:vMerge w:val="restart"/>
            <w:vAlign w:val="center"/>
          </w:tcPr>
          <w:p w14:paraId="64FA307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晨峰</w:t>
            </w:r>
          </w:p>
        </w:tc>
        <w:tc>
          <w:tcPr>
            <w:tcW w:w="1036" w:type="dxa"/>
            <w:vAlign w:val="center"/>
          </w:tcPr>
          <w:p w14:paraId="6D22CFB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6B88D64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42.2</w:t>
            </w:r>
          </w:p>
        </w:tc>
        <w:tc>
          <w:tcPr>
            <w:tcW w:w="1380" w:type="dxa"/>
            <w:vAlign w:val="center"/>
          </w:tcPr>
          <w:p w14:paraId="7B90963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 w:val="restart"/>
            <w:vAlign w:val="center"/>
          </w:tcPr>
          <w:p w14:paraId="74DEA52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42.7</w:t>
            </w:r>
          </w:p>
        </w:tc>
        <w:tc>
          <w:tcPr>
            <w:tcW w:w="1380" w:type="dxa"/>
            <w:vMerge w:val="restart"/>
            <w:vAlign w:val="center"/>
          </w:tcPr>
          <w:p w14:paraId="1C728A6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746266B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C78372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1AE9A22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FFF503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50B647B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40.1</w:t>
            </w:r>
          </w:p>
        </w:tc>
        <w:tc>
          <w:tcPr>
            <w:tcW w:w="1380" w:type="dxa"/>
            <w:vAlign w:val="center"/>
          </w:tcPr>
          <w:p w14:paraId="7BE9441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3EE60AA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1A34BDC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8317950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E0A92D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76B0AD7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72FB298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西南向</w:t>
            </w:r>
          </w:p>
        </w:tc>
        <w:tc>
          <w:tcPr>
            <w:tcW w:w="1380" w:type="dxa"/>
            <w:vAlign w:val="center"/>
          </w:tcPr>
          <w:p w14:paraId="28744F7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54.2</w:t>
            </w:r>
          </w:p>
        </w:tc>
        <w:tc>
          <w:tcPr>
            <w:tcW w:w="1380" w:type="dxa"/>
            <w:vAlign w:val="center"/>
          </w:tcPr>
          <w:p w14:paraId="111A8AF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4250DDD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335AA9D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DEB38F8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5D07C95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0EC472F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217C1FF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31E3083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54.4</w:t>
            </w:r>
          </w:p>
        </w:tc>
        <w:tc>
          <w:tcPr>
            <w:tcW w:w="1380" w:type="dxa"/>
            <w:vAlign w:val="center"/>
          </w:tcPr>
          <w:p w14:paraId="6DBF1CB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57BE7B0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41831C8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2B2E5F2B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3F5639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17F9E44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68B85F5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東南向</w:t>
            </w:r>
          </w:p>
        </w:tc>
        <w:tc>
          <w:tcPr>
            <w:tcW w:w="1380" w:type="dxa"/>
            <w:vAlign w:val="center"/>
          </w:tcPr>
          <w:p w14:paraId="042FB3F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35.0</w:t>
            </w:r>
          </w:p>
        </w:tc>
        <w:tc>
          <w:tcPr>
            <w:tcW w:w="1380" w:type="dxa"/>
            <w:vAlign w:val="center"/>
          </w:tcPr>
          <w:p w14:paraId="3517557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C</w:t>
            </w:r>
          </w:p>
        </w:tc>
        <w:tc>
          <w:tcPr>
            <w:tcW w:w="1380" w:type="dxa"/>
            <w:vMerge/>
            <w:vAlign w:val="center"/>
          </w:tcPr>
          <w:p w14:paraId="5B363DB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4AEAC25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30065E79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2D05CD1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 w:val="restart"/>
            <w:vAlign w:val="center"/>
          </w:tcPr>
          <w:p w14:paraId="529A98D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昏峰</w:t>
            </w:r>
          </w:p>
        </w:tc>
        <w:tc>
          <w:tcPr>
            <w:tcW w:w="1036" w:type="dxa"/>
            <w:vAlign w:val="center"/>
          </w:tcPr>
          <w:p w14:paraId="0FE7537E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西向</w:t>
            </w:r>
          </w:p>
        </w:tc>
        <w:tc>
          <w:tcPr>
            <w:tcW w:w="1380" w:type="dxa"/>
            <w:vAlign w:val="center"/>
          </w:tcPr>
          <w:p w14:paraId="387AD04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52.8</w:t>
            </w:r>
          </w:p>
        </w:tc>
        <w:tc>
          <w:tcPr>
            <w:tcW w:w="1380" w:type="dxa"/>
            <w:vAlign w:val="center"/>
          </w:tcPr>
          <w:p w14:paraId="5A94326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 w:val="restart"/>
            <w:vAlign w:val="center"/>
          </w:tcPr>
          <w:p w14:paraId="025E0BE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szCs w:val="24"/>
              </w:rPr>
              <w:t>39</w:t>
            </w:r>
          </w:p>
        </w:tc>
        <w:tc>
          <w:tcPr>
            <w:tcW w:w="1380" w:type="dxa"/>
            <w:vMerge w:val="restart"/>
            <w:vAlign w:val="center"/>
          </w:tcPr>
          <w:p w14:paraId="6CFC8EF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851D6">
              <w:rPr>
                <w:szCs w:val="24"/>
              </w:rPr>
              <w:t>C</w:t>
            </w:r>
          </w:p>
        </w:tc>
      </w:tr>
      <w:tr w:rsidR="00767EA5" w:rsidRPr="00CC1124" w14:paraId="3F3BCFC1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F631B5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181D2BE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322A1F7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東向</w:t>
            </w:r>
          </w:p>
        </w:tc>
        <w:tc>
          <w:tcPr>
            <w:tcW w:w="1380" w:type="dxa"/>
            <w:vAlign w:val="center"/>
          </w:tcPr>
          <w:p w14:paraId="1505532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28.9</w:t>
            </w:r>
          </w:p>
        </w:tc>
        <w:tc>
          <w:tcPr>
            <w:tcW w:w="1380" w:type="dxa"/>
            <w:vAlign w:val="center"/>
          </w:tcPr>
          <w:p w14:paraId="0853A08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</w:tcPr>
          <w:p w14:paraId="0B4194E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DFA87E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00DE1515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49DF34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6A8A042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4BCDB8E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西南向</w:t>
            </w:r>
          </w:p>
        </w:tc>
        <w:tc>
          <w:tcPr>
            <w:tcW w:w="1380" w:type="dxa"/>
            <w:vAlign w:val="center"/>
          </w:tcPr>
          <w:p w14:paraId="2E3BA8B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18.1</w:t>
            </w:r>
          </w:p>
        </w:tc>
        <w:tc>
          <w:tcPr>
            <w:tcW w:w="1380" w:type="dxa"/>
            <w:vAlign w:val="center"/>
          </w:tcPr>
          <w:p w14:paraId="41C39DA4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</w:tcPr>
          <w:p w14:paraId="0883626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33633B13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565AE5F8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62DB7D8D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196C6989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6F196D8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北向</w:t>
            </w:r>
          </w:p>
        </w:tc>
        <w:tc>
          <w:tcPr>
            <w:tcW w:w="1380" w:type="dxa"/>
            <w:vAlign w:val="center"/>
          </w:tcPr>
          <w:p w14:paraId="3D8AEBAB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51.1</w:t>
            </w:r>
          </w:p>
        </w:tc>
        <w:tc>
          <w:tcPr>
            <w:tcW w:w="1380" w:type="dxa"/>
            <w:vAlign w:val="center"/>
          </w:tcPr>
          <w:p w14:paraId="157FD810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D</w:t>
            </w:r>
          </w:p>
        </w:tc>
        <w:tc>
          <w:tcPr>
            <w:tcW w:w="1380" w:type="dxa"/>
            <w:vMerge/>
            <w:vAlign w:val="center"/>
          </w:tcPr>
          <w:p w14:paraId="6490A897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1CA08D56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  <w:tr w:rsidR="00767EA5" w:rsidRPr="00CC1124" w14:paraId="1E3C30CE" w14:textId="77777777" w:rsidTr="00165F54">
        <w:trPr>
          <w:trHeight w:val="20"/>
        </w:trPr>
        <w:tc>
          <w:tcPr>
            <w:tcW w:w="969" w:type="dxa"/>
            <w:vMerge/>
            <w:vAlign w:val="center"/>
          </w:tcPr>
          <w:p w14:paraId="7835511A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970" w:type="dxa"/>
            <w:vMerge/>
            <w:vAlign w:val="center"/>
          </w:tcPr>
          <w:p w14:paraId="307555D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206C1691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東南向</w:t>
            </w:r>
          </w:p>
        </w:tc>
        <w:tc>
          <w:tcPr>
            <w:tcW w:w="1380" w:type="dxa"/>
            <w:vAlign w:val="center"/>
          </w:tcPr>
          <w:p w14:paraId="6DAA883F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22.4</w:t>
            </w:r>
          </w:p>
        </w:tc>
        <w:tc>
          <w:tcPr>
            <w:tcW w:w="1380" w:type="dxa"/>
            <w:vAlign w:val="center"/>
          </w:tcPr>
          <w:p w14:paraId="4239D558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CC1124">
              <w:rPr>
                <w:rFonts w:hint="eastAsia"/>
                <w:szCs w:val="24"/>
              </w:rPr>
              <w:t>B</w:t>
            </w:r>
          </w:p>
        </w:tc>
        <w:tc>
          <w:tcPr>
            <w:tcW w:w="1380" w:type="dxa"/>
            <w:vMerge/>
            <w:vAlign w:val="center"/>
          </w:tcPr>
          <w:p w14:paraId="3FBA5F92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14:paraId="6BF12C45" w14:textId="77777777" w:rsidR="00767EA5" w:rsidRPr="00CC1124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</w:p>
        </w:tc>
      </w:tr>
    </w:tbl>
    <w:p w14:paraId="56630712" w14:textId="77777777" w:rsidR="000A642B" w:rsidRPr="001B4201" w:rsidRDefault="000A642B" w:rsidP="000A642B"/>
    <w:p w14:paraId="0794E43C" w14:textId="619B75A0" w:rsidR="00401E12" w:rsidRDefault="00401E12" w:rsidP="006C36B2">
      <w:r>
        <w:br w:type="page"/>
      </w:r>
    </w:p>
    <w:bookmarkEnd w:id="5"/>
    <w:p w14:paraId="66E8674E" w14:textId="09D8AFAD" w:rsidR="00480839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8506" w:type="dxa"/>
        <w:tblLook w:val="04A0" w:firstRow="1" w:lastRow="0" w:firstColumn="1" w:lastColumn="0" w:noHBand="0" w:noVBand="1"/>
      </w:tblPr>
      <w:tblGrid>
        <w:gridCol w:w="1417"/>
        <w:gridCol w:w="1418"/>
        <w:gridCol w:w="1418"/>
        <w:gridCol w:w="1417"/>
        <w:gridCol w:w="1418"/>
        <w:gridCol w:w="1418"/>
      </w:tblGrid>
      <w:tr w:rsidR="00767EA5" w:rsidRPr="00D57CE9" w14:paraId="2510DBE2" w14:textId="77777777" w:rsidTr="00165F54">
        <w:trPr>
          <w:trHeight w:val="20"/>
          <w:tblHeader/>
        </w:trPr>
        <w:tc>
          <w:tcPr>
            <w:tcW w:w="1417" w:type="dxa"/>
            <w:noWrap/>
            <w:vAlign w:val="center"/>
            <w:hideMark/>
          </w:tcPr>
          <w:p w14:paraId="7B8E8DC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道路</w:t>
            </w:r>
          </w:p>
        </w:tc>
        <w:tc>
          <w:tcPr>
            <w:tcW w:w="1418" w:type="dxa"/>
            <w:noWrap/>
            <w:vAlign w:val="center"/>
            <w:hideMark/>
          </w:tcPr>
          <w:p w14:paraId="26E2933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時段</w:t>
            </w:r>
          </w:p>
        </w:tc>
        <w:tc>
          <w:tcPr>
            <w:tcW w:w="1418" w:type="dxa"/>
            <w:noWrap/>
            <w:vAlign w:val="center"/>
            <w:hideMark/>
          </w:tcPr>
          <w:p w14:paraId="5D358EB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路段</w:t>
            </w:r>
          </w:p>
        </w:tc>
        <w:tc>
          <w:tcPr>
            <w:tcW w:w="1417" w:type="dxa"/>
            <w:noWrap/>
            <w:vAlign w:val="center"/>
            <w:hideMark/>
          </w:tcPr>
          <w:p w14:paraId="6AB22E5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方向</w:t>
            </w:r>
          </w:p>
        </w:tc>
        <w:tc>
          <w:tcPr>
            <w:tcW w:w="1418" w:type="dxa"/>
            <w:vAlign w:val="center"/>
          </w:tcPr>
          <w:p w14:paraId="50A7E01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旅行速率</w:t>
            </w:r>
          </w:p>
        </w:tc>
        <w:tc>
          <w:tcPr>
            <w:tcW w:w="1418" w:type="dxa"/>
            <w:vAlign w:val="center"/>
          </w:tcPr>
          <w:p w14:paraId="534BFC0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服務水準</w:t>
            </w:r>
          </w:p>
        </w:tc>
      </w:tr>
      <w:tr w:rsidR="00767EA5" w:rsidRPr="00D57CE9" w14:paraId="1F134B11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12D0353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自由路三段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58951BD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B5B250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雙十路一段-建成路</w:t>
            </w:r>
          </w:p>
        </w:tc>
        <w:tc>
          <w:tcPr>
            <w:tcW w:w="1417" w:type="dxa"/>
            <w:noWrap/>
            <w:vAlign w:val="center"/>
            <w:hideMark/>
          </w:tcPr>
          <w:p w14:paraId="22A7A64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東向</w:t>
            </w:r>
          </w:p>
        </w:tc>
        <w:tc>
          <w:tcPr>
            <w:tcW w:w="1418" w:type="dxa"/>
          </w:tcPr>
          <w:p w14:paraId="14A1CE1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38.6 </w:t>
            </w:r>
          </w:p>
        </w:tc>
        <w:tc>
          <w:tcPr>
            <w:tcW w:w="1418" w:type="dxa"/>
          </w:tcPr>
          <w:p w14:paraId="1E6B8D2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748309FC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233979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04BD34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7F5069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E0A806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西向</w:t>
            </w:r>
          </w:p>
        </w:tc>
        <w:tc>
          <w:tcPr>
            <w:tcW w:w="1418" w:type="dxa"/>
          </w:tcPr>
          <w:p w14:paraId="53EC0BE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44.5 </w:t>
            </w:r>
          </w:p>
        </w:tc>
        <w:tc>
          <w:tcPr>
            <w:tcW w:w="1418" w:type="dxa"/>
          </w:tcPr>
          <w:p w14:paraId="2191E17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B50A772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223097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75303E3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56CF2E6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533F34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東向</w:t>
            </w:r>
          </w:p>
        </w:tc>
        <w:tc>
          <w:tcPr>
            <w:tcW w:w="1418" w:type="dxa"/>
          </w:tcPr>
          <w:p w14:paraId="15086D5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40.6 </w:t>
            </w:r>
          </w:p>
        </w:tc>
        <w:tc>
          <w:tcPr>
            <w:tcW w:w="1418" w:type="dxa"/>
          </w:tcPr>
          <w:p w14:paraId="7F57832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775DE1DE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034A68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EE5EC1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59E7CF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C2D681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西向</w:t>
            </w:r>
          </w:p>
        </w:tc>
        <w:tc>
          <w:tcPr>
            <w:tcW w:w="1418" w:type="dxa"/>
          </w:tcPr>
          <w:p w14:paraId="75005D4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46.7 </w:t>
            </w:r>
          </w:p>
        </w:tc>
        <w:tc>
          <w:tcPr>
            <w:tcW w:w="1418" w:type="dxa"/>
          </w:tcPr>
          <w:p w14:paraId="2A075BE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0F7401A1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7AEF4E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DF5906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0B123B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6B3358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西向</w:t>
            </w:r>
          </w:p>
        </w:tc>
        <w:tc>
          <w:tcPr>
            <w:tcW w:w="1418" w:type="dxa"/>
          </w:tcPr>
          <w:p w14:paraId="541A9D3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50.3 </w:t>
            </w:r>
          </w:p>
        </w:tc>
        <w:tc>
          <w:tcPr>
            <w:tcW w:w="1418" w:type="dxa"/>
          </w:tcPr>
          <w:p w14:paraId="1C0F3BC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332A6D4D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706F3EE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雙十路一段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76CCED5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2EBA497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南京路-自由路三段</w:t>
            </w:r>
          </w:p>
        </w:tc>
        <w:tc>
          <w:tcPr>
            <w:tcW w:w="1417" w:type="dxa"/>
            <w:noWrap/>
            <w:vAlign w:val="center"/>
            <w:hideMark/>
          </w:tcPr>
          <w:p w14:paraId="3BA16E3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3B0E03D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60.9 </w:t>
            </w:r>
          </w:p>
        </w:tc>
        <w:tc>
          <w:tcPr>
            <w:tcW w:w="1418" w:type="dxa"/>
          </w:tcPr>
          <w:p w14:paraId="23B6B42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C55EB73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DAFE5B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00D311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520360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FC4ECF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70C31AC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30.1 </w:t>
            </w:r>
          </w:p>
        </w:tc>
        <w:tc>
          <w:tcPr>
            <w:tcW w:w="1418" w:type="dxa"/>
          </w:tcPr>
          <w:p w14:paraId="07E7A29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0C461F4B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7367E2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091B2A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607F4B0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E6EBC7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493FED8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60.9 </w:t>
            </w:r>
          </w:p>
        </w:tc>
        <w:tc>
          <w:tcPr>
            <w:tcW w:w="1418" w:type="dxa"/>
          </w:tcPr>
          <w:p w14:paraId="3489246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71B4126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92B499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CB36C1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A47865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4FA012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060B734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31.6 </w:t>
            </w:r>
          </w:p>
        </w:tc>
        <w:tc>
          <w:tcPr>
            <w:tcW w:w="1418" w:type="dxa"/>
          </w:tcPr>
          <w:p w14:paraId="0051A45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4280BACA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4B9F45F1" w14:textId="77777777" w:rsidR="00767EA5" w:rsidRPr="00D57CE9" w:rsidRDefault="00767EA5" w:rsidP="00767EA5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復興路四段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84B0F6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29BE9D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振興路-復興東路</w:t>
            </w:r>
          </w:p>
        </w:tc>
        <w:tc>
          <w:tcPr>
            <w:tcW w:w="1417" w:type="dxa"/>
            <w:noWrap/>
            <w:vAlign w:val="center"/>
            <w:hideMark/>
          </w:tcPr>
          <w:p w14:paraId="2266D91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5EA3F89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52.6 </w:t>
            </w:r>
          </w:p>
        </w:tc>
        <w:tc>
          <w:tcPr>
            <w:tcW w:w="1418" w:type="dxa"/>
          </w:tcPr>
          <w:p w14:paraId="5385790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99294E5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5F8AA88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570386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D2FCC5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DBDE23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089B566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51.7 </w:t>
            </w:r>
          </w:p>
        </w:tc>
        <w:tc>
          <w:tcPr>
            <w:tcW w:w="1418" w:type="dxa"/>
          </w:tcPr>
          <w:p w14:paraId="4A4F91A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418AA837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3766F30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038530B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27AB0E5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852C18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49D642C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53.0 </w:t>
            </w:r>
          </w:p>
        </w:tc>
        <w:tc>
          <w:tcPr>
            <w:tcW w:w="1418" w:type="dxa"/>
          </w:tcPr>
          <w:p w14:paraId="3BCCF97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9441EFE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F640DF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C796BB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92720C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D215A7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53978D5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50.7 </w:t>
            </w:r>
          </w:p>
        </w:tc>
        <w:tc>
          <w:tcPr>
            <w:tcW w:w="1418" w:type="dxa"/>
          </w:tcPr>
          <w:p w14:paraId="78156EA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2465A1D9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565D40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5E83337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A5ADF1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復興東路-南京路</w:t>
            </w:r>
          </w:p>
        </w:tc>
        <w:tc>
          <w:tcPr>
            <w:tcW w:w="1417" w:type="dxa"/>
            <w:noWrap/>
            <w:vAlign w:val="center"/>
            <w:hideMark/>
          </w:tcPr>
          <w:p w14:paraId="3B2DFE7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6E87745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52.8 </w:t>
            </w:r>
          </w:p>
        </w:tc>
        <w:tc>
          <w:tcPr>
            <w:tcW w:w="1418" w:type="dxa"/>
          </w:tcPr>
          <w:p w14:paraId="5D87236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123B75B6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9FED89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0C84C7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F2A0D6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B510DA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0F855BF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52.1 </w:t>
            </w:r>
          </w:p>
        </w:tc>
        <w:tc>
          <w:tcPr>
            <w:tcW w:w="1418" w:type="dxa"/>
          </w:tcPr>
          <w:p w14:paraId="0A26EC1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46B2D342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0E1F94A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C973DE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012DF82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B96673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3402311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53.2 </w:t>
            </w:r>
          </w:p>
        </w:tc>
        <w:tc>
          <w:tcPr>
            <w:tcW w:w="1418" w:type="dxa"/>
          </w:tcPr>
          <w:p w14:paraId="53217C8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0CA49E8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555F55C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569B19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2CEDDF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552582E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1B1C9B2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50.9 </w:t>
            </w:r>
          </w:p>
        </w:tc>
        <w:tc>
          <w:tcPr>
            <w:tcW w:w="1418" w:type="dxa"/>
          </w:tcPr>
          <w:p w14:paraId="3379554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148EC8C3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7B82287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復興路五段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4B5644C0" w14:textId="77777777" w:rsidR="00767EA5" w:rsidRPr="00D57CE9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47986187" w14:textId="77777777" w:rsidR="00767EA5" w:rsidRPr="00D57CE9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南京路-自由路三段</w:t>
            </w:r>
          </w:p>
        </w:tc>
        <w:tc>
          <w:tcPr>
            <w:tcW w:w="1417" w:type="dxa"/>
            <w:noWrap/>
            <w:vAlign w:val="center"/>
            <w:hideMark/>
          </w:tcPr>
          <w:p w14:paraId="3BE24179" w14:textId="77777777" w:rsidR="00767EA5" w:rsidRPr="00D57CE9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71F69918" w14:textId="77777777" w:rsidR="00767EA5" w:rsidRPr="00D57CE9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49.9 </w:t>
            </w:r>
          </w:p>
        </w:tc>
        <w:tc>
          <w:tcPr>
            <w:tcW w:w="1418" w:type="dxa"/>
          </w:tcPr>
          <w:p w14:paraId="1C5C1B44" w14:textId="77777777" w:rsidR="00767EA5" w:rsidRPr="00D57CE9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79929C08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4B8982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8B1528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5B6E5E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49E638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1B5CE3A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51.1 </w:t>
            </w:r>
          </w:p>
        </w:tc>
        <w:tc>
          <w:tcPr>
            <w:tcW w:w="1418" w:type="dxa"/>
          </w:tcPr>
          <w:p w14:paraId="5596143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1827A9A4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0878CA2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1CEF2B2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1E56745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5BA284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01A7797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50.3 </w:t>
            </w:r>
          </w:p>
        </w:tc>
        <w:tc>
          <w:tcPr>
            <w:tcW w:w="1418" w:type="dxa"/>
          </w:tcPr>
          <w:p w14:paraId="10EABB7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002CA350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4A3C7E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A3846B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BFDA43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C917B4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4432BCC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48.8 </w:t>
            </w:r>
          </w:p>
        </w:tc>
        <w:tc>
          <w:tcPr>
            <w:tcW w:w="1418" w:type="dxa"/>
          </w:tcPr>
          <w:p w14:paraId="6980759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2BD354FD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4B81EC0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自由三街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5248E30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513B1A0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自由路三段-南京路</w:t>
            </w:r>
          </w:p>
        </w:tc>
        <w:tc>
          <w:tcPr>
            <w:tcW w:w="1417" w:type="dxa"/>
            <w:noWrap/>
            <w:vAlign w:val="center"/>
            <w:hideMark/>
          </w:tcPr>
          <w:p w14:paraId="636344A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724CC18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43.0 </w:t>
            </w:r>
          </w:p>
        </w:tc>
        <w:tc>
          <w:tcPr>
            <w:tcW w:w="1418" w:type="dxa"/>
          </w:tcPr>
          <w:p w14:paraId="05A87D1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799273E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57036E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CF69F8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C52913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69A24B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227FD86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44.9 </w:t>
            </w:r>
          </w:p>
        </w:tc>
        <w:tc>
          <w:tcPr>
            <w:tcW w:w="1418" w:type="dxa"/>
          </w:tcPr>
          <w:p w14:paraId="1D9E93C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1F49D86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983547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E4BEBA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019CA69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1B07DF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1ADC8D8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46.1 </w:t>
            </w:r>
          </w:p>
        </w:tc>
        <w:tc>
          <w:tcPr>
            <w:tcW w:w="1418" w:type="dxa"/>
          </w:tcPr>
          <w:p w14:paraId="1A2D2BC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EAB0E91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304BF4A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CF63FE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DFE5D7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254119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4E32CD2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43.2 </w:t>
            </w:r>
          </w:p>
        </w:tc>
        <w:tc>
          <w:tcPr>
            <w:tcW w:w="1418" w:type="dxa"/>
          </w:tcPr>
          <w:p w14:paraId="0DF4429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55F442B9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335AB29C" w14:textId="77777777" w:rsidR="00767EA5" w:rsidRPr="00D57CE9" w:rsidRDefault="00767EA5" w:rsidP="00767EA5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進德路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982CDB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A1B6E9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0C6491">
              <w:rPr>
                <w:rFonts w:ascii="微軟正黑體" w:eastAsia="微軟正黑體" w:hAnsi="微軟正黑體" w:hint="eastAsia"/>
              </w:rPr>
              <w:t>精武路113巷10弄-自由路三段</w:t>
            </w:r>
          </w:p>
        </w:tc>
        <w:tc>
          <w:tcPr>
            <w:tcW w:w="1417" w:type="dxa"/>
            <w:noWrap/>
            <w:hideMark/>
          </w:tcPr>
          <w:p w14:paraId="396DEFF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499BCC8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33.9 </w:t>
            </w:r>
          </w:p>
        </w:tc>
        <w:tc>
          <w:tcPr>
            <w:tcW w:w="1418" w:type="dxa"/>
          </w:tcPr>
          <w:p w14:paraId="7901D27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4B2AA99A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16B09A3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019C04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6F1F40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4B2C808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054B5A7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35.1 </w:t>
            </w:r>
          </w:p>
        </w:tc>
        <w:tc>
          <w:tcPr>
            <w:tcW w:w="1418" w:type="dxa"/>
          </w:tcPr>
          <w:p w14:paraId="36D958A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43EF3435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3EB955D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71F956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41B2E73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75CB9D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0B5241E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33.8 </w:t>
            </w:r>
          </w:p>
        </w:tc>
        <w:tc>
          <w:tcPr>
            <w:tcW w:w="1418" w:type="dxa"/>
          </w:tcPr>
          <w:p w14:paraId="6DB7EC4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46F3A54C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AB2B0E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438FA4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8E6AC1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464EBF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4EBC1A2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34.3 </w:t>
            </w:r>
          </w:p>
        </w:tc>
        <w:tc>
          <w:tcPr>
            <w:tcW w:w="1418" w:type="dxa"/>
          </w:tcPr>
          <w:p w14:paraId="2143F3F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1A5DB547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0C19288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C34ADA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4BF73EC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自由路三段-樂業一路</w:t>
            </w:r>
          </w:p>
        </w:tc>
        <w:tc>
          <w:tcPr>
            <w:tcW w:w="1417" w:type="dxa"/>
            <w:noWrap/>
            <w:vAlign w:val="center"/>
            <w:hideMark/>
          </w:tcPr>
          <w:p w14:paraId="67313BD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66D1096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33.2 </w:t>
            </w:r>
          </w:p>
        </w:tc>
        <w:tc>
          <w:tcPr>
            <w:tcW w:w="1418" w:type="dxa"/>
          </w:tcPr>
          <w:p w14:paraId="7C63C3DB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749960BD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18001D1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767D87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5E8050D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116A9EC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0D81B9A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34.8 </w:t>
            </w:r>
          </w:p>
        </w:tc>
        <w:tc>
          <w:tcPr>
            <w:tcW w:w="1418" w:type="dxa"/>
          </w:tcPr>
          <w:p w14:paraId="44BBD2F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5A760430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3B211B0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0017032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0DE0FC0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B31AB5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北向</w:t>
            </w:r>
          </w:p>
        </w:tc>
        <w:tc>
          <w:tcPr>
            <w:tcW w:w="1418" w:type="dxa"/>
          </w:tcPr>
          <w:p w14:paraId="0B8696A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33.6 </w:t>
            </w:r>
          </w:p>
        </w:tc>
        <w:tc>
          <w:tcPr>
            <w:tcW w:w="1418" w:type="dxa"/>
          </w:tcPr>
          <w:p w14:paraId="454DF32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0B3470AD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C8B981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2560DA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A56D08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3F89C2F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南向</w:t>
            </w:r>
          </w:p>
        </w:tc>
        <w:tc>
          <w:tcPr>
            <w:tcW w:w="1418" w:type="dxa"/>
          </w:tcPr>
          <w:p w14:paraId="2309A9B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34.0 </w:t>
            </w:r>
          </w:p>
        </w:tc>
        <w:tc>
          <w:tcPr>
            <w:tcW w:w="1418" w:type="dxa"/>
          </w:tcPr>
          <w:p w14:paraId="44BFBFF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B</w:t>
            </w:r>
          </w:p>
        </w:tc>
      </w:tr>
      <w:tr w:rsidR="00767EA5" w:rsidRPr="00D57CE9" w14:paraId="5419E741" w14:textId="77777777" w:rsidTr="00165F54">
        <w:trPr>
          <w:trHeight w:val="20"/>
        </w:trPr>
        <w:tc>
          <w:tcPr>
            <w:tcW w:w="1417" w:type="dxa"/>
            <w:vMerge w:val="restart"/>
            <w:noWrap/>
            <w:vAlign w:val="center"/>
            <w:hideMark/>
          </w:tcPr>
          <w:p w14:paraId="75D35FAE" w14:textId="77777777" w:rsidR="00767EA5" w:rsidRPr="00D57CE9" w:rsidRDefault="00767EA5" w:rsidP="00767EA5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南京路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490A975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65BB0B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自由路三段-進德路</w:t>
            </w:r>
          </w:p>
        </w:tc>
        <w:tc>
          <w:tcPr>
            <w:tcW w:w="1417" w:type="dxa"/>
            <w:noWrap/>
            <w:vAlign w:val="center"/>
            <w:hideMark/>
          </w:tcPr>
          <w:p w14:paraId="7696BEA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東向</w:t>
            </w:r>
          </w:p>
        </w:tc>
        <w:tc>
          <w:tcPr>
            <w:tcW w:w="1418" w:type="dxa"/>
          </w:tcPr>
          <w:p w14:paraId="101D27F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70.4 </w:t>
            </w:r>
          </w:p>
        </w:tc>
        <w:tc>
          <w:tcPr>
            <w:tcW w:w="1418" w:type="dxa"/>
          </w:tcPr>
          <w:p w14:paraId="499429F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D8EFE7B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00C9874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E56658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38216F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0B7804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西向</w:t>
            </w:r>
          </w:p>
        </w:tc>
        <w:tc>
          <w:tcPr>
            <w:tcW w:w="1418" w:type="dxa"/>
          </w:tcPr>
          <w:p w14:paraId="6AC21F3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52.1 </w:t>
            </w:r>
          </w:p>
        </w:tc>
        <w:tc>
          <w:tcPr>
            <w:tcW w:w="1418" w:type="dxa"/>
          </w:tcPr>
          <w:p w14:paraId="3434EDA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43B61150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21C59F7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5831F3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0250BD4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E78EBE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東向</w:t>
            </w:r>
          </w:p>
        </w:tc>
        <w:tc>
          <w:tcPr>
            <w:tcW w:w="1418" w:type="dxa"/>
          </w:tcPr>
          <w:p w14:paraId="300005B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46.9 </w:t>
            </w:r>
          </w:p>
        </w:tc>
        <w:tc>
          <w:tcPr>
            <w:tcW w:w="1418" w:type="dxa"/>
          </w:tcPr>
          <w:p w14:paraId="0BE74E5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0AF12CB0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3AC3078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703806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C61030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0BCD0D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西向</w:t>
            </w:r>
          </w:p>
        </w:tc>
        <w:tc>
          <w:tcPr>
            <w:tcW w:w="1418" w:type="dxa"/>
          </w:tcPr>
          <w:p w14:paraId="66A4D0F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44.5 </w:t>
            </w:r>
          </w:p>
        </w:tc>
        <w:tc>
          <w:tcPr>
            <w:tcW w:w="1418" w:type="dxa"/>
          </w:tcPr>
          <w:p w14:paraId="5BF2C15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2D1F0BA2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614C00E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3BCA804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晨峰</w:t>
            </w: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62A7AA4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進德路-雙十路一段</w:t>
            </w:r>
          </w:p>
        </w:tc>
        <w:tc>
          <w:tcPr>
            <w:tcW w:w="1417" w:type="dxa"/>
            <w:noWrap/>
            <w:vAlign w:val="center"/>
            <w:hideMark/>
          </w:tcPr>
          <w:p w14:paraId="553D915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</w:rPr>
              <w:t>東向</w:t>
            </w:r>
          </w:p>
        </w:tc>
        <w:tc>
          <w:tcPr>
            <w:tcW w:w="1418" w:type="dxa"/>
          </w:tcPr>
          <w:p w14:paraId="35FD54A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40.8 </w:t>
            </w:r>
          </w:p>
        </w:tc>
        <w:tc>
          <w:tcPr>
            <w:tcW w:w="1418" w:type="dxa"/>
          </w:tcPr>
          <w:p w14:paraId="52A55E4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2C3692DB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1B0E1C0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755C15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FE5D73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F7DC81F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</w:rPr>
              <w:t>西向</w:t>
            </w:r>
          </w:p>
        </w:tc>
        <w:tc>
          <w:tcPr>
            <w:tcW w:w="1418" w:type="dxa"/>
          </w:tcPr>
          <w:p w14:paraId="07732C33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45.1 </w:t>
            </w:r>
          </w:p>
        </w:tc>
        <w:tc>
          <w:tcPr>
            <w:tcW w:w="1418" w:type="dxa"/>
          </w:tcPr>
          <w:p w14:paraId="68735952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02902CB4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44AC9CE5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 w:val="restart"/>
            <w:noWrap/>
            <w:vAlign w:val="center"/>
            <w:hideMark/>
          </w:tcPr>
          <w:p w14:paraId="2D0BE604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  <w:sz w:val="24"/>
              </w:rPr>
              <w:t>昏峰</w:t>
            </w:r>
          </w:p>
        </w:tc>
        <w:tc>
          <w:tcPr>
            <w:tcW w:w="1418" w:type="dxa"/>
            <w:vMerge/>
            <w:vAlign w:val="center"/>
            <w:hideMark/>
          </w:tcPr>
          <w:p w14:paraId="3C8405B7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FDC044A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</w:rPr>
              <w:t>東向</w:t>
            </w:r>
          </w:p>
        </w:tc>
        <w:tc>
          <w:tcPr>
            <w:tcW w:w="1418" w:type="dxa"/>
          </w:tcPr>
          <w:p w14:paraId="269D5750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41.3 </w:t>
            </w:r>
          </w:p>
        </w:tc>
        <w:tc>
          <w:tcPr>
            <w:tcW w:w="1418" w:type="dxa"/>
          </w:tcPr>
          <w:p w14:paraId="7D2B5606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  <w:tr w:rsidR="00767EA5" w:rsidRPr="00D57CE9" w14:paraId="6975FFDE" w14:textId="77777777" w:rsidTr="00165F54">
        <w:trPr>
          <w:trHeight w:val="20"/>
        </w:trPr>
        <w:tc>
          <w:tcPr>
            <w:tcW w:w="1417" w:type="dxa"/>
            <w:vMerge/>
            <w:vAlign w:val="center"/>
            <w:hideMark/>
          </w:tcPr>
          <w:p w14:paraId="700FA71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389216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ED432E1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0DB0CB3E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 w:hint="eastAsia"/>
              </w:rPr>
              <w:t>西向</w:t>
            </w:r>
          </w:p>
        </w:tc>
        <w:tc>
          <w:tcPr>
            <w:tcW w:w="1418" w:type="dxa"/>
          </w:tcPr>
          <w:p w14:paraId="5271B368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 xml:space="preserve">42.9 </w:t>
            </w:r>
          </w:p>
        </w:tc>
        <w:tc>
          <w:tcPr>
            <w:tcW w:w="1418" w:type="dxa"/>
          </w:tcPr>
          <w:p w14:paraId="6EFC8B39" w14:textId="77777777" w:rsidR="00767EA5" w:rsidRPr="00D57CE9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sz w:val="24"/>
              </w:rPr>
            </w:pPr>
            <w:r w:rsidRPr="00D57CE9">
              <w:rPr>
                <w:rFonts w:ascii="微軟正黑體" w:eastAsia="微軟正黑體" w:hAnsi="微軟正黑體"/>
              </w:rPr>
              <w:t>A</w:t>
            </w:r>
          </w:p>
        </w:tc>
      </w:tr>
    </w:tbl>
    <w:p w14:paraId="58D842FB" w14:textId="71A11F0E" w:rsidR="00767EA5" w:rsidRDefault="00767EA5" w:rsidP="00767EA5">
      <w:r>
        <w:br w:type="page"/>
      </w:r>
    </w:p>
    <w:p w14:paraId="3BFFB336" w14:textId="2E1F9B2C" w:rsidR="00F070E4" w:rsidRDefault="00401E12" w:rsidP="007D00BC">
      <w:pPr>
        <w:pStyle w:val="aff1"/>
        <w:numPr>
          <w:ilvl w:val="0"/>
          <w:numId w:val="16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8532" w:type="dxa"/>
        <w:tblLook w:val="04A0" w:firstRow="1" w:lastRow="0" w:firstColumn="1" w:lastColumn="0" w:noHBand="0" w:noVBand="1"/>
      </w:tblPr>
      <w:tblGrid>
        <w:gridCol w:w="1422"/>
        <w:gridCol w:w="1422"/>
        <w:gridCol w:w="1422"/>
        <w:gridCol w:w="1422"/>
        <w:gridCol w:w="1422"/>
        <w:gridCol w:w="1422"/>
      </w:tblGrid>
      <w:tr w:rsidR="00767EA5" w:rsidRPr="00A61AC7" w14:paraId="7F9F1CFC" w14:textId="77777777" w:rsidTr="00165F54">
        <w:trPr>
          <w:trHeight w:val="20"/>
          <w:tblHeader/>
        </w:trPr>
        <w:tc>
          <w:tcPr>
            <w:tcW w:w="1422" w:type="dxa"/>
            <w:noWrap/>
            <w:vAlign w:val="center"/>
            <w:hideMark/>
          </w:tcPr>
          <w:p w14:paraId="03E3801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道路</w:t>
            </w:r>
          </w:p>
        </w:tc>
        <w:tc>
          <w:tcPr>
            <w:tcW w:w="1422" w:type="dxa"/>
            <w:noWrap/>
            <w:vAlign w:val="center"/>
            <w:hideMark/>
          </w:tcPr>
          <w:p w14:paraId="49B642E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時段</w:t>
            </w:r>
          </w:p>
        </w:tc>
        <w:tc>
          <w:tcPr>
            <w:tcW w:w="1422" w:type="dxa"/>
            <w:noWrap/>
            <w:vAlign w:val="center"/>
            <w:hideMark/>
          </w:tcPr>
          <w:p w14:paraId="70309EF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路段</w:t>
            </w:r>
          </w:p>
        </w:tc>
        <w:tc>
          <w:tcPr>
            <w:tcW w:w="1422" w:type="dxa"/>
            <w:noWrap/>
            <w:vAlign w:val="center"/>
            <w:hideMark/>
          </w:tcPr>
          <w:p w14:paraId="144FFCF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方向</w:t>
            </w:r>
          </w:p>
        </w:tc>
        <w:tc>
          <w:tcPr>
            <w:tcW w:w="1422" w:type="dxa"/>
            <w:vAlign w:val="center"/>
          </w:tcPr>
          <w:p w14:paraId="5BA789D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旅行速率</w:t>
            </w:r>
          </w:p>
        </w:tc>
        <w:tc>
          <w:tcPr>
            <w:tcW w:w="1422" w:type="dxa"/>
            <w:vAlign w:val="center"/>
          </w:tcPr>
          <w:p w14:paraId="455F99E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服務水準</w:t>
            </w:r>
          </w:p>
        </w:tc>
      </w:tr>
      <w:tr w:rsidR="00767EA5" w:rsidRPr="00A61AC7" w14:paraId="75DC1333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1627DDF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自由路三段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27C293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4046424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雙十路一段-建成路</w:t>
            </w:r>
          </w:p>
        </w:tc>
        <w:tc>
          <w:tcPr>
            <w:tcW w:w="1422" w:type="dxa"/>
            <w:noWrap/>
            <w:vAlign w:val="center"/>
            <w:hideMark/>
          </w:tcPr>
          <w:p w14:paraId="62697E1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0416886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24.6 </w:t>
            </w:r>
          </w:p>
        </w:tc>
        <w:tc>
          <w:tcPr>
            <w:tcW w:w="1422" w:type="dxa"/>
          </w:tcPr>
          <w:p w14:paraId="6F7BA7A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04BA35EC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16D981D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156E7C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E05980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7A51D6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4464E2F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25.3 </w:t>
            </w:r>
          </w:p>
        </w:tc>
        <w:tc>
          <w:tcPr>
            <w:tcW w:w="1422" w:type="dxa"/>
          </w:tcPr>
          <w:p w14:paraId="6D62DCB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19047756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76B33F5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559153E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434BBAF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B50D34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76C6F99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23.1 </w:t>
            </w:r>
          </w:p>
        </w:tc>
        <w:tc>
          <w:tcPr>
            <w:tcW w:w="1422" w:type="dxa"/>
          </w:tcPr>
          <w:p w14:paraId="4A617CF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073066E6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5B62E30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BAC53A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D119B1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777730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4C84E42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23.2 </w:t>
            </w:r>
          </w:p>
        </w:tc>
        <w:tc>
          <w:tcPr>
            <w:tcW w:w="1422" w:type="dxa"/>
          </w:tcPr>
          <w:p w14:paraId="21319BB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087C5D42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6E832B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4EF447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A217D5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11D247C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4B194B1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24.8 </w:t>
            </w:r>
          </w:p>
        </w:tc>
        <w:tc>
          <w:tcPr>
            <w:tcW w:w="1422" w:type="dxa"/>
          </w:tcPr>
          <w:p w14:paraId="2463172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2DB56438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26126CE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雙十路一段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BE83E5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07AC95C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南京路-自由路三段</w:t>
            </w:r>
          </w:p>
        </w:tc>
        <w:tc>
          <w:tcPr>
            <w:tcW w:w="1422" w:type="dxa"/>
            <w:noWrap/>
            <w:vAlign w:val="center"/>
            <w:hideMark/>
          </w:tcPr>
          <w:p w14:paraId="02FBBF8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0EEF60A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21.7 </w:t>
            </w:r>
          </w:p>
        </w:tc>
        <w:tc>
          <w:tcPr>
            <w:tcW w:w="1422" w:type="dxa"/>
          </w:tcPr>
          <w:p w14:paraId="105BD2D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2564E1FD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2D27C7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FFD4C3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363127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7AC8F3C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0A3D76E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22.1 </w:t>
            </w:r>
          </w:p>
        </w:tc>
        <w:tc>
          <w:tcPr>
            <w:tcW w:w="1422" w:type="dxa"/>
          </w:tcPr>
          <w:p w14:paraId="73086DB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4658806E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A3E73D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38EFADA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5DE63E6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4F5DC7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4717F7F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20.4 </w:t>
            </w:r>
          </w:p>
        </w:tc>
        <w:tc>
          <w:tcPr>
            <w:tcW w:w="1422" w:type="dxa"/>
          </w:tcPr>
          <w:p w14:paraId="7D9132D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0DB8EA22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C43CE7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05437D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9EE3A8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348DCB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7D48E3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22.0 </w:t>
            </w:r>
          </w:p>
        </w:tc>
        <w:tc>
          <w:tcPr>
            <w:tcW w:w="1422" w:type="dxa"/>
          </w:tcPr>
          <w:p w14:paraId="705BD2F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5881A5CB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09FAC7D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復興路四段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74D11A0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4E0951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振興路-復興東路</w:t>
            </w:r>
          </w:p>
        </w:tc>
        <w:tc>
          <w:tcPr>
            <w:tcW w:w="1422" w:type="dxa"/>
            <w:noWrap/>
            <w:vAlign w:val="center"/>
            <w:hideMark/>
          </w:tcPr>
          <w:p w14:paraId="06C3D09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2126372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35.5 </w:t>
            </w:r>
          </w:p>
        </w:tc>
        <w:tc>
          <w:tcPr>
            <w:tcW w:w="1422" w:type="dxa"/>
          </w:tcPr>
          <w:p w14:paraId="521DB3A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19F1D289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00C2495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88389D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294B8F5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52C5DAA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0B6357A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28.4 </w:t>
            </w:r>
          </w:p>
        </w:tc>
        <w:tc>
          <w:tcPr>
            <w:tcW w:w="1422" w:type="dxa"/>
          </w:tcPr>
          <w:p w14:paraId="7D2545C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6E0D3FE6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D2687F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7A3A0EE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205A928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DB514F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36F16D1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29.2 </w:t>
            </w:r>
          </w:p>
        </w:tc>
        <w:tc>
          <w:tcPr>
            <w:tcW w:w="1422" w:type="dxa"/>
          </w:tcPr>
          <w:p w14:paraId="66F2074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401C86AF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0D593AF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338CD0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251F876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59B254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6BF310D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25.3 </w:t>
            </w:r>
          </w:p>
        </w:tc>
        <w:tc>
          <w:tcPr>
            <w:tcW w:w="1422" w:type="dxa"/>
          </w:tcPr>
          <w:p w14:paraId="66D979A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20CBF3B6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167B5F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2BC04F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21761D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復興東路-南京路</w:t>
            </w:r>
          </w:p>
        </w:tc>
        <w:tc>
          <w:tcPr>
            <w:tcW w:w="1422" w:type="dxa"/>
            <w:noWrap/>
            <w:vAlign w:val="center"/>
            <w:hideMark/>
          </w:tcPr>
          <w:p w14:paraId="7610E3A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00FA24C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35.6 </w:t>
            </w:r>
          </w:p>
        </w:tc>
        <w:tc>
          <w:tcPr>
            <w:tcW w:w="1422" w:type="dxa"/>
          </w:tcPr>
          <w:p w14:paraId="1761DF9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487D18FF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B51472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08235D9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4FC9AD9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0716386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7A7D9AA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29.0 </w:t>
            </w:r>
          </w:p>
        </w:tc>
        <w:tc>
          <w:tcPr>
            <w:tcW w:w="1422" w:type="dxa"/>
          </w:tcPr>
          <w:p w14:paraId="3FA217F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0A418EC4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0234BB1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3BF9392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6311FC3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40678B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4750F18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29.3 </w:t>
            </w:r>
          </w:p>
        </w:tc>
        <w:tc>
          <w:tcPr>
            <w:tcW w:w="1422" w:type="dxa"/>
          </w:tcPr>
          <w:p w14:paraId="074F5A2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08FA946C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100EA27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C7B579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42DD1E9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37EA762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38C4332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26.1 </w:t>
            </w:r>
          </w:p>
        </w:tc>
        <w:tc>
          <w:tcPr>
            <w:tcW w:w="1422" w:type="dxa"/>
          </w:tcPr>
          <w:p w14:paraId="59EA34D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16D8ACA0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101CA511" w14:textId="77777777" w:rsidR="00767EA5" w:rsidRPr="00A61AC7" w:rsidRDefault="00767EA5" w:rsidP="00767EA5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復興路五段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35F528A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924B62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南京路-自由路三段</w:t>
            </w:r>
          </w:p>
        </w:tc>
        <w:tc>
          <w:tcPr>
            <w:tcW w:w="1422" w:type="dxa"/>
            <w:noWrap/>
            <w:vAlign w:val="center"/>
            <w:hideMark/>
          </w:tcPr>
          <w:p w14:paraId="306DC8B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7EB9212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33.7 </w:t>
            </w:r>
          </w:p>
        </w:tc>
        <w:tc>
          <w:tcPr>
            <w:tcW w:w="1422" w:type="dxa"/>
          </w:tcPr>
          <w:p w14:paraId="1F3A338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2C9D750B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1163280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24036D5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286391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248C75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1D1490A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31.4 </w:t>
            </w:r>
          </w:p>
        </w:tc>
        <w:tc>
          <w:tcPr>
            <w:tcW w:w="1422" w:type="dxa"/>
          </w:tcPr>
          <w:p w14:paraId="38FF138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358ED59B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F9FEDA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56D048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62534EE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31063BD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5733B8F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27.7 </w:t>
            </w:r>
          </w:p>
        </w:tc>
        <w:tc>
          <w:tcPr>
            <w:tcW w:w="1422" w:type="dxa"/>
          </w:tcPr>
          <w:p w14:paraId="764AFB1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1E7BA69B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3A55CB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9E2EEA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51E9BD5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0F12133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4378FA6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29.6 </w:t>
            </w:r>
          </w:p>
        </w:tc>
        <w:tc>
          <w:tcPr>
            <w:tcW w:w="1422" w:type="dxa"/>
          </w:tcPr>
          <w:p w14:paraId="132C1DB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0EB25563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08B34E9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自由三街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61DADF3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4B2B54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自由路三段-南京路</w:t>
            </w:r>
          </w:p>
        </w:tc>
        <w:tc>
          <w:tcPr>
            <w:tcW w:w="1422" w:type="dxa"/>
            <w:noWrap/>
            <w:vAlign w:val="center"/>
            <w:hideMark/>
          </w:tcPr>
          <w:p w14:paraId="76E0116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0D09266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29.0 </w:t>
            </w:r>
          </w:p>
        </w:tc>
        <w:tc>
          <w:tcPr>
            <w:tcW w:w="1422" w:type="dxa"/>
          </w:tcPr>
          <w:p w14:paraId="331383C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0A11E031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A827B5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2AC3E57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84807E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3E6365A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063ECD5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25.2 </w:t>
            </w:r>
          </w:p>
        </w:tc>
        <w:tc>
          <w:tcPr>
            <w:tcW w:w="1422" w:type="dxa"/>
          </w:tcPr>
          <w:p w14:paraId="32588C7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1E7E33C5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AD2704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62AEBC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57A4E95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C99A97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5E063C4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28.8 </w:t>
            </w:r>
          </w:p>
        </w:tc>
        <w:tc>
          <w:tcPr>
            <w:tcW w:w="1422" w:type="dxa"/>
          </w:tcPr>
          <w:p w14:paraId="30433CB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67673DF3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A94D1D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A4458E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5B12E67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7F21241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3571BE8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29.6 </w:t>
            </w:r>
          </w:p>
        </w:tc>
        <w:tc>
          <w:tcPr>
            <w:tcW w:w="1422" w:type="dxa"/>
          </w:tcPr>
          <w:p w14:paraId="67A606F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C</w:t>
            </w:r>
          </w:p>
        </w:tc>
      </w:tr>
      <w:tr w:rsidR="00767EA5" w:rsidRPr="00A61AC7" w14:paraId="7883E7B0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7EC080E5" w14:textId="77777777" w:rsidR="00767EA5" w:rsidRPr="00A61AC7" w:rsidRDefault="00767EA5" w:rsidP="00767EA5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lastRenderedPageBreak/>
              <w:t>進德路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3A1DC76E" w14:textId="77777777" w:rsidR="00767EA5" w:rsidRPr="00A61AC7" w:rsidRDefault="00767EA5" w:rsidP="00165F54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37892B7" w14:textId="77777777" w:rsidR="00767EA5" w:rsidRPr="00A61AC7" w:rsidRDefault="00767EA5" w:rsidP="00165F54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精武路113巷10弄-自由路三段</w:t>
            </w:r>
          </w:p>
        </w:tc>
        <w:tc>
          <w:tcPr>
            <w:tcW w:w="1422" w:type="dxa"/>
            <w:noWrap/>
            <w:vAlign w:val="center"/>
            <w:hideMark/>
          </w:tcPr>
          <w:p w14:paraId="63A14275" w14:textId="77777777" w:rsidR="00767EA5" w:rsidRPr="00A61AC7" w:rsidRDefault="00767EA5" w:rsidP="00165F54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3C7F6363" w14:textId="77777777" w:rsidR="00767EA5" w:rsidRPr="00A61AC7" w:rsidRDefault="00767EA5" w:rsidP="00165F54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20.1 </w:t>
            </w:r>
          </w:p>
        </w:tc>
        <w:tc>
          <w:tcPr>
            <w:tcW w:w="1422" w:type="dxa"/>
          </w:tcPr>
          <w:p w14:paraId="7E14A17B" w14:textId="77777777" w:rsidR="00767EA5" w:rsidRPr="00A61AC7" w:rsidRDefault="00767EA5" w:rsidP="00165F54">
            <w:pPr>
              <w:pageBreakBefore/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1DBB9AC4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775C3C7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28880F2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06BAED8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C36B55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69D6F8D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21.4 </w:t>
            </w:r>
          </w:p>
        </w:tc>
        <w:tc>
          <w:tcPr>
            <w:tcW w:w="1422" w:type="dxa"/>
          </w:tcPr>
          <w:p w14:paraId="7715E33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68A95F02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12D119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7907C2A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39C2D4B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026625F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23CAB61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20.4 </w:t>
            </w:r>
          </w:p>
        </w:tc>
        <w:tc>
          <w:tcPr>
            <w:tcW w:w="1422" w:type="dxa"/>
          </w:tcPr>
          <w:p w14:paraId="32B86FE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2CFAF64E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4AEC01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F0D2A6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37213DD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114D209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56E90EE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21.1 </w:t>
            </w:r>
          </w:p>
        </w:tc>
        <w:tc>
          <w:tcPr>
            <w:tcW w:w="1422" w:type="dxa"/>
          </w:tcPr>
          <w:p w14:paraId="45ECEAD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39971EF4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32C7D5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3765779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4AA923E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自由路三段-樂業一路</w:t>
            </w:r>
          </w:p>
        </w:tc>
        <w:tc>
          <w:tcPr>
            <w:tcW w:w="1422" w:type="dxa"/>
            <w:noWrap/>
            <w:vAlign w:val="center"/>
            <w:hideMark/>
          </w:tcPr>
          <w:p w14:paraId="55D27B0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06C5B06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21.3 </w:t>
            </w:r>
          </w:p>
        </w:tc>
        <w:tc>
          <w:tcPr>
            <w:tcW w:w="1422" w:type="dxa"/>
          </w:tcPr>
          <w:p w14:paraId="690D2D7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2691B052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758B4AD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BC3BA0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EC586B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1ACE46B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767CB13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21.0 </w:t>
            </w:r>
          </w:p>
        </w:tc>
        <w:tc>
          <w:tcPr>
            <w:tcW w:w="1422" w:type="dxa"/>
          </w:tcPr>
          <w:p w14:paraId="28A6EAF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44687626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3E260D6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54DD43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47827E5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743664E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北向</w:t>
            </w:r>
          </w:p>
        </w:tc>
        <w:tc>
          <w:tcPr>
            <w:tcW w:w="1422" w:type="dxa"/>
          </w:tcPr>
          <w:p w14:paraId="65CA488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20.2 </w:t>
            </w:r>
          </w:p>
        </w:tc>
        <w:tc>
          <w:tcPr>
            <w:tcW w:w="1422" w:type="dxa"/>
          </w:tcPr>
          <w:p w14:paraId="1C4CABD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0C91B9BF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768967F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067737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BC536D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07D54F5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南向</w:t>
            </w:r>
          </w:p>
        </w:tc>
        <w:tc>
          <w:tcPr>
            <w:tcW w:w="1422" w:type="dxa"/>
          </w:tcPr>
          <w:p w14:paraId="1D526F7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20.6 </w:t>
            </w:r>
          </w:p>
        </w:tc>
        <w:tc>
          <w:tcPr>
            <w:tcW w:w="1422" w:type="dxa"/>
          </w:tcPr>
          <w:p w14:paraId="7E89EE8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D</w:t>
            </w:r>
          </w:p>
        </w:tc>
      </w:tr>
      <w:tr w:rsidR="00767EA5" w:rsidRPr="00A61AC7" w14:paraId="403C5B49" w14:textId="77777777" w:rsidTr="00165F54">
        <w:trPr>
          <w:trHeight w:val="20"/>
        </w:trPr>
        <w:tc>
          <w:tcPr>
            <w:tcW w:w="1422" w:type="dxa"/>
            <w:vMerge w:val="restart"/>
            <w:noWrap/>
            <w:vAlign w:val="center"/>
            <w:hideMark/>
          </w:tcPr>
          <w:p w14:paraId="4D8F871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南京路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63F3C4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2F73F7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自由路三段-進德路</w:t>
            </w:r>
          </w:p>
        </w:tc>
        <w:tc>
          <w:tcPr>
            <w:tcW w:w="1422" w:type="dxa"/>
            <w:noWrap/>
            <w:vAlign w:val="center"/>
            <w:hideMark/>
          </w:tcPr>
          <w:p w14:paraId="324B68E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1203BB7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46.1 </w:t>
            </w:r>
          </w:p>
        </w:tc>
        <w:tc>
          <w:tcPr>
            <w:tcW w:w="1422" w:type="dxa"/>
          </w:tcPr>
          <w:p w14:paraId="343A6B8A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629E16D3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686C44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5B25B46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5087E6D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08AF516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48D3601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39.4 </w:t>
            </w:r>
          </w:p>
        </w:tc>
        <w:tc>
          <w:tcPr>
            <w:tcW w:w="1422" w:type="dxa"/>
          </w:tcPr>
          <w:p w14:paraId="701B4E7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1CFA3CA9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5DE968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742DA1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4AB5A502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358812D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4047CF7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56.0 </w:t>
            </w:r>
          </w:p>
        </w:tc>
        <w:tc>
          <w:tcPr>
            <w:tcW w:w="1422" w:type="dxa"/>
          </w:tcPr>
          <w:p w14:paraId="1DF00B9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A</w:t>
            </w:r>
          </w:p>
        </w:tc>
      </w:tr>
      <w:tr w:rsidR="00767EA5" w:rsidRPr="00A61AC7" w14:paraId="6D8F1ACF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46F5E2D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20BCB2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797CDBA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46044D2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2E10616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33.4 </w:t>
            </w:r>
          </w:p>
        </w:tc>
        <w:tc>
          <w:tcPr>
            <w:tcW w:w="1422" w:type="dxa"/>
          </w:tcPr>
          <w:p w14:paraId="45767C6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220B2F9D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6047B8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15039521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晨峰</w:t>
            </w: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457CD77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進德路-雙十路一段</w:t>
            </w:r>
          </w:p>
        </w:tc>
        <w:tc>
          <w:tcPr>
            <w:tcW w:w="1422" w:type="dxa"/>
            <w:noWrap/>
            <w:vAlign w:val="center"/>
            <w:hideMark/>
          </w:tcPr>
          <w:p w14:paraId="6163178B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318B207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32.5 </w:t>
            </w:r>
          </w:p>
        </w:tc>
        <w:tc>
          <w:tcPr>
            <w:tcW w:w="1422" w:type="dxa"/>
          </w:tcPr>
          <w:p w14:paraId="416A31F4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420FA271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22E68F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97C7CED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67D183B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6BB6C15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5D2534B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34.3 </w:t>
            </w:r>
          </w:p>
        </w:tc>
        <w:tc>
          <w:tcPr>
            <w:tcW w:w="1422" w:type="dxa"/>
          </w:tcPr>
          <w:p w14:paraId="7763931C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2D36CCB7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6CD799E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 w:val="restart"/>
            <w:noWrap/>
            <w:vAlign w:val="center"/>
            <w:hideMark/>
          </w:tcPr>
          <w:p w14:paraId="2637E605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昏峰</w:t>
            </w:r>
          </w:p>
        </w:tc>
        <w:tc>
          <w:tcPr>
            <w:tcW w:w="1422" w:type="dxa"/>
            <w:vMerge/>
            <w:vAlign w:val="center"/>
            <w:hideMark/>
          </w:tcPr>
          <w:p w14:paraId="49802329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53D1B17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東向</w:t>
            </w:r>
          </w:p>
        </w:tc>
        <w:tc>
          <w:tcPr>
            <w:tcW w:w="1422" w:type="dxa"/>
          </w:tcPr>
          <w:p w14:paraId="2E91E65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30.1 </w:t>
            </w:r>
          </w:p>
        </w:tc>
        <w:tc>
          <w:tcPr>
            <w:tcW w:w="1422" w:type="dxa"/>
          </w:tcPr>
          <w:p w14:paraId="2E3E75B8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  <w:tr w:rsidR="00767EA5" w:rsidRPr="00A61AC7" w14:paraId="5E597798" w14:textId="77777777" w:rsidTr="00165F54">
        <w:trPr>
          <w:trHeight w:val="20"/>
        </w:trPr>
        <w:tc>
          <w:tcPr>
            <w:tcW w:w="1422" w:type="dxa"/>
            <w:vMerge/>
            <w:vAlign w:val="center"/>
            <w:hideMark/>
          </w:tcPr>
          <w:p w14:paraId="2A585D27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AFA5E63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14:paraId="1203BECE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14:paraId="34BB9936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rFonts w:hint="eastAsia"/>
                <w:noProof/>
                <w:kern w:val="2"/>
                <w:szCs w:val="24"/>
              </w:rPr>
              <w:t>西向</w:t>
            </w:r>
          </w:p>
        </w:tc>
        <w:tc>
          <w:tcPr>
            <w:tcW w:w="1422" w:type="dxa"/>
          </w:tcPr>
          <w:p w14:paraId="1BF1852F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 xml:space="preserve">31.0 </w:t>
            </w:r>
          </w:p>
        </w:tc>
        <w:tc>
          <w:tcPr>
            <w:tcW w:w="1422" w:type="dxa"/>
          </w:tcPr>
          <w:p w14:paraId="1B8F2A60" w14:textId="77777777" w:rsidR="00767EA5" w:rsidRPr="00A61AC7" w:rsidRDefault="00767EA5" w:rsidP="00165F54">
            <w:pPr>
              <w:spacing w:before="0" w:after="0" w:line="0" w:lineRule="atLeast"/>
              <w:jc w:val="center"/>
              <w:rPr>
                <w:noProof/>
                <w:kern w:val="2"/>
                <w:szCs w:val="24"/>
              </w:rPr>
            </w:pPr>
            <w:r w:rsidRPr="00A61AC7">
              <w:rPr>
                <w:szCs w:val="24"/>
              </w:rPr>
              <w:t>B</w:t>
            </w:r>
          </w:p>
        </w:tc>
      </w:tr>
    </w:tbl>
    <w:p w14:paraId="0D90B7B0" w14:textId="77777777" w:rsidR="00767EA5" w:rsidRPr="00767EA5" w:rsidRDefault="00767EA5" w:rsidP="00767EA5">
      <w:pPr>
        <w:rPr>
          <w:rFonts w:hint="eastAsia"/>
        </w:rPr>
      </w:pPr>
    </w:p>
    <w:p w14:paraId="44C21CD1" w14:textId="3555E6C7" w:rsidR="005E2708" w:rsidRDefault="005E2708" w:rsidP="005E2708">
      <w:pPr>
        <w:pStyle w:val="23"/>
        <w:spacing w:before="0" w:line="0" w:lineRule="atLeast"/>
        <w:ind w:left="480" w:firstLine="0"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p w14:paraId="39AE33ED" w14:textId="7178DCF8" w:rsidR="00401E12" w:rsidRPr="00675BC9" w:rsidRDefault="00401E12" w:rsidP="007D00BC">
      <w:pPr>
        <w:pStyle w:val="23"/>
        <w:numPr>
          <w:ilvl w:val="0"/>
          <w:numId w:val="17"/>
        </w:numPr>
        <w:spacing w:before="0" w:line="0" w:lineRule="atLeast"/>
        <w:rPr>
          <w:rFonts w:ascii="微軟正黑體" w:eastAsia="微軟正黑體" w:hAnsi="微軟正黑體"/>
          <w:b/>
          <w:sz w:val="32"/>
        </w:rPr>
      </w:pPr>
      <w:r w:rsidRPr="00675BC9">
        <w:rPr>
          <w:rFonts w:ascii="微軟正黑體" w:eastAsia="微軟正黑體" w:hAnsi="微軟正黑體"/>
          <w:b/>
          <w:sz w:val="32"/>
        </w:rPr>
        <w:lastRenderedPageBreak/>
        <w:t>目標年開發前--服務水準評估分析</w:t>
      </w:r>
    </w:p>
    <w:p w14:paraId="5BB1D135" w14:textId="466F1AB9" w:rsidR="004B497A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</w:t>
      </w:r>
      <w:r w:rsidR="00767EA5">
        <w:rPr>
          <w:rFonts w:ascii="微軟正黑體" w:hAnsi="微軟正黑體" w:hint="eastAsia"/>
        </w:rPr>
        <w:t>非號誌化</w:t>
      </w:r>
      <w:r>
        <w:rPr>
          <w:rFonts w:ascii="微軟正黑體" w:hAnsi="微軟正黑體" w:hint="eastAsia"/>
        </w:rPr>
        <w:t>路口</w:t>
      </w:r>
    </w:p>
    <w:tbl>
      <w:tblPr>
        <w:tblStyle w:val="aff0"/>
        <w:tblW w:w="5000" w:type="pct"/>
        <w:jc w:val="center"/>
        <w:tblLook w:val="04A0" w:firstRow="1" w:lastRow="0" w:firstColumn="1" w:lastColumn="0" w:noHBand="0" w:noVBand="1"/>
      </w:tblPr>
      <w:tblGrid>
        <w:gridCol w:w="563"/>
        <w:gridCol w:w="1131"/>
        <w:gridCol w:w="1004"/>
        <w:gridCol w:w="1033"/>
        <w:gridCol w:w="759"/>
        <w:gridCol w:w="182"/>
        <w:gridCol w:w="712"/>
        <w:gridCol w:w="708"/>
        <w:gridCol w:w="807"/>
        <w:gridCol w:w="44"/>
        <w:gridCol w:w="708"/>
        <w:gridCol w:w="844"/>
      </w:tblGrid>
      <w:tr w:rsidR="00767EA5" w:rsidRPr="00D31C42" w14:paraId="79E36C81" w14:textId="77777777" w:rsidTr="00165F54">
        <w:trPr>
          <w:trHeight w:val="20"/>
          <w:jc w:val="center"/>
        </w:trPr>
        <w:tc>
          <w:tcPr>
            <w:tcW w:w="5000" w:type="pct"/>
            <w:gridSpan w:val="12"/>
          </w:tcPr>
          <w:p w14:paraId="4F97494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進德二街</w:t>
            </w:r>
            <w:r w:rsidRPr="00D31C42">
              <w:rPr>
                <w:szCs w:val="24"/>
              </w:rPr>
              <w:t>-</w:t>
            </w:r>
            <w:r w:rsidRPr="00D31C42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D31C42" w14:paraId="62392F36" w14:textId="77777777" w:rsidTr="00165F54">
        <w:trPr>
          <w:trHeight w:val="20"/>
          <w:jc w:val="center"/>
        </w:trPr>
        <w:tc>
          <w:tcPr>
            <w:tcW w:w="331" w:type="pct"/>
            <w:vMerge w:val="restart"/>
            <w:vAlign w:val="center"/>
          </w:tcPr>
          <w:p w14:paraId="24C67BCA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目</w:t>
            </w:r>
          </w:p>
          <w:p w14:paraId="6D87AFA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標</w:t>
            </w:r>
          </w:p>
          <w:p w14:paraId="096A672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年</w:t>
            </w:r>
          </w:p>
          <w:p w14:paraId="5203C963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開</w:t>
            </w:r>
          </w:p>
          <w:p w14:paraId="7651B7B9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發</w:t>
            </w:r>
          </w:p>
          <w:p w14:paraId="38022F7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前</w:t>
            </w:r>
          </w:p>
        </w:tc>
        <w:tc>
          <w:tcPr>
            <w:tcW w:w="665" w:type="pct"/>
            <w:vAlign w:val="center"/>
          </w:tcPr>
          <w:p w14:paraId="46E3BA6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91" w:type="pct"/>
            <w:vAlign w:val="center"/>
          </w:tcPr>
          <w:p w14:paraId="2973CB6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南向</w:t>
            </w:r>
          </w:p>
        </w:tc>
        <w:tc>
          <w:tcPr>
            <w:tcW w:w="608" w:type="pct"/>
            <w:vAlign w:val="center"/>
          </w:tcPr>
          <w:p w14:paraId="5A4F062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北向</w:t>
            </w:r>
          </w:p>
        </w:tc>
        <w:tc>
          <w:tcPr>
            <w:tcW w:w="1389" w:type="pct"/>
            <w:gridSpan w:val="4"/>
            <w:vAlign w:val="center"/>
          </w:tcPr>
          <w:p w14:paraId="24AC214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東向</w:t>
            </w:r>
          </w:p>
        </w:tc>
        <w:tc>
          <w:tcPr>
            <w:tcW w:w="1417" w:type="pct"/>
            <w:gridSpan w:val="4"/>
            <w:vAlign w:val="center"/>
          </w:tcPr>
          <w:p w14:paraId="7A852DC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西向</w:t>
            </w:r>
          </w:p>
        </w:tc>
      </w:tr>
      <w:tr w:rsidR="00767EA5" w:rsidRPr="00D31C42" w14:paraId="2439A3CB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46D50C4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7643C0B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91" w:type="pct"/>
            <w:vAlign w:val="center"/>
          </w:tcPr>
          <w:p w14:paraId="2045725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608" w:type="pct"/>
            <w:vAlign w:val="center"/>
          </w:tcPr>
          <w:p w14:paraId="23414F0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447" w:type="pct"/>
            <w:vAlign w:val="center"/>
          </w:tcPr>
          <w:p w14:paraId="1B82637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526" w:type="pct"/>
            <w:gridSpan w:val="2"/>
            <w:vAlign w:val="center"/>
          </w:tcPr>
          <w:p w14:paraId="742E997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417" w:type="pct"/>
            <w:vAlign w:val="center"/>
          </w:tcPr>
          <w:p w14:paraId="3AC2E7F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  <w:tc>
          <w:tcPr>
            <w:tcW w:w="475" w:type="pct"/>
            <w:vAlign w:val="center"/>
          </w:tcPr>
          <w:p w14:paraId="6248BD8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443" w:type="pct"/>
            <w:gridSpan w:val="2"/>
            <w:vAlign w:val="center"/>
          </w:tcPr>
          <w:p w14:paraId="1B9BA7A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499" w:type="pct"/>
            <w:vAlign w:val="center"/>
          </w:tcPr>
          <w:p w14:paraId="3D7A9F2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</w:tr>
      <w:tr w:rsidR="00767EA5" w:rsidRPr="00D31C42" w14:paraId="54334C1A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524D74C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0086659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91" w:type="pct"/>
            <w:vAlign w:val="center"/>
          </w:tcPr>
          <w:p w14:paraId="3EF5180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608" w:type="pct"/>
            <w:vAlign w:val="center"/>
          </w:tcPr>
          <w:p w14:paraId="5BA7457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500</w:t>
            </w:r>
          </w:p>
        </w:tc>
        <w:tc>
          <w:tcPr>
            <w:tcW w:w="1389" w:type="pct"/>
            <w:gridSpan w:val="4"/>
            <w:vAlign w:val="center"/>
          </w:tcPr>
          <w:p w14:paraId="3B1FEC3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097</w:t>
            </w:r>
          </w:p>
        </w:tc>
        <w:tc>
          <w:tcPr>
            <w:tcW w:w="1417" w:type="pct"/>
            <w:gridSpan w:val="4"/>
            <w:vAlign w:val="center"/>
          </w:tcPr>
          <w:p w14:paraId="52B711D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863</w:t>
            </w:r>
          </w:p>
        </w:tc>
      </w:tr>
      <w:tr w:rsidR="00767EA5" w:rsidRPr="00D31C42" w14:paraId="3D14BC84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4EFB5EB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1C6E0B3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91" w:type="pct"/>
            <w:vAlign w:val="center"/>
          </w:tcPr>
          <w:p w14:paraId="44B2252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2</w:t>
            </w:r>
          </w:p>
        </w:tc>
        <w:tc>
          <w:tcPr>
            <w:tcW w:w="608" w:type="pct"/>
            <w:vAlign w:val="center"/>
          </w:tcPr>
          <w:p w14:paraId="0148755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9</w:t>
            </w:r>
          </w:p>
        </w:tc>
        <w:tc>
          <w:tcPr>
            <w:tcW w:w="447" w:type="pct"/>
            <w:vAlign w:val="center"/>
          </w:tcPr>
          <w:p w14:paraId="53CAE74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10</w:t>
            </w:r>
          </w:p>
        </w:tc>
        <w:tc>
          <w:tcPr>
            <w:tcW w:w="526" w:type="pct"/>
            <w:gridSpan w:val="2"/>
            <w:vAlign w:val="center"/>
          </w:tcPr>
          <w:p w14:paraId="2A17194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3</w:t>
            </w:r>
          </w:p>
        </w:tc>
        <w:tc>
          <w:tcPr>
            <w:tcW w:w="417" w:type="pct"/>
            <w:vAlign w:val="center"/>
          </w:tcPr>
          <w:p w14:paraId="5331D4F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75" w:type="pct"/>
            <w:vAlign w:val="center"/>
          </w:tcPr>
          <w:p w14:paraId="39C3101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443" w:type="pct"/>
            <w:gridSpan w:val="2"/>
            <w:vAlign w:val="center"/>
          </w:tcPr>
          <w:p w14:paraId="0B4C594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99" w:type="pct"/>
            <w:vAlign w:val="center"/>
          </w:tcPr>
          <w:p w14:paraId="0B0AEC3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767EA5" w:rsidRPr="00D31C42" w14:paraId="24F8488D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5F90F92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57B442C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91" w:type="pct"/>
            <w:vAlign w:val="center"/>
          </w:tcPr>
          <w:p w14:paraId="3971FFA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798</w:t>
            </w:r>
          </w:p>
        </w:tc>
        <w:tc>
          <w:tcPr>
            <w:tcW w:w="608" w:type="pct"/>
            <w:vAlign w:val="center"/>
          </w:tcPr>
          <w:p w14:paraId="6569176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491</w:t>
            </w:r>
          </w:p>
        </w:tc>
        <w:tc>
          <w:tcPr>
            <w:tcW w:w="1389" w:type="pct"/>
            <w:gridSpan w:val="4"/>
            <w:vAlign w:val="center"/>
          </w:tcPr>
          <w:p w14:paraId="0BB2FE8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069</w:t>
            </w:r>
          </w:p>
        </w:tc>
        <w:tc>
          <w:tcPr>
            <w:tcW w:w="1417" w:type="pct"/>
            <w:gridSpan w:val="4"/>
            <w:vAlign w:val="center"/>
          </w:tcPr>
          <w:p w14:paraId="6CDAE7B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819</w:t>
            </w:r>
          </w:p>
        </w:tc>
      </w:tr>
      <w:tr w:rsidR="00767EA5" w:rsidRPr="00D31C42" w14:paraId="2494AD73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6404007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0891EA3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91" w:type="pct"/>
            <w:vAlign w:val="center"/>
          </w:tcPr>
          <w:p w14:paraId="60D3CAF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608" w:type="pct"/>
            <w:vAlign w:val="center"/>
          </w:tcPr>
          <w:p w14:paraId="381DAD3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389" w:type="pct"/>
            <w:gridSpan w:val="4"/>
            <w:vAlign w:val="center"/>
          </w:tcPr>
          <w:p w14:paraId="658BB24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417" w:type="pct"/>
            <w:gridSpan w:val="4"/>
            <w:vAlign w:val="center"/>
          </w:tcPr>
          <w:p w14:paraId="3B436C0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5727DC95" w14:textId="77777777" w:rsidTr="00165F54">
        <w:trPr>
          <w:trHeight w:val="20"/>
          <w:jc w:val="center"/>
        </w:trPr>
        <w:tc>
          <w:tcPr>
            <w:tcW w:w="995" w:type="pct"/>
            <w:gridSpan w:val="2"/>
          </w:tcPr>
          <w:p w14:paraId="76CEEB3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現況服務水準</w:t>
            </w:r>
          </w:p>
        </w:tc>
        <w:tc>
          <w:tcPr>
            <w:tcW w:w="591" w:type="pct"/>
            <w:vAlign w:val="center"/>
          </w:tcPr>
          <w:p w14:paraId="7B239AE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608" w:type="pct"/>
            <w:vAlign w:val="center"/>
          </w:tcPr>
          <w:p w14:paraId="1FF9EFE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389" w:type="pct"/>
            <w:gridSpan w:val="4"/>
            <w:vAlign w:val="center"/>
          </w:tcPr>
          <w:p w14:paraId="52761B8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417" w:type="pct"/>
            <w:gridSpan w:val="4"/>
            <w:vAlign w:val="center"/>
          </w:tcPr>
          <w:p w14:paraId="180A1DD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2ED2371B" w14:textId="77777777" w:rsidTr="00165F54">
        <w:trPr>
          <w:trHeight w:val="20"/>
          <w:jc w:val="center"/>
        </w:trPr>
        <w:tc>
          <w:tcPr>
            <w:tcW w:w="5000" w:type="pct"/>
            <w:gridSpan w:val="12"/>
          </w:tcPr>
          <w:p w14:paraId="2F46164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進德二街</w:t>
            </w:r>
            <w:r w:rsidRPr="00D31C42">
              <w:rPr>
                <w:szCs w:val="24"/>
              </w:rPr>
              <w:t>-</w:t>
            </w:r>
            <w:r w:rsidRPr="00D31C42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D31C42" w14:paraId="2DDEA06D" w14:textId="77777777" w:rsidTr="00165F54">
        <w:trPr>
          <w:trHeight w:val="20"/>
          <w:jc w:val="center"/>
        </w:trPr>
        <w:tc>
          <w:tcPr>
            <w:tcW w:w="331" w:type="pct"/>
            <w:vMerge w:val="restart"/>
            <w:vAlign w:val="center"/>
          </w:tcPr>
          <w:p w14:paraId="5198C3F3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目</w:t>
            </w:r>
          </w:p>
          <w:p w14:paraId="6CA22382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標</w:t>
            </w:r>
          </w:p>
          <w:p w14:paraId="2339111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年</w:t>
            </w:r>
          </w:p>
          <w:p w14:paraId="5F515155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開</w:t>
            </w:r>
          </w:p>
          <w:p w14:paraId="4DAA09A3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發</w:t>
            </w:r>
          </w:p>
          <w:p w14:paraId="0F40914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前</w:t>
            </w:r>
          </w:p>
        </w:tc>
        <w:tc>
          <w:tcPr>
            <w:tcW w:w="665" w:type="pct"/>
            <w:vAlign w:val="center"/>
          </w:tcPr>
          <w:p w14:paraId="3B12FDB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591" w:type="pct"/>
            <w:vAlign w:val="center"/>
          </w:tcPr>
          <w:p w14:paraId="629BCE3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南向</w:t>
            </w:r>
          </w:p>
        </w:tc>
        <w:tc>
          <w:tcPr>
            <w:tcW w:w="608" w:type="pct"/>
            <w:vAlign w:val="center"/>
          </w:tcPr>
          <w:p w14:paraId="0E42D61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北向</w:t>
            </w:r>
          </w:p>
        </w:tc>
        <w:tc>
          <w:tcPr>
            <w:tcW w:w="1389" w:type="pct"/>
            <w:gridSpan w:val="4"/>
            <w:vAlign w:val="center"/>
          </w:tcPr>
          <w:p w14:paraId="351B2BF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東向</w:t>
            </w:r>
          </w:p>
        </w:tc>
        <w:tc>
          <w:tcPr>
            <w:tcW w:w="1417" w:type="pct"/>
            <w:gridSpan w:val="4"/>
            <w:vAlign w:val="center"/>
          </w:tcPr>
          <w:p w14:paraId="6E72316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西向</w:t>
            </w:r>
          </w:p>
        </w:tc>
      </w:tr>
      <w:tr w:rsidR="00767EA5" w:rsidRPr="00D31C42" w14:paraId="15A22317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50BD453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08165EF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591" w:type="pct"/>
            <w:vAlign w:val="center"/>
          </w:tcPr>
          <w:p w14:paraId="5D455AA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608" w:type="pct"/>
            <w:vAlign w:val="center"/>
          </w:tcPr>
          <w:p w14:paraId="48B4AD3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554" w:type="pct"/>
            <w:gridSpan w:val="2"/>
            <w:vAlign w:val="center"/>
          </w:tcPr>
          <w:p w14:paraId="5665CEF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418" w:type="pct"/>
            <w:vAlign w:val="center"/>
          </w:tcPr>
          <w:p w14:paraId="1AC1346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417" w:type="pct"/>
            <w:vAlign w:val="center"/>
          </w:tcPr>
          <w:p w14:paraId="0104B52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  <w:tc>
          <w:tcPr>
            <w:tcW w:w="501" w:type="pct"/>
            <w:gridSpan w:val="2"/>
            <w:vAlign w:val="center"/>
          </w:tcPr>
          <w:p w14:paraId="2CA7640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417" w:type="pct"/>
            <w:vAlign w:val="center"/>
          </w:tcPr>
          <w:p w14:paraId="2CB6255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499" w:type="pct"/>
            <w:vAlign w:val="center"/>
          </w:tcPr>
          <w:p w14:paraId="62C4093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</w:tr>
      <w:tr w:rsidR="00767EA5" w:rsidRPr="00D31C42" w14:paraId="47096D59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0828E9A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249832F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591" w:type="pct"/>
            <w:vAlign w:val="center"/>
          </w:tcPr>
          <w:p w14:paraId="7DE6EC6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608" w:type="pct"/>
            <w:vAlign w:val="center"/>
          </w:tcPr>
          <w:p w14:paraId="1F08867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600</w:t>
            </w:r>
          </w:p>
        </w:tc>
        <w:tc>
          <w:tcPr>
            <w:tcW w:w="1389" w:type="pct"/>
            <w:gridSpan w:val="4"/>
            <w:vAlign w:val="center"/>
          </w:tcPr>
          <w:p w14:paraId="251A27C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949</w:t>
            </w:r>
          </w:p>
        </w:tc>
        <w:tc>
          <w:tcPr>
            <w:tcW w:w="1417" w:type="pct"/>
            <w:gridSpan w:val="4"/>
            <w:vAlign w:val="center"/>
          </w:tcPr>
          <w:p w14:paraId="7774631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076</w:t>
            </w:r>
          </w:p>
        </w:tc>
      </w:tr>
      <w:tr w:rsidR="00767EA5" w:rsidRPr="00D31C42" w14:paraId="60956919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4FB4D80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67CF950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591" w:type="pct"/>
            <w:vAlign w:val="center"/>
          </w:tcPr>
          <w:p w14:paraId="2195E2C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3</w:t>
            </w:r>
          </w:p>
        </w:tc>
        <w:tc>
          <w:tcPr>
            <w:tcW w:w="608" w:type="pct"/>
            <w:vAlign w:val="center"/>
          </w:tcPr>
          <w:p w14:paraId="0E29919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9</w:t>
            </w:r>
          </w:p>
        </w:tc>
        <w:tc>
          <w:tcPr>
            <w:tcW w:w="554" w:type="pct"/>
            <w:gridSpan w:val="2"/>
            <w:vAlign w:val="center"/>
          </w:tcPr>
          <w:p w14:paraId="6BC3D2A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15</w:t>
            </w:r>
          </w:p>
        </w:tc>
        <w:tc>
          <w:tcPr>
            <w:tcW w:w="418" w:type="pct"/>
            <w:vAlign w:val="center"/>
          </w:tcPr>
          <w:p w14:paraId="5276423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0</w:t>
            </w:r>
          </w:p>
        </w:tc>
        <w:tc>
          <w:tcPr>
            <w:tcW w:w="417" w:type="pct"/>
            <w:vAlign w:val="center"/>
          </w:tcPr>
          <w:p w14:paraId="1DD70C2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01" w:type="pct"/>
            <w:gridSpan w:val="2"/>
            <w:vAlign w:val="center"/>
          </w:tcPr>
          <w:p w14:paraId="5DF900C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417" w:type="pct"/>
            <w:vAlign w:val="center"/>
          </w:tcPr>
          <w:p w14:paraId="34A0251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99" w:type="pct"/>
            <w:vAlign w:val="center"/>
          </w:tcPr>
          <w:p w14:paraId="7EBAD54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767EA5" w:rsidRPr="00D31C42" w14:paraId="4E1778BE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5EEDCF9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644239E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591" w:type="pct"/>
            <w:vAlign w:val="center"/>
          </w:tcPr>
          <w:p w14:paraId="5BB3855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797</w:t>
            </w:r>
          </w:p>
        </w:tc>
        <w:tc>
          <w:tcPr>
            <w:tcW w:w="608" w:type="pct"/>
            <w:vAlign w:val="center"/>
          </w:tcPr>
          <w:p w14:paraId="1110411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591</w:t>
            </w:r>
          </w:p>
        </w:tc>
        <w:tc>
          <w:tcPr>
            <w:tcW w:w="1389" w:type="pct"/>
            <w:gridSpan w:val="4"/>
            <w:vAlign w:val="center"/>
          </w:tcPr>
          <w:p w14:paraId="379CDB7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9</w:t>
            </w:r>
            <w:r>
              <w:rPr>
                <w:szCs w:val="24"/>
              </w:rPr>
              <w:t>22</w:t>
            </w:r>
          </w:p>
        </w:tc>
        <w:tc>
          <w:tcPr>
            <w:tcW w:w="1417" w:type="pct"/>
            <w:gridSpan w:val="4"/>
            <w:vAlign w:val="center"/>
          </w:tcPr>
          <w:p w14:paraId="179BC66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029</w:t>
            </w:r>
          </w:p>
        </w:tc>
      </w:tr>
      <w:tr w:rsidR="00767EA5" w:rsidRPr="00D31C42" w14:paraId="690A49FB" w14:textId="77777777" w:rsidTr="00165F54">
        <w:trPr>
          <w:trHeight w:val="20"/>
          <w:jc w:val="center"/>
        </w:trPr>
        <w:tc>
          <w:tcPr>
            <w:tcW w:w="331" w:type="pct"/>
            <w:vMerge/>
          </w:tcPr>
          <w:p w14:paraId="757FFF9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665" w:type="pct"/>
            <w:vAlign w:val="center"/>
          </w:tcPr>
          <w:p w14:paraId="4A7E2E2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591" w:type="pct"/>
            <w:vAlign w:val="center"/>
          </w:tcPr>
          <w:p w14:paraId="65BCB12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608" w:type="pct"/>
            <w:vAlign w:val="center"/>
          </w:tcPr>
          <w:p w14:paraId="12E621F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389" w:type="pct"/>
            <w:gridSpan w:val="4"/>
            <w:vAlign w:val="center"/>
          </w:tcPr>
          <w:p w14:paraId="21B16B3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417" w:type="pct"/>
            <w:gridSpan w:val="4"/>
            <w:vAlign w:val="center"/>
          </w:tcPr>
          <w:p w14:paraId="2E6B64E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72469F07" w14:textId="77777777" w:rsidTr="00165F54">
        <w:trPr>
          <w:trHeight w:val="20"/>
          <w:jc w:val="center"/>
        </w:trPr>
        <w:tc>
          <w:tcPr>
            <w:tcW w:w="995" w:type="pct"/>
            <w:gridSpan w:val="2"/>
          </w:tcPr>
          <w:p w14:paraId="4AC5032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現況服務水準</w:t>
            </w:r>
          </w:p>
        </w:tc>
        <w:tc>
          <w:tcPr>
            <w:tcW w:w="591" w:type="pct"/>
            <w:vAlign w:val="center"/>
          </w:tcPr>
          <w:p w14:paraId="0316579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608" w:type="pct"/>
            <w:vAlign w:val="center"/>
          </w:tcPr>
          <w:p w14:paraId="0B2A273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389" w:type="pct"/>
            <w:gridSpan w:val="4"/>
            <w:vAlign w:val="center"/>
          </w:tcPr>
          <w:p w14:paraId="6B2E9AF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417" w:type="pct"/>
            <w:gridSpan w:val="4"/>
            <w:vAlign w:val="center"/>
          </w:tcPr>
          <w:p w14:paraId="75FC7CA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</w:tbl>
    <w:p w14:paraId="3DEE3B88" w14:textId="02B965F3" w:rsidR="00767EA5" w:rsidRDefault="00767EA5" w:rsidP="00767EA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195"/>
        <w:gridCol w:w="2090"/>
        <w:gridCol w:w="1806"/>
        <w:gridCol w:w="1928"/>
        <w:gridCol w:w="7"/>
      </w:tblGrid>
      <w:tr w:rsidR="00767EA5" w:rsidRPr="00FC7F0A" w14:paraId="65A7C98A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4435F93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lastRenderedPageBreak/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413548F2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  <w:vAlign w:val="center"/>
          </w:tcPr>
          <w:p w14:paraId="70EBA34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1AE497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4E9854C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44F9E0E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18AE13CC" w14:textId="77777777" w:rsidTr="00165F54">
        <w:trPr>
          <w:trHeight w:val="20"/>
        </w:trPr>
        <w:tc>
          <w:tcPr>
            <w:tcW w:w="276" w:type="pct"/>
            <w:vMerge/>
          </w:tcPr>
          <w:p w14:paraId="343C35A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04E2CA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0B82DFE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36D504C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252507E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750A59A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93A46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BBE3AC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4BE17C4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000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46941B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540</w:t>
            </w:r>
          </w:p>
        </w:tc>
      </w:tr>
      <w:tr w:rsidR="00767EA5" w:rsidRPr="00FC7F0A" w14:paraId="36E9D6E3" w14:textId="77777777" w:rsidTr="00165F54">
        <w:trPr>
          <w:trHeight w:val="20"/>
        </w:trPr>
        <w:tc>
          <w:tcPr>
            <w:tcW w:w="276" w:type="pct"/>
            <w:vMerge/>
          </w:tcPr>
          <w:p w14:paraId="291F200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2A1CB92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2AF917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36</w:t>
            </w:r>
          </w:p>
        </w:tc>
        <w:tc>
          <w:tcPr>
            <w:tcW w:w="1063" w:type="pct"/>
            <w:shd w:val="clear" w:color="auto" w:fill="auto"/>
          </w:tcPr>
          <w:p w14:paraId="310ADBB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28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089AD4F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83</w:t>
            </w:r>
          </w:p>
        </w:tc>
      </w:tr>
      <w:tr w:rsidR="00767EA5" w:rsidRPr="00FC7F0A" w14:paraId="07ABACD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43E5884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57AAB08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4A436B4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964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177892F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429</w:t>
            </w:r>
          </w:p>
        </w:tc>
      </w:tr>
      <w:tr w:rsidR="00767EA5" w:rsidRPr="00FC7F0A" w14:paraId="13A5B3D5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013293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5A20429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22A8B75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D8E357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588026B8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56F09C3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67A4C4E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72318E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6E449DD1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475A4CE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（昏峰）</w:t>
            </w:r>
          </w:p>
        </w:tc>
      </w:tr>
      <w:tr w:rsidR="00767EA5" w:rsidRPr="00FC7F0A" w14:paraId="38F4189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596756B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6C763A4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0EA70F3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A004F6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6369D4EE" w14:textId="77777777" w:rsidTr="00165F54">
        <w:trPr>
          <w:trHeight w:val="20"/>
        </w:trPr>
        <w:tc>
          <w:tcPr>
            <w:tcW w:w="276" w:type="pct"/>
            <w:vMerge/>
          </w:tcPr>
          <w:p w14:paraId="0760F6D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2DEB15C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2EAEAA6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7DCB7BE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025DCC0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077A8ADD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E1A8FD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0C0E2D9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16F7A9B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6376DC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499</w:t>
            </w:r>
          </w:p>
        </w:tc>
      </w:tr>
      <w:tr w:rsidR="00767EA5" w:rsidRPr="00FC7F0A" w14:paraId="14A16506" w14:textId="77777777" w:rsidTr="00165F54">
        <w:trPr>
          <w:trHeight w:val="20"/>
        </w:trPr>
        <w:tc>
          <w:tcPr>
            <w:tcW w:w="276" w:type="pct"/>
            <w:vMerge/>
          </w:tcPr>
          <w:p w14:paraId="032DFC8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163DA26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558B4D3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31</w:t>
            </w:r>
          </w:p>
        </w:tc>
        <w:tc>
          <w:tcPr>
            <w:tcW w:w="1063" w:type="pct"/>
            <w:shd w:val="clear" w:color="auto" w:fill="auto"/>
          </w:tcPr>
          <w:p w14:paraId="5C1D152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16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62C0AC5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40</w:t>
            </w:r>
          </w:p>
        </w:tc>
      </w:tr>
      <w:tr w:rsidR="00767EA5" w:rsidRPr="00FC7F0A" w14:paraId="57EA6BED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0EAD469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287AA7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047FDC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769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84205E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443</w:t>
            </w:r>
          </w:p>
        </w:tc>
      </w:tr>
      <w:tr w:rsidR="00767EA5" w:rsidRPr="00FC7F0A" w14:paraId="47EA671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573B559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1A4F4A5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6EE2AB5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08D3FF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5B2AC237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06827B4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56C0586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C0BC9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79593C72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1269A12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5D33CFB6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6F70E05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585B5E6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44420F9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55D73E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65946449" w14:textId="77777777" w:rsidTr="00165F54">
        <w:trPr>
          <w:trHeight w:val="20"/>
        </w:trPr>
        <w:tc>
          <w:tcPr>
            <w:tcW w:w="276" w:type="pct"/>
            <w:vMerge/>
          </w:tcPr>
          <w:p w14:paraId="27B469D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4F4C0B3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3357B8E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475CD03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4EAD334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68FCEB32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08D8214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66819C0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154C70D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091EB4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701</w:t>
            </w:r>
          </w:p>
        </w:tc>
      </w:tr>
      <w:tr w:rsidR="00767EA5" w:rsidRPr="00FC7F0A" w14:paraId="53D20BB3" w14:textId="77777777" w:rsidTr="00165F54">
        <w:trPr>
          <w:trHeight w:val="20"/>
        </w:trPr>
        <w:tc>
          <w:tcPr>
            <w:tcW w:w="276" w:type="pct"/>
            <w:vMerge/>
          </w:tcPr>
          <w:p w14:paraId="49D7D18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78E054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1E6C66F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18</w:t>
            </w:r>
          </w:p>
        </w:tc>
        <w:tc>
          <w:tcPr>
            <w:tcW w:w="1063" w:type="pct"/>
            <w:shd w:val="clear" w:color="auto" w:fill="auto"/>
          </w:tcPr>
          <w:p w14:paraId="3FB67E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571ECE0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23</w:t>
            </w:r>
          </w:p>
        </w:tc>
      </w:tr>
      <w:tr w:rsidR="00767EA5" w:rsidRPr="00FC7F0A" w14:paraId="4881CE16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3C17BE3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5E975A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1852BB6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782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8EBC8C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674</w:t>
            </w:r>
          </w:p>
        </w:tc>
      </w:tr>
      <w:tr w:rsidR="00767EA5" w:rsidRPr="00FC7F0A" w14:paraId="12474103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36CBF56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4991B72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762CF58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5D39D5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6E95982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5295CAF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5798F68B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23719E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0ABA5DFC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311B989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自由三街（昏</w:t>
            </w:r>
            <w:r w:rsidRPr="002C5B2A">
              <w:rPr>
                <w:rFonts w:hAnsi="BiauKai" w:hint="eastAsia"/>
              </w:rPr>
              <w:t>峰）</w:t>
            </w:r>
          </w:p>
        </w:tc>
      </w:tr>
      <w:tr w:rsidR="00767EA5" w:rsidRPr="00FC7F0A" w14:paraId="52A68FEB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2AB440B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6022D6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3392F89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857FD8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27B5605B" w14:textId="77777777" w:rsidTr="00165F54">
        <w:trPr>
          <w:trHeight w:val="20"/>
        </w:trPr>
        <w:tc>
          <w:tcPr>
            <w:tcW w:w="276" w:type="pct"/>
            <w:vMerge/>
          </w:tcPr>
          <w:p w14:paraId="5AEBFCB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2A4AEA3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17085C3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36C62C6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6BA157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634004E3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743E423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137F634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19100A8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1770F3A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678</w:t>
            </w:r>
          </w:p>
        </w:tc>
      </w:tr>
      <w:tr w:rsidR="00767EA5" w:rsidRPr="00FC7F0A" w14:paraId="7C47BC94" w14:textId="77777777" w:rsidTr="00165F54">
        <w:trPr>
          <w:trHeight w:val="20"/>
        </w:trPr>
        <w:tc>
          <w:tcPr>
            <w:tcW w:w="276" w:type="pct"/>
            <w:vMerge/>
          </w:tcPr>
          <w:p w14:paraId="2A0873A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2149727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19B8D37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44</w:t>
            </w:r>
          </w:p>
        </w:tc>
        <w:tc>
          <w:tcPr>
            <w:tcW w:w="1063" w:type="pct"/>
            <w:shd w:val="clear" w:color="auto" w:fill="auto"/>
          </w:tcPr>
          <w:p w14:paraId="6295315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107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1093419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40</w:t>
            </w:r>
          </w:p>
        </w:tc>
      </w:tr>
      <w:tr w:rsidR="00767EA5" w:rsidRPr="00FC7F0A" w14:paraId="4B5D2EB5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71A76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D4496B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4B578B4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771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7886183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645</w:t>
            </w:r>
          </w:p>
        </w:tc>
      </w:tr>
      <w:tr w:rsidR="00767EA5" w:rsidRPr="00FC7F0A" w14:paraId="14A12C06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50D5BF7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331F907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5CF6540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7102D48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4A91070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06228CF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7686AEB4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7E91A77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</w:tbl>
    <w:p w14:paraId="390E082D" w14:textId="77777777" w:rsidR="00767EA5" w:rsidRPr="001B4201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平日路口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994"/>
        <w:gridCol w:w="419"/>
        <w:gridCol w:w="992"/>
        <w:gridCol w:w="998"/>
        <w:gridCol w:w="878"/>
        <w:gridCol w:w="1249"/>
        <w:gridCol w:w="850"/>
        <w:gridCol w:w="1388"/>
        <w:gridCol w:w="727"/>
      </w:tblGrid>
      <w:tr w:rsidR="00767EA5" w:rsidRPr="00CC1124" w14:paraId="0A3894A9" w14:textId="77777777" w:rsidTr="00165F54">
        <w:trPr>
          <w:trHeight w:val="20"/>
          <w:tblHeader/>
        </w:trPr>
        <w:tc>
          <w:tcPr>
            <w:tcW w:w="994" w:type="dxa"/>
            <w:vMerge w:val="restart"/>
            <w:vAlign w:val="center"/>
            <w:hideMark/>
          </w:tcPr>
          <w:p w14:paraId="03C7B9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路口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01D8F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時段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29104BC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方向</w:t>
            </w:r>
          </w:p>
        </w:tc>
        <w:tc>
          <w:tcPr>
            <w:tcW w:w="3975" w:type="dxa"/>
            <w:gridSpan w:val="4"/>
            <w:noWrap/>
            <w:vAlign w:val="center"/>
            <w:hideMark/>
          </w:tcPr>
          <w:p w14:paraId="7136F47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目標年基地開發</w:t>
            </w:r>
            <w:r>
              <w:rPr>
                <w:rFonts w:hint="eastAsia"/>
                <w:sz w:val="24"/>
                <w:szCs w:val="24"/>
              </w:rPr>
              <w:t>前</w:t>
            </w:r>
          </w:p>
        </w:tc>
        <w:tc>
          <w:tcPr>
            <w:tcW w:w="2115" w:type="dxa"/>
            <w:gridSpan w:val="2"/>
            <w:vAlign w:val="center"/>
          </w:tcPr>
          <w:p w14:paraId="644D72C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現況</w:t>
            </w:r>
          </w:p>
        </w:tc>
      </w:tr>
      <w:tr w:rsidR="00767EA5" w:rsidRPr="00CC1124" w14:paraId="15A6DA2C" w14:textId="77777777" w:rsidTr="00165F54">
        <w:trPr>
          <w:trHeight w:val="20"/>
          <w:tblHeader/>
        </w:trPr>
        <w:tc>
          <w:tcPr>
            <w:tcW w:w="994" w:type="dxa"/>
            <w:vMerge/>
            <w:vAlign w:val="center"/>
            <w:hideMark/>
          </w:tcPr>
          <w:p w14:paraId="37ABC78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411448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57DDBE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Align w:val="center"/>
            <w:hideMark/>
          </w:tcPr>
          <w:p w14:paraId="386950D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單方向</w:t>
            </w:r>
            <w:r w:rsidRPr="00CC1124">
              <w:rPr>
                <w:rFonts w:hint="eastAsia"/>
                <w:sz w:val="24"/>
                <w:szCs w:val="24"/>
              </w:rPr>
              <w:br/>
              <w:t>延滯(秒)</w:t>
            </w:r>
          </w:p>
        </w:tc>
        <w:tc>
          <w:tcPr>
            <w:tcW w:w="878" w:type="dxa"/>
            <w:vAlign w:val="center"/>
            <w:hideMark/>
          </w:tcPr>
          <w:p w14:paraId="3B4ECC2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服務水準</w:t>
            </w:r>
          </w:p>
        </w:tc>
        <w:tc>
          <w:tcPr>
            <w:tcW w:w="1249" w:type="dxa"/>
            <w:vAlign w:val="center"/>
            <w:hideMark/>
          </w:tcPr>
          <w:p w14:paraId="58FAC6A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路口整體延滯(秒)</w:t>
            </w:r>
          </w:p>
        </w:tc>
        <w:tc>
          <w:tcPr>
            <w:tcW w:w="850" w:type="dxa"/>
            <w:vAlign w:val="center"/>
            <w:hideMark/>
          </w:tcPr>
          <w:p w14:paraId="27A441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服務水準</w:t>
            </w:r>
          </w:p>
        </w:tc>
        <w:tc>
          <w:tcPr>
            <w:tcW w:w="1388" w:type="dxa"/>
            <w:vAlign w:val="center"/>
          </w:tcPr>
          <w:p w14:paraId="63613D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路口整體延滯(秒)</w:t>
            </w:r>
          </w:p>
        </w:tc>
        <w:tc>
          <w:tcPr>
            <w:tcW w:w="727" w:type="dxa"/>
            <w:vAlign w:val="center"/>
          </w:tcPr>
          <w:p w14:paraId="24741DC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服務水準</w:t>
            </w:r>
          </w:p>
        </w:tc>
      </w:tr>
      <w:tr w:rsidR="00767EA5" w:rsidRPr="00CC1124" w14:paraId="6A574653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D0C88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自由路三段/雙十路一段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4CB374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23157F1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ABA0B8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37.0</w:t>
            </w:r>
          </w:p>
        </w:tc>
        <w:tc>
          <w:tcPr>
            <w:tcW w:w="878" w:type="dxa"/>
            <w:vAlign w:val="center"/>
            <w:hideMark/>
          </w:tcPr>
          <w:p w14:paraId="1E57D51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A959D0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48B6FE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F50203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35.6</w:t>
            </w:r>
          </w:p>
        </w:tc>
        <w:tc>
          <w:tcPr>
            <w:tcW w:w="727" w:type="dxa"/>
            <w:vMerge w:val="restart"/>
            <w:vAlign w:val="center"/>
          </w:tcPr>
          <w:p w14:paraId="2FF1CD2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</w:tr>
      <w:tr w:rsidR="00767EA5" w:rsidRPr="00CC1124" w14:paraId="57E864A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131C81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D6612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45977C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7559F2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30.2</w:t>
            </w:r>
          </w:p>
        </w:tc>
        <w:tc>
          <w:tcPr>
            <w:tcW w:w="878" w:type="dxa"/>
            <w:vAlign w:val="center"/>
            <w:hideMark/>
          </w:tcPr>
          <w:p w14:paraId="2AC7976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608043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C95810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E82B57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7796A1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9E5578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96A222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7ACF09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09669B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563107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38.9</w:t>
            </w:r>
          </w:p>
        </w:tc>
        <w:tc>
          <w:tcPr>
            <w:tcW w:w="878" w:type="dxa"/>
            <w:vAlign w:val="center"/>
            <w:hideMark/>
          </w:tcPr>
          <w:p w14:paraId="347B5D6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BBC014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689E31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2DA1B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46D8DC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CC2DE3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E5C75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C162D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9E0AAE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B08B1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38.1</w:t>
            </w:r>
          </w:p>
        </w:tc>
        <w:tc>
          <w:tcPr>
            <w:tcW w:w="878" w:type="dxa"/>
            <w:vAlign w:val="center"/>
            <w:hideMark/>
          </w:tcPr>
          <w:p w14:paraId="279E23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8C9346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9ECECC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144442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2F7F01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A56756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AD332A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34C031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262081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820382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59.9</w:t>
            </w:r>
          </w:p>
        </w:tc>
        <w:tc>
          <w:tcPr>
            <w:tcW w:w="878" w:type="dxa"/>
            <w:vAlign w:val="center"/>
            <w:hideMark/>
          </w:tcPr>
          <w:p w14:paraId="171780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BB993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51.5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194F52E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132D2F6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50.5</w:t>
            </w:r>
          </w:p>
        </w:tc>
        <w:tc>
          <w:tcPr>
            <w:tcW w:w="727" w:type="dxa"/>
            <w:vMerge w:val="restart"/>
            <w:vAlign w:val="center"/>
          </w:tcPr>
          <w:p w14:paraId="478166E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</w:tr>
      <w:tr w:rsidR="00767EA5" w:rsidRPr="00CC1124" w14:paraId="18136CF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1E1D7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0179A8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49050E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F7CDE0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45.2</w:t>
            </w:r>
          </w:p>
        </w:tc>
        <w:tc>
          <w:tcPr>
            <w:tcW w:w="878" w:type="dxa"/>
            <w:vAlign w:val="center"/>
            <w:hideMark/>
          </w:tcPr>
          <w:p w14:paraId="045D87E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13349ED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4BD53D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E4788B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9540A1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CE11DA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C4744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52BF6B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2A584C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2E4AC0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50.1</w:t>
            </w:r>
          </w:p>
        </w:tc>
        <w:tc>
          <w:tcPr>
            <w:tcW w:w="878" w:type="dxa"/>
            <w:vAlign w:val="center"/>
            <w:hideMark/>
          </w:tcPr>
          <w:p w14:paraId="09A75BB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747520B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C73F12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6F750B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8DF62E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14679B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33AF6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80F186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6286FC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8550AE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45.3</w:t>
            </w:r>
          </w:p>
        </w:tc>
        <w:tc>
          <w:tcPr>
            <w:tcW w:w="878" w:type="dxa"/>
            <w:vAlign w:val="center"/>
            <w:hideMark/>
          </w:tcPr>
          <w:p w14:paraId="118F7CB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48B0083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438055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432A36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5B30EA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0A1F249B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7B7E89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自由路三段/自由三街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56319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5CEE2D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CE0FE3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12.4</w:t>
            </w:r>
          </w:p>
        </w:tc>
        <w:tc>
          <w:tcPr>
            <w:tcW w:w="878" w:type="dxa"/>
            <w:vAlign w:val="center"/>
            <w:hideMark/>
          </w:tcPr>
          <w:p w14:paraId="6E86437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FD7669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16.7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5870BB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388" w:type="dxa"/>
            <w:vMerge w:val="restart"/>
            <w:vAlign w:val="center"/>
          </w:tcPr>
          <w:p w14:paraId="58D93E0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16.3</w:t>
            </w:r>
          </w:p>
        </w:tc>
        <w:tc>
          <w:tcPr>
            <w:tcW w:w="727" w:type="dxa"/>
            <w:vMerge w:val="restart"/>
            <w:vAlign w:val="center"/>
          </w:tcPr>
          <w:p w14:paraId="212E59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</w:tr>
      <w:tr w:rsidR="00767EA5" w:rsidRPr="00CC1124" w14:paraId="2A91DF2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7CC16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B80EA4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BA7AEB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AE7241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17.1</w:t>
            </w:r>
          </w:p>
        </w:tc>
        <w:tc>
          <w:tcPr>
            <w:tcW w:w="878" w:type="dxa"/>
            <w:vAlign w:val="center"/>
            <w:hideMark/>
          </w:tcPr>
          <w:p w14:paraId="006025E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39AD47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5D52F3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E807D3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24FCDA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0B3BAA4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92BBB2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B8BAE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2E674E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E1E8A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29.2</w:t>
            </w:r>
          </w:p>
        </w:tc>
        <w:tc>
          <w:tcPr>
            <w:tcW w:w="878" w:type="dxa"/>
            <w:vAlign w:val="center"/>
            <w:hideMark/>
          </w:tcPr>
          <w:p w14:paraId="64A58B7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DE3797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AB8B1E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A8D268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40B294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88EE74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AFFB6E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F1807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7E63A9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66347B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28.9</w:t>
            </w:r>
          </w:p>
        </w:tc>
        <w:tc>
          <w:tcPr>
            <w:tcW w:w="878" w:type="dxa"/>
            <w:vAlign w:val="center"/>
            <w:hideMark/>
          </w:tcPr>
          <w:p w14:paraId="69C3178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C6ADDB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AC9052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CD8A3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DF3444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3AB5661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D4C65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6EACB8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688EFA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03173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11.4</w:t>
            </w:r>
          </w:p>
        </w:tc>
        <w:tc>
          <w:tcPr>
            <w:tcW w:w="878" w:type="dxa"/>
            <w:vAlign w:val="center"/>
            <w:hideMark/>
          </w:tcPr>
          <w:p w14:paraId="14389C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AE3E7D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14.2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44229F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388" w:type="dxa"/>
            <w:vMerge w:val="restart"/>
            <w:vAlign w:val="center"/>
          </w:tcPr>
          <w:p w14:paraId="295133D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13.9</w:t>
            </w:r>
          </w:p>
        </w:tc>
        <w:tc>
          <w:tcPr>
            <w:tcW w:w="727" w:type="dxa"/>
            <w:vMerge w:val="restart"/>
            <w:vAlign w:val="center"/>
          </w:tcPr>
          <w:p w14:paraId="2B3F693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</w:tr>
      <w:tr w:rsidR="00767EA5" w:rsidRPr="00CC1124" w14:paraId="3C4F89A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C1934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E103C0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FDB50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B9BD4F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12.9</w:t>
            </w:r>
          </w:p>
        </w:tc>
        <w:tc>
          <w:tcPr>
            <w:tcW w:w="878" w:type="dxa"/>
            <w:vAlign w:val="center"/>
            <w:hideMark/>
          </w:tcPr>
          <w:p w14:paraId="2445454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107F3D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C697A7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58B965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714997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517D38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26079F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A34290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E17277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95201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36.1</w:t>
            </w:r>
          </w:p>
        </w:tc>
        <w:tc>
          <w:tcPr>
            <w:tcW w:w="878" w:type="dxa"/>
            <w:vAlign w:val="center"/>
            <w:hideMark/>
          </w:tcPr>
          <w:p w14:paraId="5A09F27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AA6CDD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C3477F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3EA3E8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C6DA32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87B4CE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E1B824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062485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57D39C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601F0FF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30.3</w:t>
            </w:r>
          </w:p>
        </w:tc>
        <w:tc>
          <w:tcPr>
            <w:tcW w:w="878" w:type="dxa"/>
            <w:vAlign w:val="center"/>
            <w:hideMark/>
          </w:tcPr>
          <w:p w14:paraId="22B359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575ED7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8249A5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F41015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BDC963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36DAECB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2D4288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自由路三段/進德路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6C86C13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08AF434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6B4F50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14.6</w:t>
            </w:r>
          </w:p>
        </w:tc>
        <w:tc>
          <w:tcPr>
            <w:tcW w:w="878" w:type="dxa"/>
            <w:vAlign w:val="center"/>
            <w:hideMark/>
          </w:tcPr>
          <w:p w14:paraId="2727E4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07BCA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25.7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68214A5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388" w:type="dxa"/>
            <w:vMerge w:val="restart"/>
            <w:vAlign w:val="center"/>
          </w:tcPr>
          <w:p w14:paraId="602E845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36.3</w:t>
            </w:r>
          </w:p>
        </w:tc>
        <w:tc>
          <w:tcPr>
            <w:tcW w:w="727" w:type="dxa"/>
            <w:vMerge w:val="restart"/>
            <w:vAlign w:val="center"/>
          </w:tcPr>
          <w:p w14:paraId="7398AE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C</w:t>
            </w:r>
          </w:p>
        </w:tc>
      </w:tr>
      <w:tr w:rsidR="00767EA5" w:rsidRPr="00CC1124" w14:paraId="51EBCF4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1D76B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045D6D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24FCF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AC6CA2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18.8</w:t>
            </w:r>
          </w:p>
        </w:tc>
        <w:tc>
          <w:tcPr>
            <w:tcW w:w="878" w:type="dxa"/>
            <w:vAlign w:val="center"/>
            <w:hideMark/>
          </w:tcPr>
          <w:p w14:paraId="7745853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411398E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7DD58D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1A60D2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A53F5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04A1440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E7AD5E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96D62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566F3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62F5BEE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41.0</w:t>
            </w:r>
          </w:p>
        </w:tc>
        <w:tc>
          <w:tcPr>
            <w:tcW w:w="878" w:type="dxa"/>
            <w:vAlign w:val="center"/>
            <w:hideMark/>
          </w:tcPr>
          <w:p w14:paraId="08A8FAD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5AC8F1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7F9E53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8DAEE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1EF4E7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DC3A1E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9BCA26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4B02B8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582C48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4B9DA1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48.4</w:t>
            </w:r>
          </w:p>
        </w:tc>
        <w:tc>
          <w:tcPr>
            <w:tcW w:w="878" w:type="dxa"/>
            <w:vAlign w:val="center"/>
            <w:hideMark/>
          </w:tcPr>
          <w:p w14:paraId="28EF77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05B6DC0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323DC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1C07A7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026DB9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0002BB0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525DCD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48956B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27429BD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160DD9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19.9</w:t>
            </w:r>
          </w:p>
        </w:tc>
        <w:tc>
          <w:tcPr>
            <w:tcW w:w="878" w:type="dxa"/>
            <w:vAlign w:val="center"/>
            <w:hideMark/>
          </w:tcPr>
          <w:p w14:paraId="3C21F84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E3F3A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34.7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5AB5FCE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12B30C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29.2</w:t>
            </w:r>
          </w:p>
        </w:tc>
        <w:tc>
          <w:tcPr>
            <w:tcW w:w="727" w:type="dxa"/>
            <w:vMerge w:val="restart"/>
            <w:vAlign w:val="center"/>
          </w:tcPr>
          <w:p w14:paraId="79F325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B</w:t>
            </w:r>
          </w:p>
        </w:tc>
      </w:tr>
      <w:tr w:rsidR="00767EA5" w:rsidRPr="00CC1124" w14:paraId="504E13C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3CD015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AB9104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8B1E8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C210CC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18.9</w:t>
            </w:r>
          </w:p>
        </w:tc>
        <w:tc>
          <w:tcPr>
            <w:tcW w:w="878" w:type="dxa"/>
            <w:vAlign w:val="center"/>
            <w:hideMark/>
          </w:tcPr>
          <w:p w14:paraId="5AF4DD8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EE361B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428122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04E35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3737B4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19FF73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E59E5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9C842C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2B62C4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1CE4A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50.4</w:t>
            </w:r>
          </w:p>
        </w:tc>
        <w:tc>
          <w:tcPr>
            <w:tcW w:w="878" w:type="dxa"/>
            <w:vAlign w:val="center"/>
            <w:hideMark/>
          </w:tcPr>
          <w:p w14:paraId="5205855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38D9A09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FF1B07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60BC49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C82666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F8370E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0DC5C8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0D6E64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F4C60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502A3E6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71.3</w:t>
            </w:r>
          </w:p>
        </w:tc>
        <w:tc>
          <w:tcPr>
            <w:tcW w:w="878" w:type="dxa"/>
            <w:vAlign w:val="center"/>
            <w:hideMark/>
          </w:tcPr>
          <w:p w14:paraId="7FA8325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72A0B77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AAADAA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792CF6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62A4AC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637C2441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508F7276" w14:textId="77777777" w:rsidR="00767EA5" w:rsidRPr="00CC1124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lastRenderedPageBreak/>
              <w:t>南京路/自由路三段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A26EE3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328D633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7522EC8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22.2</w:t>
            </w:r>
          </w:p>
        </w:tc>
        <w:tc>
          <w:tcPr>
            <w:tcW w:w="878" w:type="dxa"/>
            <w:vAlign w:val="center"/>
            <w:hideMark/>
          </w:tcPr>
          <w:p w14:paraId="57D994F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134CD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22.4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1B5E42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388" w:type="dxa"/>
            <w:vMerge w:val="restart"/>
            <w:vAlign w:val="center"/>
          </w:tcPr>
          <w:p w14:paraId="69FFC2A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22.4</w:t>
            </w:r>
          </w:p>
        </w:tc>
        <w:tc>
          <w:tcPr>
            <w:tcW w:w="727" w:type="dxa"/>
            <w:vMerge w:val="restart"/>
            <w:vAlign w:val="center"/>
          </w:tcPr>
          <w:p w14:paraId="13DB69F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B</w:t>
            </w:r>
          </w:p>
        </w:tc>
      </w:tr>
      <w:tr w:rsidR="00767EA5" w:rsidRPr="00CC1124" w14:paraId="634E6DD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C87CC6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0BA19E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E80CED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E8C0E2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24.4</w:t>
            </w:r>
          </w:p>
        </w:tc>
        <w:tc>
          <w:tcPr>
            <w:tcW w:w="878" w:type="dxa"/>
            <w:vAlign w:val="center"/>
            <w:hideMark/>
          </w:tcPr>
          <w:p w14:paraId="7E07FEA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13C048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29B9AD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68EF7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5B31C3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7683E9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2D9386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255E36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02607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A3B213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22.4</w:t>
            </w:r>
          </w:p>
        </w:tc>
        <w:tc>
          <w:tcPr>
            <w:tcW w:w="878" w:type="dxa"/>
            <w:vAlign w:val="center"/>
            <w:hideMark/>
          </w:tcPr>
          <w:p w14:paraId="597674C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06BC84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1EFCDB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7B3077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A317BD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2720D4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535369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57CFB2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6BAEF8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C835C3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16.9</w:t>
            </w:r>
          </w:p>
        </w:tc>
        <w:tc>
          <w:tcPr>
            <w:tcW w:w="878" w:type="dxa"/>
            <w:vAlign w:val="center"/>
            <w:hideMark/>
          </w:tcPr>
          <w:p w14:paraId="46758B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682732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587590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470646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6C86FB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8429CE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C74422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31B629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5CA2BF3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A8F1BF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27.9</w:t>
            </w:r>
          </w:p>
        </w:tc>
        <w:tc>
          <w:tcPr>
            <w:tcW w:w="878" w:type="dxa"/>
            <w:vAlign w:val="center"/>
            <w:hideMark/>
          </w:tcPr>
          <w:p w14:paraId="0F31A5C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EB1C09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29.9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043595D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388" w:type="dxa"/>
            <w:vMerge w:val="restart"/>
            <w:vAlign w:val="center"/>
          </w:tcPr>
          <w:p w14:paraId="16C2ACE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46.1</w:t>
            </w:r>
          </w:p>
        </w:tc>
        <w:tc>
          <w:tcPr>
            <w:tcW w:w="727" w:type="dxa"/>
            <w:vMerge w:val="restart"/>
            <w:vAlign w:val="center"/>
          </w:tcPr>
          <w:p w14:paraId="4570ED0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</w:tr>
      <w:tr w:rsidR="00767EA5" w:rsidRPr="00CC1124" w14:paraId="04EEC2D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E89546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78E0F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95C52B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5DE9D5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28.2</w:t>
            </w:r>
          </w:p>
        </w:tc>
        <w:tc>
          <w:tcPr>
            <w:tcW w:w="878" w:type="dxa"/>
            <w:vAlign w:val="center"/>
            <w:hideMark/>
          </w:tcPr>
          <w:p w14:paraId="3846B81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C105D7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ADF3AC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0DFEC1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97126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398854A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6B47D4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537E7B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CC10AC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4C86AF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27.0</w:t>
            </w:r>
          </w:p>
        </w:tc>
        <w:tc>
          <w:tcPr>
            <w:tcW w:w="878" w:type="dxa"/>
            <w:vAlign w:val="center"/>
            <w:hideMark/>
          </w:tcPr>
          <w:p w14:paraId="17BB347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3D839F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93524F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6D8800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AB3A9D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34C934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E2494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C718D5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B48A6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D21252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42.7</w:t>
            </w:r>
          </w:p>
        </w:tc>
        <w:tc>
          <w:tcPr>
            <w:tcW w:w="878" w:type="dxa"/>
            <w:vAlign w:val="center"/>
            <w:hideMark/>
          </w:tcPr>
          <w:p w14:paraId="3B9A233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3454EE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4F15CB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A7EE66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1598B9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5ED7D73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6BBA84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南京路/進德路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6D6B931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52F6E70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50A7D6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52.0</w:t>
            </w:r>
          </w:p>
        </w:tc>
        <w:tc>
          <w:tcPr>
            <w:tcW w:w="878" w:type="dxa"/>
            <w:vAlign w:val="center"/>
            <w:hideMark/>
          </w:tcPr>
          <w:p w14:paraId="5E7A455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13C301C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46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3B28341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106244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48</w:t>
            </w:r>
          </w:p>
        </w:tc>
        <w:tc>
          <w:tcPr>
            <w:tcW w:w="727" w:type="dxa"/>
            <w:vMerge w:val="restart"/>
            <w:vAlign w:val="center"/>
          </w:tcPr>
          <w:p w14:paraId="24FAD5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</w:tr>
      <w:tr w:rsidR="00767EA5" w:rsidRPr="00CC1124" w14:paraId="46C00C3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2F27FE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C2122D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E43A51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420784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50.1</w:t>
            </w:r>
          </w:p>
        </w:tc>
        <w:tc>
          <w:tcPr>
            <w:tcW w:w="878" w:type="dxa"/>
            <w:vAlign w:val="center"/>
            <w:hideMark/>
          </w:tcPr>
          <w:p w14:paraId="3CB34CB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45927A7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F7128B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3337C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9477E2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5DF034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0A176A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524C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93C3E9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73A766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41.4</w:t>
            </w:r>
          </w:p>
        </w:tc>
        <w:tc>
          <w:tcPr>
            <w:tcW w:w="878" w:type="dxa"/>
            <w:vAlign w:val="center"/>
            <w:hideMark/>
          </w:tcPr>
          <w:p w14:paraId="78DD532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DCC54D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2E07DA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94026B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D19E7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7F947A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78DD0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684953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75C58B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5CC404C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35.9</w:t>
            </w:r>
          </w:p>
        </w:tc>
        <w:tc>
          <w:tcPr>
            <w:tcW w:w="878" w:type="dxa"/>
            <w:vAlign w:val="center"/>
            <w:hideMark/>
          </w:tcPr>
          <w:p w14:paraId="66F804C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3DC593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757E77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258124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7C126C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DE469A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13DD33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BDBC14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1892059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4EDABC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61.0</w:t>
            </w:r>
          </w:p>
        </w:tc>
        <w:tc>
          <w:tcPr>
            <w:tcW w:w="878" w:type="dxa"/>
            <w:vAlign w:val="center"/>
            <w:hideMark/>
          </w:tcPr>
          <w:p w14:paraId="1CE2D78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573AD7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47.7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01D26A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003A40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45.7</w:t>
            </w:r>
          </w:p>
        </w:tc>
        <w:tc>
          <w:tcPr>
            <w:tcW w:w="727" w:type="dxa"/>
            <w:vMerge w:val="restart"/>
            <w:vAlign w:val="center"/>
          </w:tcPr>
          <w:p w14:paraId="55B8CED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</w:tr>
      <w:tr w:rsidR="00767EA5" w:rsidRPr="00CC1124" w14:paraId="308E025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EB58A1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7FD2E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3CA980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E36E92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43.9</w:t>
            </w:r>
          </w:p>
        </w:tc>
        <w:tc>
          <w:tcPr>
            <w:tcW w:w="878" w:type="dxa"/>
            <w:vAlign w:val="center"/>
            <w:hideMark/>
          </w:tcPr>
          <w:p w14:paraId="7B9C831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E5E137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A1CF3A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3BB1A9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BF7E80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0C647ED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2FD296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52A7E8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A44012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DEC999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40.1</w:t>
            </w:r>
          </w:p>
        </w:tc>
        <w:tc>
          <w:tcPr>
            <w:tcW w:w="878" w:type="dxa"/>
            <w:vAlign w:val="center"/>
            <w:hideMark/>
          </w:tcPr>
          <w:p w14:paraId="78CD3C0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485A4D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61208D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CEA5BF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5D6616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62999C4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663F6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3F621E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47FEBA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A80DAE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37.3</w:t>
            </w:r>
          </w:p>
        </w:tc>
        <w:tc>
          <w:tcPr>
            <w:tcW w:w="878" w:type="dxa"/>
            <w:vAlign w:val="center"/>
            <w:hideMark/>
          </w:tcPr>
          <w:p w14:paraId="4C5AE3A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5DD452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4B3CDA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0E6492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D90445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D273202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A0D739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復興路四段/南京路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31181DE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053F19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0B4D3E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33.1</w:t>
            </w:r>
          </w:p>
        </w:tc>
        <w:tc>
          <w:tcPr>
            <w:tcW w:w="878" w:type="dxa"/>
            <w:vAlign w:val="center"/>
            <w:hideMark/>
          </w:tcPr>
          <w:p w14:paraId="1431D3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67E6CA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31.6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4B1A918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554D48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37.5</w:t>
            </w:r>
          </w:p>
        </w:tc>
        <w:tc>
          <w:tcPr>
            <w:tcW w:w="727" w:type="dxa"/>
            <w:vMerge w:val="restart"/>
            <w:vAlign w:val="center"/>
          </w:tcPr>
          <w:p w14:paraId="10EE9DC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C</w:t>
            </w:r>
          </w:p>
        </w:tc>
      </w:tr>
      <w:tr w:rsidR="00767EA5" w:rsidRPr="00CC1124" w14:paraId="74096B0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3B64D5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3C201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4D0126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0D5F9DB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62.0</w:t>
            </w:r>
          </w:p>
        </w:tc>
        <w:tc>
          <w:tcPr>
            <w:tcW w:w="878" w:type="dxa"/>
            <w:vAlign w:val="center"/>
            <w:hideMark/>
          </w:tcPr>
          <w:p w14:paraId="28323F3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2AAFCA4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4EF6FC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09F7C9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17C2E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2FBCFF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85C06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D60C2D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41E983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4C1D97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16.8</w:t>
            </w:r>
          </w:p>
        </w:tc>
        <w:tc>
          <w:tcPr>
            <w:tcW w:w="878" w:type="dxa"/>
            <w:vAlign w:val="center"/>
            <w:hideMark/>
          </w:tcPr>
          <w:p w14:paraId="6BBF494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46BB78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36BDA6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BA69C0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1BB8C2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A7C44B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166FC7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6EF6B9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9FF79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8DDDC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18.4</w:t>
            </w:r>
          </w:p>
        </w:tc>
        <w:tc>
          <w:tcPr>
            <w:tcW w:w="878" w:type="dxa"/>
            <w:vAlign w:val="center"/>
            <w:hideMark/>
          </w:tcPr>
          <w:p w14:paraId="326DD15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A05AB8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6927CF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CCFD8A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CB86EB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3C03AF1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C64D8F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3E4C70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6AB38F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5A4C4F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41.0</w:t>
            </w:r>
          </w:p>
        </w:tc>
        <w:tc>
          <w:tcPr>
            <w:tcW w:w="878" w:type="dxa"/>
            <w:vAlign w:val="center"/>
            <w:hideMark/>
          </w:tcPr>
          <w:p w14:paraId="1D254A7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AA59D8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32.9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E9A158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78386D5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31.2</w:t>
            </w:r>
          </w:p>
        </w:tc>
        <w:tc>
          <w:tcPr>
            <w:tcW w:w="727" w:type="dxa"/>
            <w:vMerge w:val="restart"/>
            <w:vAlign w:val="center"/>
          </w:tcPr>
          <w:p w14:paraId="27C7EE0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C</w:t>
            </w:r>
          </w:p>
        </w:tc>
      </w:tr>
      <w:tr w:rsidR="00767EA5" w:rsidRPr="00CC1124" w14:paraId="72086FF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4615E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673171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84A797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C21CFF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60.0</w:t>
            </w:r>
          </w:p>
        </w:tc>
        <w:tc>
          <w:tcPr>
            <w:tcW w:w="878" w:type="dxa"/>
            <w:vAlign w:val="center"/>
            <w:hideMark/>
          </w:tcPr>
          <w:p w14:paraId="3833665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26E9A8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CF671C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5783B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0957DD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0A26AE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8BC946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94F68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EC24FB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F79F66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20.0</w:t>
            </w:r>
          </w:p>
        </w:tc>
        <w:tc>
          <w:tcPr>
            <w:tcW w:w="878" w:type="dxa"/>
            <w:vAlign w:val="center"/>
            <w:hideMark/>
          </w:tcPr>
          <w:p w14:paraId="44EF9B9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7311AE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1E2772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801B51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48DD7F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FC085A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1EB1F4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41B524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72FB70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6C8D1D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20.1</w:t>
            </w:r>
          </w:p>
        </w:tc>
        <w:tc>
          <w:tcPr>
            <w:tcW w:w="878" w:type="dxa"/>
            <w:vAlign w:val="center"/>
            <w:hideMark/>
          </w:tcPr>
          <w:p w14:paraId="7CA3141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17468A8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83C29B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71A1E5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009B70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B54FFD8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77D525C5" w14:textId="77777777" w:rsidR="00767EA5" w:rsidRPr="00CC1124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lastRenderedPageBreak/>
              <w:t>雙十路一段/南京路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4716F44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56A6D9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9F8D7E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48.2</w:t>
            </w:r>
          </w:p>
        </w:tc>
        <w:tc>
          <w:tcPr>
            <w:tcW w:w="878" w:type="dxa"/>
            <w:vAlign w:val="center"/>
            <w:hideMark/>
          </w:tcPr>
          <w:p w14:paraId="3A7F728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659E5C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33.1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01D0243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909F23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32.3</w:t>
            </w:r>
          </w:p>
        </w:tc>
        <w:tc>
          <w:tcPr>
            <w:tcW w:w="727" w:type="dxa"/>
            <w:vMerge w:val="restart"/>
            <w:vAlign w:val="center"/>
          </w:tcPr>
          <w:p w14:paraId="7D9D6C6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</w:tr>
      <w:tr w:rsidR="00767EA5" w:rsidRPr="00CC1124" w14:paraId="41FC336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6E7B32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1D07CB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64C5B8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A5F4F7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39.3</w:t>
            </w:r>
          </w:p>
        </w:tc>
        <w:tc>
          <w:tcPr>
            <w:tcW w:w="878" w:type="dxa"/>
            <w:vAlign w:val="center"/>
            <w:hideMark/>
          </w:tcPr>
          <w:p w14:paraId="4578356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FA5EB4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B40502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D507D1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3DC357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10FE81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34DDFF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9530B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7AA23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EAEF3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28.6</w:t>
            </w:r>
          </w:p>
        </w:tc>
        <w:tc>
          <w:tcPr>
            <w:tcW w:w="878" w:type="dxa"/>
            <w:vAlign w:val="center"/>
            <w:hideMark/>
          </w:tcPr>
          <w:p w14:paraId="78B1DAD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A25E14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A40DD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56E122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ABAF32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A5EC55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A4816B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A9C72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EE35FA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3D9F1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26.0</w:t>
            </w:r>
          </w:p>
        </w:tc>
        <w:tc>
          <w:tcPr>
            <w:tcW w:w="878" w:type="dxa"/>
            <w:vAlign w:val="center"/>
            <w:hideMark/>
          </w:tcPr>
          <w:p w14:paraId="4B1DEE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64C26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266AE3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83573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59EDBB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EDCB84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0C511E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734D152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6F31362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DF7975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55.9</w:t>
            </w:r>
          </w:p>
        </w:tc>
        <w:tc>
          <w:tcPr>
            <w:tcW w:w="878" w:type="dxa"/>
            <w:vAlign w:val="center"/>
            <w:hideMark/>
          </w:tcPr>
          <w:p w14:paraId="2E75B35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46E803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32.5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4E3A06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31AA5E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31.5</w:t>
            </w:r>
          </w:p>
        </w:tc>
        <w:tc>
          <w:tcPr>
            <w:tcW w:w="727" w:type="dxa"/>
            <w:vMerge w:val="restart"/>
            <w:vAlign w:val="center"/>
          </w:tcPr>
          <w:p w14:paraId="505B05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</w:tr>
      <w:tr w:rsidR="00767EA5" w:rsidRPr="00CC1124" w14:paraId="0B1662D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4967AB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BEED98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51B22F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D188C2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25.6</w:t>
            </w:r>
          </w:p>
        </w:tc>
        <w:tc>
          <w:tcPr>
            <w:tcW w:w="878" w:type="dxa"/>
            <w:vAlign w:val="center"/>
            <w:hideMark/>
          </w:tcPr>
          <w:p w14:paraId="61C4D59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74392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664514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18E626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E6245A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0A4706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4DAD02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96F962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8DF012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E3BD92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30.3</w:t>
            </w:r>
          </w:p>
        </w:tc>
        <w:tc>
          <w:tcPr>
            <w:tcW w:w="878" w:type="dxa"/>
            <w:vAlign w:val="center"/>
            <w:hideMark/>
          </w:tcPr>
          <w:p w14:paraId="1905CE6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ECB681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C63D4D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CE97B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421681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A4DA7A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F785B0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7483BC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92A62C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A1BBD6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25.4</w:t>
            </w:r>
          </w:p>
        </w:tc>
        <w:tc>
          <w:tcPr>
            <w:tcW w:w="878" w:type="dxa"/>
            <w:vAlign w:val="center"/>
            <w:hideMark/>
          </w:tcPr>
          <w:p w14:paraId="053D64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1F33D51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283683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641E60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922E23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A8927D8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7026AB8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復興路四段</w:t>
            </w:r>
            <w:r w:rsidRPr="00CC1124">
              <w:rPr>
                <w:sz w:val="24"/>
                <w:szCs w:val="24"/>
              </w:rPr>
              <w:t>/復興路東一街/復興東路</w:t>
            </w:r>
          </w:p>
        </w:tc>
        <w:tc>
          <w:tcPr>
            <w:tcW w:w="419" w:type="dxa"/>
            <w:vMerge w:val="restart"/>
            <w:vAlign w:val="center"/>
          </w:tcPr>
          <w:p w14:paraId="168F5AC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149A13C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75F6905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37.9</w:t>
            </w:r>
          </w:p>
        </w:tc>
        <w:tc>
          <w:tcPr>
            <w:tcW w:w="878" w:type="dxa"/>
            <w:vAlign w:val="center"/>
          </w:tcPr>
          <w:p w14:paraId="0F0B3C0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3D0AD93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43.1</w:t>
            </w:r>
          </w:p>
        </w:tc>
        <w:tc>
          <w:tcPr>
            <w:tcW w:w="850" w:type="dxa"/>
            <w:vMerge w:val="restart"/>
            <w:vAlign w:val="center"/>
          </w:tcPr>
          <w:p w14:paraId="643B284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4C85392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47.4</w:t>
            </w:r>
          </w:p>
        </w:tc>
        <w:tc>
          <w:tcPr>
            <w:tcW w:w="727" w:type="dxa"/>
            <w:vMerge w:val="restart"/>
            <w:vAlign w:val="center"/>
          </w:tcPr>
          <w:p w14:paraId="2DEF908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</w:tr>
      <w:tr w:rsidR="00767EA5" w:rsidRPr="00CC1124" w14:paraId="22D41E6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ACA734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3B4E3D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D94F39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06529F5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27.9</w:t>
            </w:r>
          </w:p>
        </w:tc>
        <w:tc>
          <w:tcPr>
            <w:tcW w:w="878" w:type="dxa"/>
            <w:vAlign w:val="center"/>
          </w:tcPr>
          <w:p w14:paraId="2AB75CD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</w:tcPr>
          <w:p w14:paraId="5772741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CDC35C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706E4B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E80EB6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EA93EAB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E9FD1B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143CB04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74324A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65E1EF7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47.5</w:t>
            </w:r>
          </w:p>
        </w:tc>
        <w:tc>
          <w:tcPr>
            <w:tcW w:w="878" w:type="dxa"/>
            <w:vAlign w:val="center"/>
          </w:tcPr>
          <w:p w14:paraId="27AD599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4051CA4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CC9948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C54DD1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EB346A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2C508EF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DD5F81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49B7F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C7BB48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00C8861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49.8</w:t>
            </w:r>
          </w:p>
        </w:tc>
        <w:tc>
          <w:tcPr>
            <w:tcW w:w="878" w:type="dxa"/>
            <w:vAlign w:val="center"/>
          </w:tcPr>
          <w:p w14:paraId="27CDEAC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21B5229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3CFC228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FC665C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93C8B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5516A7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BF49F2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228B5F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57E84A2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05721A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38.0</w:t>
            </w:r>
          </w:p>
        </w:tc>
        <w:tc>
          <w:tcPr>
            <w:tcW w:w="878" w:type="dxa"/>
            <w:vAlign w:val="center"/>
          </w:tcPr>
          <w:p w14:paraId="05755A0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020A89F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44.2</w:t>
            </w:r>
          </w:p>
        </w:tc>
        <w:tc>
          <w:tcPr>
            <w:tcW w:w="850" w:type="dxa"/>
            <w:vMerge w:val="restart"/>
            <w:vAlign w:val="center"/>
          </w:tcPr>
          <w:p w14:paraId="695BAC0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7CE2BC6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49.9</w:t>
            </w:r>
          </w:p>
        </w:tc>
        <w:tc>
          <w:tcPr>
            <w:tcW w:w="727" w:type="dxa"/>
            <w:vMerge w:val="restart"/>
            <w:vAlign w:val="center"/>
          </w:tcPr>
          <w:p w14:paraId="216330B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</w:tr>
      <w:tr w:rsidR="00767EA5" w:rsidRPr="00CC1124" w14:paraId="456786D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F6D82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37369E9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56DC26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1EC76C7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35.6</w:t>
            </w:r>
          </w:p>
        </w:tc>
        <w:tc>
          <w:tcPr>
            <w:tcW w:w="878" w:type="dxa"/>
            <w:vAlign w:val="center"/>
          </w:tcPr>
          <w:p w14:paraId="6399E26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218F984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CD2D11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EAC104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9F98B7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BBB7CC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FAC5AD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226C70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AEED6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65D569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49.9</w:t>
            </w:r>
          </w:p>
        </w:tc>
        <w:tc>
          <w:tcPr>
            <w:tcW w:w="878" w:type="dxa"/>
            <w:vAlign w:val="center"/>
          </w:tcPr>
          <w:p w14:paraId="474893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464F47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A78D2F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8418F3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62104A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1EC81AD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2AF253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43405C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CF5A4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4FC5F58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43.1</w:t>
            </w:r>
          </w:p>
        </w:tc>
        <w:tc>
          <w:tcPr>
            <w:tcW w:w="878" w:type="dxa"/>
            <w:vAlign w:val="center"/>
          </w:tcPr>
          <w:p w14:paraId="786949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7A3B976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B2C67D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198951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59BB7F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5B7E0F1B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09379D9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建成路</w:t>
            </w:r>
            <w:r w:rsidRPr="00CC1124">
              <w:rPr>
                <w:sz w:val="24"/>
                <w:szCs w:val="24"/>
              </w:rPr>
              <w:t>/進化路/自由路三段</w:t>
            </w:r>
          </w:p>
        </w:tc>
        <w:tc>
          <w:tcPr>
            <w:tcW w:w="419" w:type="dxa"/>
            <w:vMerge w:val="restart"/>
            <w:vAlign w:val="center"/>
          </w:tcPr>
          <w:p w14:paraId="35A6931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526580E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1B0F8D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44.3</w:t>
            </w:r>
          </w:p>
        </w:tc>
        <w:tc>
          <w:tcPr>
            <w:tcW w:w="878" w:type="dxa"/>
            <w:vAlign w:val="center"/>
          </w:tcPr>
          <w:p w14:paraId="3EB89C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4B58938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50.8</w:t>
            </w:r>
          </w:p>
        </w:tc>
        <w:tc>
          <w:tcPr>
            <w:tcW w:w="850" w:type="dxa"/>
            <w:vMerge w:val="restart"/>
            <w:vAlign w:val="center"/>
          </w:tcPr>
          <w:p w14:paraId="202037E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0F0E341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51.9</w:t>
            </w:r>
          </w:p>
        </w:tc>
        <w:tc>
          <w:tcPr>
            <w:tcW w:w="727" w:type="dxa"/>
            <w:vMerge w:val="restart"/>
            <w:vAlign w:val="center"/>
          </w:tcPr>
          <w:p w14:paraId="2EF0807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</w:tr>
      <w:tr w:rsidR="00767EA5" w:rsidRPr="00CC1124" w14:paraId="61133F95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E16548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9B5911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8BF53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354B6BB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65.2</w:t>
            </w:r>
          </w:p>
        </w:tc>
        <w:tc>
          <w:tcPr>
            <w:tcW w:w="878" w:type="dxa"/>
            <w:vAlign w:val="center"/>
          </w:tcPr>
          <w:p w14:paraId="296F32E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</w:tcPr>
          <w:p w14:paraId="2A018ED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8D147F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FC2864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4A535F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16ADB87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A7B199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1F915CE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6A5890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378657C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55.3</w:t>
            </w:r>
          </w:p>
        </w:tc>
        <w:tc>
          <w:tcPr>
            <w:tcW w:w="878" w:type="dxa"/>
            <w:vAlign w:val="center"/>
          </w:tcPr>
          <w:p w14:paraId="37E1B09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6840D8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ACB823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C4FC7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BB4EB2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8394B2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189A45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3872568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6F3AD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6731E96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55.4</w:t>
            </w:r>
          </w:p>
        </w:tc>
        <w:tc>
          <w:tcPr>
            <w:tcW w:w="878" w:type="dxa"/>
            <w:vAlign w:val="center"/>
          </w:tcPr>
          <w:p w14:paraId="00D317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3D455DC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292B859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5B1DA0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3066AB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455E9A1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904A1A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1BA945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DA373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3785B9E9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39.4</w:t>
            </w:r>
          </w:p>
        </w:tc>
        <w:tc>
          <w:tcPr>
            <w:tcW w:w="878" w:type="dxa"/>
            <w:vAlign w:val="center"/>
          </w:tcPr>
          <w:p w14:paraId="2039F3A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6A44A5C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699B7C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22B8B3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B88422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A96510F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94A994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1DE8389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70CF472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5AEA792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44.0</w:t>
            </w:r>
          </w:p>
        </w:tc>
        <w:tc>
          <w:tcPr>
            <w:tcW w:w="878" w:type="dxa"/>
            <w:vAlign w:val="center"/>
          </w:tcPr>
          <w:p w14:paraId="7036343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6A7E0F8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48.4</w:t>
            </w:r>
          </w:p>
        </w:tc>
        <w:tc>
          <w:tcPr>
            <w:tcW w:w="850" w:type="dxa"/>
            <w:vMerge w:val="restart"/>
            <w:vAlign w:val="center"/>
          </w:tcPr>
          <w:p w14:paraId="0126771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3BB3D7B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46</w:t>
            </w:r>
            <w:r>
              <w:rPr>
                <w:sz w:val="24"/>
                <w:szCs w:val="24"/>
              </w:rPr>
              <w:t>.0</w:t>
            </w:r>
          </w:p>
        </w:tc>
        <w:tc>
          <w:tcPr>
            <w:tcW w:w="727" w:type="dxa"/>
            <w:vMerge w:val="restart"/>
            <w:vAlign w:val="center"/>
          </w:tcPr>
          <w:p w14:paraId="7D686FC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sz w:val="24"/>
                <w:szCs w:val="24"/>
              </w:rPr>
              <w:t>D</w:t>
            </w:r>
          </w:p>
        </w:tc>
      </w:tr>
      <w:tr w:rsidR="00767EA5" w:rsidRPr="00CC1124" w14:paraId="5B5F91C5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3B085D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60B575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2223A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44BDC9D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57.6</w:t>
            </w:r>
          </w:p>
        </w:tc>
        <w:tc>
          <w:tcPr>
            <w:tcW w:w="878" w:type="dxa"/>
            <w:vAlign w:val="center"/>
          </w:tcPr>
          <w:p w14:paraId="3FF4AB0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2852CDD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0BAE985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4169A5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22BF4EA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741D2BD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7C68077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3DF30BFD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1FC5B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4DF20C4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54.8</w:t>
            </w:r>
          </w:p>
        </w:tc>
        <w:tc>
          <w:tcPr>
            <w:tcW w:w="878" w:type="dxa"/>
            <w:vAlign w:val="center"/>
          </w:tcPr>
          <w:p w14:paraId="59CCC14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1F1E917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72BF343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C42B50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6271354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62736563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E26FAD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872FFEC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ED0E271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3E8BDD7F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59.2</w:t>
            </w:r>
          </w:p>
        </w:tc>
        <w:tc>
          <w:tcPr>
            <w:tcW w:w="878" w:type="dxa"/>
            <w:vAlign w:val="center"/>
          </w:tcPr>
          <w:p w14:paraId="16BD1FD0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707A3DC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CA03B7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A15B445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DB1A0D2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CC1124" w14:paraId="20297DBE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00583A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6E98345E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01DFBC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7950CBD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37.4</w:t>
            </w:r>
          </w:p>
        </w:tc>
        <w:tc>
          <w:tcPr>
            <w:tcW w:w="878" w:type="dxa"/>
            <w:vAlign w:val="center"/>
          </w:tcPr>
          <w:p w14:paraId="2BA91368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105A5307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742FE9A3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D2317F6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65B1B0B" w14:textId="77777777" w:rsidR="00767EA5" w:rsidRPr="00CC1124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</w:tbl>
    <w:p w14:paraId="1854AEEF" w14:textId="77777777" w:rsidR="00767EA5" w:rsidRDefault="00767EA5" w:rsidP="00DF7CEA">
      <w:pPr>
        <w:pStyle w:val="aff1"/>
        <w:rPr>
          <w:rFonts w:ascii="微軟正黑體" w:hAnsi="微軟正黑體"/>
          <w:noProof w:val="0"/>
          <w:sz w:val="24"/>
        </w:rPr>
      </w:pPr>
    </w:p>
    <w:p w14:paraId="08D02FB1" w14:textId="56A523A1" w:rsidR="00DF7CEA" w:rsidRDefault="00DF7CEA" w:rsidP="00DF7CEA">
      <w:pPr>
        <w:pStyle w:val="aff1"/>
        <w:rPr>
          <w:rFonts w:ascii="微軟正黑體" w:hAnsi="微軟正黑體"/>
          <w:noProof w:val="0"/>
          <w:sz w:val="24"/>
        </w:rPr>
      </w:pPr>
      <w:r>
        <w:rPr>
          <w:rFonts w:ascii="微軟正黑體" w:hAnsi="微軟正黑體"/>
          <w:noProof w:val="0"/>
          <w:sz w:val="24"/>
        </w:rPr>
        <w:br w:type="page"/>
      </w:r>
    </w:p>
    <w:p w14:paraId="7167FA47" w14:textId="006430B6" w:rsidR="00767EA5" w:rsidRDefault="00401E12" w:rsidP="002862E8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 w:rsidRPr="00767EA5">
        <w:rPr>
          <w:rFonts w:ascii="微軟正黑體" w:hAnsi="微軟正黑體" w:hint="eastAsia"/>
        </w:rPr>
        <w:lastRenderedPageBreak/>
        <w:t>假日</w:t>
      </w:r>
      <w:r w:rsidR="00767EA5">
        <w:rPr>
          <w:rFonts w:ascii="微軟正黑體" w:hAnsi="微軟正黑體" w:hint="eastAsia"/>
        </w:rPr>
        <w:t>非號誌化</w:t>
      </w:r>
      <w:r w:rsidRPr="00767EA5">
        <w:rPr>
          <w:rFonts w:ascii="微軟正黑體" w:hAnsi="微軟正黑體" w:hint="eastAsia"/>
        </w:rPr>
        <w:t>路口</w:t>
      </w:r>
    </w:p>
    <w:tbl>
      <w:tblPr>
        <w:tblStyle w:val="aff0"/>
        <w:tblW w:w="8498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262"/>
        <w:gridCol w:w="1004"/>
        <w:gridCol w:w="1034"/>
        <w:gridCol w:w="759"/>
        <w:gridCol w:w="185"/>
        <w:gridCol w:w="709"/>
        <w:gridCol w:w="709"/>
        <w:gridCol w:w="807"/>
        <w:gridCol w:w="45"/>
        <w:gridCol w:w="708"/>
        <w:gridCol w:w="850"/>
      </w:tblGrid>
      <w:tr w:rsidR="00767EA5" w:rsidRPr="00D31C42" w14:paraId="4B4A2087" w14:textId="77777777" w:rsidTr="00165F54">
        <w:trPr>
          <w:trHeight w:val="20"/>
          <w:jc w:val="center"/>
        </w:trPr>
        <w:tc>
          <w:tcPr>
            <w:tcW w:w="8498" w:type="dxa"/>
            <w:gridSpan w:val="12"/>
          </w:tcPr>
          <w:p w14:paraId="1CBE4AD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進德二街</w:t>
            </w:r>
            <w:r w:rsidRPr="00D31C42">
              <w:rPr>
                <w:szCs w:val="24"/>
              </w:rPr>
              <w:t>-</w:t>
            </w:r>
            <w:r w:rsidRPr="00D31C42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D31C42" w14:paraId="09B7C782" w14:textId="77777777" w:rsidTr="00165F54">
        <w:trPr>
          <w:trHeight w:val="20"/>
          <w:jc w:val="center"/>
        </w:trPr>
        <w:tc>
          <w:tcPr>
            <w:tcW w:w="426" w:type="dxa"/>
            <w:vMerge w:val="restart"/>
            <w:vAlign w:val="center"/>
          </w:tcPr>
          <w:p w14:paraId="75CEAFA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目標年開發前</w:t>
            </w:r>
          </w:p>
        </w:tc>
        <w:tc>
          <w:tcPr>
            <w:tcW w:w="1262" w:type="dxa"/>
            <w:vAlign w:val="center"/>
          </w:tcPr>
          <w:p w14:paraId="1534DCD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280877F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67EF65D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6622056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423516C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西向</w:t>
            </w:r>
          </w:p>
        </w:tc>
      </w:tr>
      <w:tr w:rsidR="00767EA5" w:rsidRPr="00D31C42" w14:paraId="18EF54A3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6A6D795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04D460B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628EEDB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2043AB1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759" w:type="dxa"/>
            <w:vAlign w:val="center"/>
          </w:tcPr>
          <w:p w14:paraId="5F07E1C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894" w:type="dxa"/>
            <w:gridSpan w:val="2"/>
            <w:vAlign w:val="center"/>
          </w:tcPr>
          <w:p w14:paraId="4C6E821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46826A0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  <w:tc>
          <w:tcPr>
            <w:tcW w:w="807" w:type="dxa"/>
            <w:vAlign w:val="center"/>
          </w:tcPr>
          <w:p w14:paraId="142B548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753" w:type="dxa"/>
            <w:gridSpan w:val="2"/>
            <w:vAlign w:val="center"/>
          </w:tcPr>
          <w:p w14:paraId="5D57B1A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0846A33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</w:tr>
      <w:tr w:rsidR="00767EA5" w:rsidRPr="00D31C42" w14:paraId="16D15499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308EAFC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CFA58D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5B2EC0A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2BA2192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2362" w:type="dxa"/>
            <w:gridSpan w:val="4"/>
            <w:vAlign w:val="center"/>
          </w:tcPr>
          <w:p w14:paraId="04AB5CB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788</w:t>
            </w:r>
          </w:p>
        </w:tc>
        <w:tc>
          <w:tcPr>
            <w:tcW w:w="2410" w:type="dxa"/>
            <w:gridSpan w:val="4"/>
            <w:vAlign w:val="center"/>
          </w:tcPr>
          <w:p w14:paraId="3D0F80E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187</w:t>
            </w:r>
          </w:p>
        </w:tc>
      </w:tr>
      <w:tr w:rsidR="00767EA5" w:rsidRPr="00D31C42" w14:paraId="6BE6315A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7A71EE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159CCB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4D0FCD9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0</w:t>
            </w:r>
          </w:p>
        </w:tc>
        <w:tc>
          <w:tcPr>
            <w:tcW w:w="1034" w:type="dxa"/>
            <w:vAlign w:val="center"/>
          </w:tcPr>
          <w:p w14:paraId="724FFC4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11</w:t>
            </w:r>
          </w:p>
        </w:tc>
        <w:tc>
          <w:tcPr>
            <w:tcW w:w="759" w:type="dxa"/>
            <w:vAlign w:val="center"/>
          </w:tcPr>
          <w:p w14:paraId="018D9CB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20</w:t>
            </w:r>
          </w:p>
        </w:tc>
        <w:tc>
          <w:tcPr>
            <w:tcW w:w="894" w:type="dxa"/>
            <w:gridSpan w:val="2"/>
            <w:vAlign w:val="center"/>
          </w:tcPr>
          <w:p w14:paraId="30C0D9A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716A29E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807" w:type="dxa"/>
            <w:vAlign w:val="center"/>
          </w:tcPr>
          <w:p w14:paraId="10D6EA5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753" w:type="dxa"/>
            <w:gridSpan w:val="2"/>
            <w:vAlign w:val="center"/>
          </w:tcPr>
          <w:p w14:paraId="1FE8ABE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3C177B6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</w:tr>
      <w:tr w:rsidR="00767EA5" w:rsidRPr="00D31C42" w14:paraId="51B37798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9002B1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1682636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232B5F7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51FA79A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789</w:t>
            </w:r>
          </w:p>
        </w:tc>
        <w:tc>
          <w:tcPr>
            <w:tcW w:w="2362" w:type="dxa"/>
            <w:gridSpan w:val="4"/>
            <w:vAlign w:val="center"/>
          </w:tcPr>
          <w:p w14:paraId="1118D2B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746</w:t>
            </w:r>
          </w:p>
        </w:tc>
        <w:tc>
          <w:tcPr>
            <w:tcW w:w="2410" w:type="dxa"/>
            <w:gridSpan w:val="4"/>
            <w:vAlign w:val="center"/>
          </w:tcPr>
          <w:p w14:paraId="00582C9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100</w:t>
            </w:r>
          </w:p>
        </w:tc>
      </w:tr>
      <w:tr w:rsidR="00767EA5" w:rsidRPr="00D31C42" w14:paraId="225BD870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6CFFDAC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2E792DB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79DB46C0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6C36375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76F5437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3A2B189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4DB1F14A" w14:textId="77777777" w:rsidTr="00165F54">
        <w:trPr>
          <w:trHeight w:val="20"/>
          <w:jc w:val="center"/>
        </w:trPr>
        <w:tc>
          <w:tcPr>
            <w:tcW w:w="1688" w:type="dxa"/>
            <w:gridSpan w:val="2"/>
          </w:tcPr>
          <w:p w14:paraId="388B0A4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現況服務水準</w:t>
            </w:r>
          </w:p>
        </w:tc>
        <w:tc>
          <w:tcPr>
            <w:tcW w:w="1004" w:type="dxa"/>
            <w:vAlign w:val="center"/>
          </w:tcPr>
          <w:p w14:paraId="4915BAC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61AB499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03333C3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5F9AB8D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3031E777" w14:textId="77777777" w:rsidTr="00165F54">
        <w:trPr>
          <w:trHeight w:val="20"/>
          <w:jc w:val="center"/>
        </w:trPr>
        <w:tc>
          <w:tcPr>
            <w:tcW w:w="8498" w:type="dxa"/>
            <w:gridSpan w:val="12"/>
          </w:tcPr>
          <w:p w14:paraId="3E8284E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進德二街</w:t>
            </w:r>
            <w:r w:rsidRPr="00D31C42">
              <w:rPr>
                <w:szCs w:val="24"/>
              </w:rPr>
              <w:t>-</w:t>
            </w:r>
            <w:r w:rsidRPr="00D31C42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D31C42" w14:paraId="17571A5E" w14:textId="77777777" w:rsidTr="00165F54">
        <w:trPr>
          <w:trHeight w:val="20"/>
          <w:jc w:val="center"/>
        </w:trPr>
        <w:tc>
          <w:tcPr>
            <w:tcW w:w="426" w:type="dxa"/>
            <w:vMerge w:val="restart"/>
            <w:vAlign w:val="center"/>
          </w:tcPr>
          <w:p w14:paraId="05898DA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目標年開發前</w:t>
            </w:r>
          </w:p>
        </w:tc>
        <w:tc>
          <w:tcPr>
            <w:tcW w:w="1262" w:type="dxa"/>
            <w:vAlign w:val="center"/>
          </w:tcPr>
          <w:p w14:paraId="090B4BAF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1163252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23954C4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319CAE2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62D16D3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西向</w:t>
            </w:r>
          </w:p>
        </w:tc>
      </w:tr>
      <w:tr w:rsidR="00767EA5" w:rsidRPr="00D31C42" w14:paraId="243F2A33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039B3DA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7598D74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0388A88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2CB6DB3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944" w:type="dxa"/>
            <w:gridSpan w:val="2"/>
            <w:vAlign w:val="center"/>
          </w:tcPr>
          <w:p w14:paraId="7E04134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709" w:type="dxa"/>
            <w:vAlign w:val="center"/>
          </w:tcPr>
          <w:p w14:paraId="7D64B69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1BBE1F1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  <w:tc>
          <w:tcPr>
            <w:tcW w:w="852" w:type="dxa"/>
            <w:gridSpan w:val="2"/>
            <w:vAlign w:val="center"/>
          </w:tcPr>
          <w:p w14:paraId="67BC8E6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左轉</w:t>
            </w:r>
          </w:p>
        </w:tc>
        <w:tc>
          <w:tcPr>
            <w:tcW w:w="708" w:type="dxa"/>
            <w:vAlign w:val="center"/>
          </w:tcPr>
          <w:p w14:paraId="47AFCA5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3DF2BCB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int="eastAsia"/>
                <w:szCs w:val="24"/>
              </w:rPr>
              <w:t>右轉</w:t>
            </w:r>
          </w:p>
        </w:tc>
      </w:tr>
      <w:tr w:rsidR="00767EA5" w:rsidRPr="00D31C42" w14:paraId="1EE49A0D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2642BF5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9B269A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7C8B323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03120A9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2362" w:type="dxa"/>
            <w:gridSpan w:val="4"/>
            <w:vAlign w:val="center"/>
          </w:tcPr>
          <w:p w14:paraId="662D666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257</w:t>
            </w:r>
          </w:p>
        </w:tc>
        <w:tc>
          <w:tcPr>
            <w:tcW w:w="2410" w:type="dxa"/>
            <w:gridSpan w:val="4"/>
            <w:vAlign w:val="center"/>
          </w:tcPr>
          <w:p w14:paraId="76BF2B14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0</w:t>
            </w:r>
            <w:r>
              <w:rPr>
                <w:szCs w:val="24"/>
              </w:rPr>
              <w:t>87</w:t>
            </w:r>
          </w:p>
        </w:tc>
      </w:tr>
      <w:tr w:rsidR="00767EA5" w:rsidRPr="00D31C42" w14:paraId="3CC0A4FA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42F69AE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09A1298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06C397F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0</w:t>
            </w:r>
          </w:p>
        </w:tc>
        <w:tc>
          <w:tcPr>
            <w:tcW w:w="1034" w:type="dxa"/>
            <w:vAlign w:val="center"/>
          </w:tcPr>
          <w:p w14:paraId="18AA53E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8</w:t>
            </w:r>
          </w:p>
        </w:tc>
        <w:tc>
          <w:tcPr>
            <w:tcW w:w="944" w:type="dxa"/>
            <w:gridSpan w:val="2"/>
            <w:vAlign w:val="center"/>
          </w:tcPr>
          <w:p w14:paraId="59615E9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0777B8D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16FB5AC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852" w:type="dxa"/>
            <w:gridSpan w:val="2"/>
            <w:vAlign w:val="center"/>
          </w:tcPr>
          <w:p w14:paraId="43D6B7D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14:paraId="1F56D539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613EAEB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  <w:tr w:rsidR="00767EA5" w:rsidRPr="00D31C42" w14:paraId="1677C307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4585DB25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3B34E97E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77EE5273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0CDDF12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792</w:t>
            </w:r>
          </w:p>
        </w:tc>
        <w:tc>
          <w:tcPr>
            <w:tcW w:w="2362" w:type="dxa"/>
            <w:gridSpan w:val="4"/>
            <w:vAlign w:val="center"/>
          </w:tcPr>
          <w:p w14:paraId="397923E2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285</w:t>
            </w:r>
          </w:p>
        </w:tc>
        <w:tc>
          <w:tcPr>
            <w:tcW w:w="2410" w:type="dxa"/>
            <w:gridSpan w:val="4"/>
            <w:vAlign w:val="center"/>
          </w:tcPr>
          <w:p w14:paraId="7762703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D31C42">
              <w:rPr>
                <w:szCs w:val="24"/>
              </w:rPr>
              <w:t>0</w:t>
            </w:r>
            <w:r>
              <w:rPr>
                <w:szCs w:val="24"/>
              </w:rPr>
              <w:t>48</w:t>
            </w:r>
          </w:p>
        </w:tc>
      </w:tr>
      <w:tr w:rsidR="00767EA5" w:rsidRPr="00D31C42" w14:paraId="6A96E4B5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0B819D5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067CE1A1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7FE88F9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17DA67BC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30CA47C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5B3064C6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  <w:tr w:rsidR="00767EA5" w:rsidRPr="00D31C42" w14:paraId="76ACF308" w14:textId="77777777" w:rsidTr="00165F54">
        <w:trPr>
          <w:trHeight w:val="20"/>
          <w:jc w:val="center"/>
        </w:trPr>
        <w:tc>
          <w:tcPr>
            <w:tcW w:w="1688" w:type="dxa"/>
            <w:gridSpan w:val="2"/>
          </w:tcPr>
          <w:p w14:paraId="39D0D95B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D31C42">
              <w:rPr>
                <w:rFonts w:hAnsi="BiauKai" w:hint="eastAsia"/>
                <w:szCs w:val="24"/>
              </w:rPr>
              <w:t>現況服務水準</w:t>
            </w:r>
          </w:p>
        </w:tc>
        <w:tc>
          <w:tcPr>
            <w:tcW w:w="1004" w:type="dxa"/>
            <w:vAlign w:val="center"/>
          </w:tcPr>
          <w:p w14:paraId="1C2F5D97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6026220D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31F52F68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262864BA" w14:textId="77777777" w:rsidR="00767EA5" w:rsidRPr="00D31C42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D31C42">
              <w:rPr>
                <w:szCs w:val="24"/>
              </w:rPr>
              <w:t>A</w:t>
            </w:r>
          </w:p>
        </w:tc>
      </w:tr>
    </w:tbl>
    <w:p w14:paraId="1EAD792E" w14:textId="341FFFF4" w:rsidR="00767EA5" w:rsidRDefault="00767EA5" w:rsidP="00767EA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195"/>
        <w:gridCol w:w="2090"/>
        <w:gridCol w:w="1806"/>
        <w:gridCol w:w="1928"/>
        <w:gridCol w:w="7"/>
      </w:tblGrid>
      <w:tr w:rsidR="00767EA5" w:rsidRPr="00FC7F0A" w14:paraId="48F91C8E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7F8C6B3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lastRenderedPageBreak/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4C6609B2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  <w:vAlign w:val="center"/>
          </w:tcPr>
          <w:p w14:paraId="17C940D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1EC936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282952D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545B44A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44CD63C9" w14:textId="77777777" w:rsidTr="00165F54">
        <w:trPr>
          <w:trHeight w:val="20"/>
        </w:trPr>
        <w:tc>
          <w:tcPr>
            <w:tcW w:w="276" w:type="pct"/>
            <w:vMerge/>
          </w:tcPr>
          <w:p w14:paraId="018EC6A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5D670DF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558EAF4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5DE6AB6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754A773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0C8EA453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1679DCF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5C1F3D2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357B102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4D27D7C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453</w:t>
            </w:r>
          </w:p>
        </w:tc>
      </w:tr>
      <w:tr w:rsidR="00767EA5" w:rsidRPr="00FC7F0A" w14:paraId="6B68E2AC" w14:textId="77777777" w:rsidTr="00165F54">
        <w:trPr>
          <w:trHeight w:val="20"/>
        </w:trPr>
        <w:tc>
          <w:tcPr>
            <w:tcW w:w="276" w:type="pct"/>
            <w:vMerge/>
          </w:tcPr>
          <w:p w14:paraId="5742B74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357D0DC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198785D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28</w:t>
            </w:r>
          </w:p>
        </w:tc>
        <w:tc>
          <w:tcPr>
            <w:tcW w:w="1063" w:type="pct"/>
            <w:shd w:val="clear" w:color="auto" w:fill="auto"/>
          </w:tcPr>
          <w:p w14:paraId="7F2608B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61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7129CB4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105</w:t>
            </w:r>
          </w:p>
        </w:tc>
      </w:tr>
      <w:tr w:rsidR="00767EA5" w:rsidRPr="00FC7F0A" w14:paraId="709F5F4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31CCC60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17D53FB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6AFA85D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772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27EE00B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287</w:t>
            </w:r>
          </w:p>
        </w:tc>
      </w:tr>
      <w:tr w:rsidR="00767EA5" w:rsidRPr="00FC7F0A" w14:paraId="033B5A13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2D17E47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08A56F3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4DA9839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7B29876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735511CC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16FB497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413E4DC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0E3A72D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7C54CD5B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2198C1F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（昏峰）</w:t>
            </w:r>
          </w:p>
        </w:tc>
      </w:tr>
      <w:tr w:rsidR="00767EA5" w:rsidRPr="00FC7F0A" w14:paraId="1EFA22AF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5C570C9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128B433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039D811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4C6D7A5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665E0A63" w14:textId="77777777" w:rsidTr="00165F54">
        <w:trPr>
          <w:trHeight w:val="20"/>
        </w:trPr>
        <w:tc>
          <w:tcPr>
            <w:tcW w:w="276" w:type="pct"/>
            <w:vMerge/>
          </w:tcPr>
          <w:p w14:paraId="7D11625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1EF5E05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59AB7F6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2344906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1864996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779F1FFF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40C16F7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57DE6A4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0AA0AA5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200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50B2D4E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672</w:t>
            </w:r>
          </w:p>
        </w:tc>
      </w:tr>
      <w:tr w:rsidR="00767EA5" w:rsidRPr="00FC7F0A" w14:paraId="7193BF7F" w14:textId="77777777" w:rsidTr="00165F54">
        <w:trPr>
          <w:trHeight w:val="20"/>
        </w:trPr>
        <w:tc>
          <w:tcPr>
            <w:tcW w:w="276" w:type="pct"/>
            <w:vMerge/>
          </w:tcPr>
          <w:p w14:paraId="2E9B77A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1D4AA2A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534FB2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23</w:t>
            </w:r>
          </w:p>
        </w:tc>
        <w:tc>
          <w:tcPr>
            <w:tcW w:w="1063" w:type="pct"/>
            <w:shd w:val="clear" w:color="auto" w:fill="auto"/>
          </w:tcPr>
          <w:p w14:paraId="338352B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66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500882E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134</w:t>
            </w:r>
          </w:p>
        </w:tc>
      </w:tr>
      <w:tr w:rsidR="00767EA5" w:rsidRPr="00FC7F0A" w14:paraId="753C3CF0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4C265F9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72D6EB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24FDDE1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177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A3DF06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472</w:t>
            </w:r>
          </w:p>
        </w:tc>
      </w:tr>
      <w:tr w:rsidR="00767EA5" w:rsidRPr="00FC7F0A" w14:paraId="55FC9BA0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22FAB2C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06A881C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0987D68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B3E096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36E06C1F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56EB1AB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146CFDA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344ADBD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61A9F7F6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5AA0B0C2" w14:textId="77777777" w:rsidR="00767EA5" w:rsidRPr="002C5B2A" w:rsidRDefault="00767EA5" w:rsidP="00767EA5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30DCD879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509A916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54C7F72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16606C0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0C1C32F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6C4D1421" w14:textId="77777777" w:rsidTr="00165F54">
        <w:trPr>
          <w:trHeight w:val="20"/>
        </w:trPr>
        <w:tc>
          <w:tcPr>
            <w:tcW w:w="276" w:type="pct"/>
            <w:vMerge/>
          </w:tcPr>
          <w:p w14:paraId="2369552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1AF47FA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30D2E6C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25EBBBA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5F8AD65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6FEAF9BC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40A17F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2475B9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3691946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09F750F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</w:tr>
      <w:tr w:rsidR="00767EA5" w:rsidRPr="00FC7F0A" w14:paraId="31471BAD" w14:textId="77777777" w:rsidTr="00165F54">
        <w:trPr>
          <w:trHeight w:val="20"/>
        </w:trPr>
        <w:tc>
          <w:tcPr>
            <w:tcW w:w="276" w:type="pct"/>
            <w:vMerge/>
          </w:tcPr>
          <w:p w14:paraId="247B9CD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353D454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0A97150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63</w:t>
            </w:r>
          </w:p>
        </w:tc>
        <w:tc>
          <w:tcPr>
            <w:tcW w:w="1063" w:type="pct"/>
            <w:shd w:val="clear" w:color="auto" w:fill="auto"/>
          </w:tcPr>
          <w:p w14:paraId="610E606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21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7F95CF8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58</w:t>
            </w:r>
          </w:p>
        </w:tc>
      </w:tr>
      <w:tr w:rsidR="00767EA5" w:rsidRPr="00FC7F0A" w14:paraId="3DB21DCD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0FFD872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0C36ABB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2865C54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737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634DE0B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581</w:t>
            </w:r>
          </w:p>
        </w:tc>
      </w:tr>
      <w:tr w:rsidR="00767EA5" w:rsidRPr="00FC7F0A" w14:paraId="32166147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752E151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03EC08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110DB9D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569F233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4ADBB0AC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1F9E9D0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22FB3D9C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1B774D42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7AB078EF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69158C3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自由三街（昏</w:t>
            </w:r>
            <w:r w:rsidRPr="002C5B2A">
              <w:rPr>
                <w:rFonts w:hAnsi="BiauKai" w:hint="eastAsia"/>
              </w:rPr>
              <w:t>峰）</w:t>
            </w:r>
          </w:p>
        </w:tc>
      </w:tr>
      <w:tr w:rsidR="00767EA5" w:rsidRPr="00FC7F0A" w14:paraId="2873E843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 w:val="restart"/>
          </w:tcPr>
          <w:p w14:paraId="5F1C650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</w:p>
        </w:tc>
        <w:tc>
          <w:tcPr>
            <w:tcW w:w="1292" w:type="pct"/>
            <w:shd w:val="clear" w:color="auto" w:fill="auto"/>
          </w:tcPr>
          <w:p w14:paraId="5F5DAA3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0" w:type="pct"/>
            <w:shd w:val="clear" w:color="auto" w:fill="auto"/>
          </w:tcPr>
          <w:p w14:paraId="275801E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764DF9C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4652587A" w14:textId="77777777" w:rsidTr="00165F54">
        <w:trPr>
          <w:trHeight w:val="20"/>
        </w:trPr>
        <w:tc>
          <w:tcPr>
            <w:tcW w:w="276" w:type="pct"/>
            <w:vMerge/>
          </w:tcPr>
          <w:p w14:paraId="01A2293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</w:tcPr>
          <w:p w14:paraId="4512B78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0" w:type="pct"/>
            <w:shd w:val="clear" w:color="auto" w:fill="auto"/>
          </w:tcPr>
          <w:p w14:paraId="7A18A75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3" w:type="pct"/>
            <w:shd w:val="clear" w:color="auto" w:fill="auto"/>
          </w:tcPr>
          <w:p w14:paraId="1ED98BD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1AD707C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4CD444D9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60190B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3BDA01E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0" w:type="pct"/>
            <w:shd w:val="clear" w:color="auto" w:fill="auto"/>
          </w:tcPr>
          <w:p w14:paraId="3588497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48785EA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417</w:t>
            </w:r>
          </w:p>
        </w:tc>
      </w:tr>
      <w:tr w:rsidR="00767EA5" w:rsidRPr="00FC7F0A" w14:paraId="6ECBCB99" w14:textId="77777777" w:rsidTr="00165F54">
        <w:trPr>
          <w:trHeight w:val="20"/>
        </w:trPr>
        <w:tc>
          <w:tcPr>
            <w:tcW w:w="276" w:type="pct"/>
            <w:vMerge/>
          </w:tcPr>
          <w:p w14:paraId="06620F4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7AF1C7F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0" w:type="pct"/>
            <w:shd w:val="clear" w:color="auto" w:fill="auto"/>
          </w:tcPr>
          <w:p w14:paraId="289194D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70</w:t>
            </w:r>
          </w:p>
        </w:tc>
        <w:tc>
          <w:tcPr>
            <w:tcW w:w="1063" w:type="pct"/>
            <w:shd w:val="clear" w:color="auto" w:fill="auto"/>
          </w:tcPr>
          <w:p w14:paraId="7407DFD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40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6D22E58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61</w:t>
            </w:r>
          </w:p>
        </w:tc>
      </w:tr>
      <w:tr w:rsidR="00767EA5" w:rsidRPr="00FC7F0A" w14:paraId="53693F7E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1B4E93E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308D17B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0" w:type="pct"/>
            <w:shd w:val="clear" w:color="auto" w:fill="auto"/>
          </w:tcPr>
          <w:p w14:paraId="2FD327D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730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52AD0A1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316</w:t>
            </w:r>
          </w:p>
        </w:tc>
      </w:tr>
      <w:tr w:rsidR="00767EA5" w:rsidRPr="00FC7F0A" w14:paraId="15D2C2C9" w14:textId="77777777" w:rsidTr="00165F54">
        <w:trPr>
          <w:gridAfter w:val="1"/>
          <w:wAfter w:w="4" w:type="pct"/>
          <w:trHeight w:val="20"/>
        </w:trPr>
        <w:tc>
          <w:tcPr>
            <w:tcW w:w="276" w:type="pct"/>
            <w:vMerge/>
          </w:tcPr>
          <w:p w14:paraId="07B5998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2" w:type="pct"/>
            <w:shd w:val="clear" w:color="auto" w:fill="auto"/>
            <w:vAlign w:val="center"/>
          </w:tcPr>
          <w:p w14:paraId="5CCF478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16F6DE9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17C5AE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3FFF2E9" w14:textId="77777777" w:rsidTr="00165F54">
        <w:trPr>
          <w:gridAfter w:val="1"/>
          <w:wAfter w:w="4" w:type="pct"/>
          <w:trHeight w:val="20"/>
        </w:trPr>
        <w:tc>
          <w:tcPr>
            <w:tcW w:w="1568" w:type="pct"/>
            <w:gridSpan w:val="2"/>
          </w:tcPr>
          <w:p w14:paraId="518752B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現況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0" w:type="pct"/>
            <w:shd w:val="clear" w:color="auto" w:fill="auto"/>
          </w:tcPr>
          <w:p w14:paraId="4F7D0B13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198" w:type="pct"/>
            <w:gridSpan w:val="2"/>
            <w:shd w:val="clear" w:color="auto" w:fill="auto"/>
          </w:tcPr>
          <w:p w14:paraId="0B1EB484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</w:tbl>
    <w:p w14:paraId="6BE7392F" w14:textId="13E5C8F3" w:rsidR="00557CA3" w:rsidRPr="00767EA5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 w:hint="eastAsia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994"/>
        <w:gridCol w:w="419"/>
        <w:gridCol w:w="992"/>
        <w:gridCol w:w="998"/>
        <w:gridCol w:w="878"/>
        <w:gridCol w:w="1249"/>
        <w:gridCol w:w="850"/>
        <w:gridCol w:w="1388"/>
        <w:gridCol w:w="727"/>
      </w:tblGrid>
      <w:tr w:rsidR="00767EA5" w:rsidRPr="00F851D6" w14:paraId="542748DD" w14:textId="77777777" w:rsidTr="00165F54">
        <w:trPr>
          <w:trHeight w:val="20"/>
          <w:tblHeader/>
        </w:trPr>
        <w:tc>
          <w:tcPr>
            <w:tcW w:w="994" w:type="dxa"/>
            <w:vMerge w:val="restart"/>
            <w:vAlign w:val="center"/>
            <w:hideMark/>
          </w:tcPr>
          <w:p w14:paraId="3FCBD46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路口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99FFD5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時段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59C598A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方向</w:t>
            </w:r>
          </w:p>
        </w:tc>
        <w:tc>
          <w:tcPr>
            <w:tcW w:w="3975" w:type="dxa"/>
            <w:gridSpan w:val="4"/>
            <w:noWrap/>
            <w:vAlign w:val="center"/>
            <w:hideMark/>
          </w:tcPr>
          <w:p w14:paraId="0C7D96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目標年基地開發</w:t>
            </w:r>
            <w:r>
              <w:rPr>
                <w:rFonts w:hint="eastAsia"/>
                <w:sz w:val="24"/>
                <w:szCs w:val="24"/>
              </w:rPr>
              <w:t>前</w:t>
            </w:r>
          </w:p>
        </w:tc>
        <w:tc>
          <w:tcPr>
            <w:tcW w:w="2115" w:type="dxa"/>
            <w:gridSpan w:val="2"/>
            <w:vAlign w:val="center"/>
          </w:tcPr>
          <w:p w14:paraId="48FE058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現況</w:t>
            </w:r>
          </w:p>
        </w:tc>
      </w:tr>
      <w:tr w:rsidR="00767EA5" w:rsidRPr="00F851D6" w14:paraId="033C15F9" w14:textId="77777777" w:rsidTr="00165F54">
        <w:trPr>
          <w:trHeight w:val="20"/>
          <w:tblHeader/>
        </w:trPr>
        <w:tc>
          <w:tcPr>
            <w:tcW w:w="994" w:type="dxa"/>
            <w:vMerge/>
            <w:vAlign w:val="center"/>
            <w:hideMark/>
          </w:tcPr>
          <w:p w14:paraId="022315F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70D4EE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49824D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Align w:val="center"/>
            <w:hideMark/>
          </w:tcPr>
          <w:p w14:paraId="0BCB57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單方向</w:t>
            </w:r>
            <w:r w:rsidRPr="00F851D6">
              <w:rPr>
                <w:rFonts w:hint="eastAsia"/>
                <w:sz w:val="24"/>
                <w:szCs w:val="24"/>
              </w:rPr>
              <w:br/>
              <w:t>延滯(秒)</w:t>
            </w:r>
          </w:p>
        </w:tc>
        <w:tc>
          <w:tcPr>
            <w:tcW w:w="878" w:type="dxa"/>
            <w:vAlign w:val="center"/>
            <w:hideMark/>
          </w:tcPr>
          <w:p w14:paraId="12EE770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服務水準</w:t>
            </w:r>
          </w:p>
        </w:tc>
        <w:tc>
          <w:tcPr>
            <w:tcW w:w="1249" w:type="dxa"/>
            <w:vAlign w:val="center"/>
            <w:hideMark/>
          </w:tcPr>
          <w:p w14:paraId="615883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路口整體延滯(秒)</w:t>
            </w:r>
          </w:p>
        </w:tc>
        <w:tc>
          <w:tcPr>
            <w:tcW w:w="850" w:type="dxa"/>
            <w:vAlign w:val="center"/>
            <w:hideMark/>
          </w:tcPr>
          <w:p w14:paraId="1BBFAE8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服務水準</w:t>
            </w:r>
          </w:p>
        </w:tc>
        <w:tc>
          <w:tcPr>
            <w:tcW w:w="1388" w:type="dxa"/>
            <w:vAlign w:val="center"/>
          </w:tcPr>
          <w:p w14:paraId="239668F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路口整體延滯(秒)</w:t>
            </w:r>
          </w:p>
        </w:tc>
        <w:tc>
          <w:tcPr>
            <w:tcW w:w="727" w:type="dxa"/>
            <w:vAlign w:val="center"/>
          </w:tcPr>
          <w:p w14:paraId="5C45F7B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服務水準</w:t>
            </w:r>
          </w:p>
        </w:tc>
      </w:tr>
      <w:tr w:rsidR="00767EA5" w:rsidRPr="00F851D6" w14:paraId="008C7AE2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323AEA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自由路三段/雙十路一段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7AF0E5A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06A85C5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3EA5F1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34.0</w:t>
            </w:r>
          </w:p>
        </w:tc>
        <w:tc>
          <w:tcPr>
            <w:tcW w:w="878" w:type="dxa"/>
            <w:vAlign w:val="center"/>
            <w:hideMark/>
          </w:tcPr>
          <w:p w14:paraId="514E38F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0EC262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63.7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3E7FCE5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E</w:t>
            </w:r>
          </w:p>
        </w:tc>
        <w:tc>
          <w:tcPr>
            <w:tcW w:w="1388" w:type="dxa"/>
            <w:vMerge w:val="restart"/>
            <w:vAlign w:val="center"/>
          </w:tcPr>
          <w:p w14:paraId="481C310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57.7</w:t>
            </w:r>
          </w:p>
        </w:tc>
        <w:tc>
          <w:tcPr>
            <w:tcW w:w="727" w:type="dxa"/>
            <w:vMerge w:val="restart"/>
            <w:vAlign w:val="center"/>
          </w:tcPr>
          <w:p w14:paraId="7C91CDA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767EA5" w:rsidRPr="00F851D6" w14:paraId="1120FF9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852EE8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095238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481EF9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7D2473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33.0</w:t>
            </w:r>
          </w:p>
        </w:tc>
        <w:tc>
          <w:tcPr>
            <w:tcW w:w="878" w:type="dxa"/>
            <w:vAlign w:val="center"/>
            <w:hideMark/>
          </w:tcPr>
          <w:p w14:paraId="6903F89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864248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4DB067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19319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3409F0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1EC3BE9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9FA4B6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22B787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8B898E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CCFFBC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37.7</w:t>
            </w:r>
          </w:p>
        </w:tc>
        <w:tc>
          <w:tcPr>
            <w:tcW w:w="878" w:type="dxa"/>
            <w:vAlign w:val="center"/>
            <w:hideMark/>
          </w:tcPr>
          <w:p w14:paraId="21FA5A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1C5F97B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A4C6CD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0F8961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BA3320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F16990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673900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A6A43D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9B8CE3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51CC08A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95.4</w:t>
            </w:r>
          </w:p>
        </w:tc>
        <w:tc>
          <w:tcPr>
            <w:tcW w:w="878" w:type="dxa"/>
            <w:vAlign w:val="center"/>
            <w:hideMark/>
          </w:tcPr>
          <w:p w14:paraId="1B7474A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5DAC659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9C3194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CAE233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F8AE8E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23E5FF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0FA50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1DDFE11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0CC166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084AFA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36.4</w:t>
            </w:r>
          </w:p>
        </w:tc>
        <w:tc>
          <w:tcPr>
            <w:tcW w:w="878" w:type="dxa"/>
            <w:vAlign w:val="center"/>
            <w:hideMark/>
          </w:tcPr>
          <w:p w14:paraId="1D541C6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ED3A05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66.1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57BAC27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E</w:t>
            </w:r>
          </w:p>
        </w:tc>
        <w:tc>
          <w:tcPr>
            <w:tcW w:w="1388" w:type="dxa"/>
            <w:vMerge w:val="restart"/>
            <w:vAlign w:val="center"/>
          </w:tcPr>
          <w:p w14:paraId="32C25E3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54.8</w:t>
            </w:r>
          </w:p>
        </w:tc>
        <w:tc>
          <w:tcPr>
            <w:tcW w:w="727" w:type="dxa"/>
            <w:vMerge w:val="restart"/>
            <w:vAlign w:val="center"/>
          </w:tcPr>
          <w:p w14:paraId="65A6274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D</w:t>
            </w:r>
          </w:p>
        </w:tc>
      </w:tr>
      <w:tr w:rsidR="00767EA5" w:rsidRPr="00F851D6" w14:paraId="20FF015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DF5041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BA9B88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918B6F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42EC8E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58.4</w:t>
            </w:r>
          </w:p>
        </w:tc>
        <w:tc>
          <w:tcPr>
            <w:tcW w:w="878" w:type="dxa"/>
            <w:vAlign w:val="center"/>
            <w:hideMark/>
          </w:tcPr>
          <w:p w14:paraId="71DD93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5C5EDA0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DDEE78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B650D9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EC75B1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1A5282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1E2201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AF718B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47CA54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CDCC15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43.6</w:t>
            </w:r>
          </w:p>
        </w:tc>
        <w:tc>
          <w:tcPr>
            <w:tcW w:w="878" w:type="dxa"/>
            <w:vAlign w:val="center"/>
            <w:hideMark/>
          </w:tcPr>
          <w:p w14:paraId="3BF159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509470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FF72FA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8EB545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710269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0122D2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8031E7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AB4861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A88BF1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B1727E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91.0</w:t>
            </w:r>
          </w:p>
        </w:tc>
        <w:tc>
          <w:tcPr>
            <w:tcW w:w="878" w:type="dxa"/>
            <w:vAlign w:val="center"/>
            <w:hideMark/>
          </w:tcPr>
          <w:p w14:paraId="32618C6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6353FE9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85AE96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2B8181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B81DD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A4A7CB5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445C0F6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自由路三段/自由三街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AC6FB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5EBE0D7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C18B34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10.5</w:t>
            </w:r>
          </w:p>
        </w:tc>
        <w:tc>
          <w:tcPr>
            <w:tcW w:w="878" w:type="dxa"/>
            <w:vAlign w:val="center"/>
            <w:hideMark/>
          </w:tcPr>
          <w:p w14:paraId="1AA1909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334D1B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12.8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5C5F14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A</w:t>
            </w:r>
          </w:p>
        </w:tc>
        <w:tc>
          <w:tcPr>
            <w:tcW w:w="1388" w:type="dxa"/>
            <w:vMerge w:val="restart"/>
            <w:vAlign w:val="center"/>
          </w:tcPr>
          <w:p w14:paraId="4695FE5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12.6</w:t>
            </w:r>
          </w:p>
        </w:tc>
        <w:tc>
          <w:tcPr>
            <w:tcW w:w="727" w:type="dxa"/>
            <w:vMerge w:val="restart"/>
            <w:vAlign w:val="center"/>
          </w:tcPr>
          <w:p w14:paraId="034BB42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767EA5" w:rsidRPr="00F851D6" w14:paraId="316CB39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69EE50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8C4192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605571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5E9EAA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11.9</w:t>
            </w:r>
          </w:p>
        </w:tc>
        <w:tc>
          <w:tcPr>
            <w:tcW w:w="878" w:type="dxa"/>
            <w:vAlign w:val="center"/>
            <w:hideMark/>
          </w:tcPr>
          <w:p w14:paraId="59DD2EA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1554099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401044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60D0B0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D6BF39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305E25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23333B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154280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49197D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07B35E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25.4</w:t>
            </w:r>
          </w:p>
        </w:tc>
        <w:tc>
          <w:tcPr>
            <w:tcW w:w="878" w:type="dxa"/>
            <w:vAlign w:val="center"/>
            <w:hideMark/>
          </w:tcPr>
          <w:p w14:paraId="31D093A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9BC226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18011D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93887A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8B997E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3C1D61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3C836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2DA47D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B036D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D91A80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24.7</w:t>
            </w:r>
          </w:p>
        </w:tc>
        <w:tc>
          <w:tcPr>
            <w:tcW w:w="878" w:type="dxa"/>
            <w:vAlign w:val="center"/>
            <w:hideMark/>
          </w:tcPr>
          <w:p w14:paraId="27E72B7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6A7C67A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1A1343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05C941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AAB2BF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17331D0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E3E9E1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73430C7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6E4197F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57049E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4.6</w:t>
            </w:r>
          </w:p>
        </w:tc>
        <w:tc>
          <w:tcPr>
            <w:tcW w:w="878" w:type="dxa"/>
            <w:vAlign w:val="center"/>
            <w:hideMark/>
          </w:tcPr>
          <w:p w14:paraId="1FD10FE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25B954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9.2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E7A19B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A</w:t>
            </w:r>
          </w:p>
        </w:tc>
        <w:tc>
          <w:tcPr>
            <w:tcW w:w="1388" w:type="dxa"/>
            <w:vMerge w:val="restart"/>
            <w:vAlign w:val="center"/>
          </w:tcPr>
          <w:p w14:paraId="2D3923F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9.1</w:t>
            </w:r>
          </w:p>
        </w:tc>
        <w:tc>
          <w:tcPr>
            <w:tcW w:w="727" w:type="dxa"/>
            <w:vMerge w:val="restart"/>
            <w:vAlign w:val="center"/>
          </w:tcPr>
          <w:p w14:paraId="0424EA0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A</w:t>
            </w:r>
          </w:p>
        </w:tc>
      </w:tr>
      <w:tr w:rsidR="00767EA5" w:rsidRPr="00F851D6" w14:paraId="6150CC1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EEE8E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0D824F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0E94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D52E1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7.6</w:t>
            </w:r>
          </w:p>
        </w:tc>
        <w:tc>
          <w:tcPr>
            <w:tcW w:w="878" w:type="dxa"/>
            <w:vAlign w:val="center"/>
            <w:hideMark/>
          </w:tcPr>
          <w:p w14:paraId="5F92CAF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1D81066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9DF586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84EA5E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C407EE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5F0CF6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3B2715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FB2C8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8B1BCC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5A48D5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36.2</w:t>
            </w:r>
          </w:p>
        </w:tc>
        <w:tc>
          <w:tcPr>
            <w:tcW w:w="878" w:type="dxa"/>
            <w:vAlign w:val="center"/>
            <w:hideMark/>
          </w:tcPr>
          <w:p w14:paraId="54CE208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2C305E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EC567F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632902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CD0163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A66DDF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250E48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45BE7A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4D3F9D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324A21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34.5</w:t>
            </w:r>
          </w:p>
        </w:tc>
        <w:tc>
          <w:tcPr>
            <w:tcW w:w="878" w:type="dxa"/>
            <w:vAlign w:val="center"/>
            <w:hideMark/>
          </w:tcPr>
          <w:p w14:paraId="6F6A54C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D42E74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AB057C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A2543B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2A3A11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B0F7470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075F4AC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自由路三段/進德路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6DC5085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3ADDCD1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A11E35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13.5</w:t>
            </w:r>
          </w:p>
        </w:tc>
        <w:tc>
          <w:tcPr>
            <w:tcW w:w="878" w:type="dxa"/>
            <w:vAlign w:val="center"/>
            <w:hideMark/>
          </w:tcPr>
          <w:p w14:paraId="4B4A6CD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13E93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34.9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58A1171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36FF9CD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29.5</w:t>
            </w:r>
          </w:p>
        </w:tc>
        <w:tc>
          <w:tcPr>
            <w:tcW w:w="727" w:type="dxa"/>
            <w:vMerge w:val="restart"/>
            <w:vAlign w:val="center"/>
          </w:tcPr>
          <w:p w14:paraId="0731582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767EA5" w:rsidRPr="00F851D6" w14:paraId="386A6E6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AF29CD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878C29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BCF1CD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391235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34.1</w:t>
            </w:r>
          </w:p>
        </w:tc>
        <w:tc>
          <w:tcPr>
            <w:tcW w:w="878" w:type="dxa"/>
            <w:vAlign w:val="center"/>
            <w:hideMark/>
          </w:tcPr>
          <w:p w14:paraId="5204A66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17709E4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675C4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EFFEB6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AF732F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76E532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61AC60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C2CCF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E3412F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EC9A4A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42.8</w:t>
            </w:r>
          </w:p>
        </w:tc>
        <w:tc>
          <w:tcPr>
            <w:tcW w:w="878" w:type="dxa"/>
            <w:vAlign w:val="center"/>
            <w:hideMark/>
          </w:tcPr>
          <w:p w14:paraId="58BEFA6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19929C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BE52B8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1C4EC7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AB11B3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190BEAD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E7973F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462680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E3DAF3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F77560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58.3</w:t>
            </w:r>
          </w:p>
        </w:tc>
        <w:tc>
          <w:tcPr>
            <w:tcW w:w="878" w:type="dxa"/>
            <w:vAlign w:val="center"/>
            <w:hideMark/>
          </w:tcPr>
          <w:p w14:paraId="402B1E6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513B596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CE166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E153CA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C44EB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5FFE0A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93C19D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11B7EC4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57F028D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35BEA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878" w:type="dxa"/>
            <w:vAlign w:val="center"/>
            <w:hideMark/>
          </w:tcPr>
          <w:p w14:paraId="683FBF8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0A4BE5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32.6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B27174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5B5BD0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19.7</w:t>
            </w:r>
          </w:p>
        </w:tc>
        <w:tc>
          <w:tcPr>
            <w:tcW w:w="727" w:type="dxa"/>
            <w:vMerge w:val="restart"/>
            <w:vAlign w:val="center"/>
          </w:tcPr>
          <w:p w14:paraId="4821066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CC1124">
              <w:rPr>
                <w:rFonts w:hint="eastAsia"/>
                <w:sz w:val="24"/>
                <w:szCs w:val="24"/>
              </w:rPr>
              <w:t>B</w:t>
            </w:r>
          </w:p>
        </w:tc>
      </w:tr>
      <w:tr w:rsidR="00767EA5" w:rsidRPr="00F851D6" w14:paraId="01D1905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45B5AB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FB2E5D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D28ED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61FE9C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37.0</w:t>
            </w:r>
          </w:p>
        </w:tc>
        <w:tc>
          <w:tcPr>
            <w:tcW w:w="878" w:type="dxa"/>
            <w:vAlign w:val="center"/>
            <w:hideMark/>
          </w:tcPr>
          <w:p w14:paraId="31578E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70726C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8668E6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17212E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04B3F8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D15C5F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F9C039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F42C6D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D246A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0ED18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43.9</w:t>
            </w:r>
          </w:p>
        </w:tc>
        <w:tc>
          <w:tcPr>
            <w:tcW w:w="878" w:type="dxa"/>
            <w:vAlign w:val="center"/>
            <w:hideMark/>
          </w:tcPr>
          <w:p w14:paraId="22D4000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A1159A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6A9CDA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B4337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CABFD0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196E44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7593E5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5B9A21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D8C2A5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554036B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63.3</w:t>
            </w:r>
          </w:p>
        </w:tc>
        <w:tc>
          <w:tcPr>
            <w:tcW w:w="878" w:type="dxa"/>
            <w:vAlign w:val="center"/>
            <w:hideMark/>
          </w:tcPr>
          <w:p w14:paraId="1B80341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205C45B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EEBE0D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A1C692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EFAAB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8BDF437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44C058D3" w14:textId="77777777" w:rsidR="00767EA5" w:rsidRPr="00F851D6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lastRenderedPageBreak/>
              <w:t>南京路/自由路三段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21C79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3961D47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791FE11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17.0</w:t>
            </w:r>
          </w:p>
        </w:tc>
        <w:tc>
          <w:tcPr>
            <w:tcW w:w="878" w:type="dxa"/>
            <w:vAlign w:val="center"/>
            <w:hideMark/>
          </w:tcPr>
          <w:p w14:paraId="570C359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A706E5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26.2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1646F2C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B</w:t>
            </w:r>
          </w:p>
        </w:tc>
        <w:tc>
          <w:tcPr>
            <w:tcW w:w="1388" w:type="dxa"/>
            <w:vMerge w:val="restart"/>
            <w:vAlign w:val="center"/>
          </w:tcPr>
          <w:p w14:paraId="3ADD767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24.9</w:t>
            </w:r>
          </w:p>
        </w:tc>
        <w:tc>
          <w:tcPr>
            <w:tcW w:w="727" w:type="dxa"/>
            <w:vMerge w:val="restart"/>
            <w:vAlign w:val="center"/>
          </w:tcPr>
          <w:p w14:paraId="5D16A4D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</w:tr>
      <w:tr w:rsidR="00767EA5" w:rsidRPr="00F851D6" w14:paraId="78455E8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A4EB95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9295D3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2EA685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5B2A00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19.7</w:t>
            </w:r>
          </w:p>
        </w:tc>
        <w:tc>
          <w:tcPr>
            <w:tcW w:w="878" w:type="dxa"/>
            <w:vAlign w:val="center"/>
            <w:hideMark/>
          </w:tcPr>
          <w:p w14:paraId="20B15FF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4FBB6E8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48B3A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C56192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E10742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E46A1E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84830C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483B33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B7FCB1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09EA6A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41.6</w:t>
            </w:r>
          </w:p>
        </w:tc>
        <w:tc>
          <w:tcPr>
            <w:tcW w:w="878" w:type="dxa"/>
            <w:vAlign w:val="center"/>
            <w:hideMark/>
          </w:tcPr>
          <w:p w14:paraId="016BBC7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1D2A07B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0777D5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310EB0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B15616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79132F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6BE13E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50F526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7D9E59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D4951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20.0</w:t>
            </w:r>
          </w:p>
        </w:tc>
        <w:tc>
          <w:tcPr>
            <w:tcW w:w="878" w:type="dxa"/>
            <w:vAlign w:val="center"/>
            <w:hideMark/>
          </w:tcPr>
          <w:p w14:paraId="20CD78C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59F95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626125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D9ADF7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97C7B4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7A1697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85D436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CF0F66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2328C72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E6CC37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54.8</w:t>
            </w:r>
          </w:p>
        </w:tc>
        <w:tc>
          <w:tcPr>
            <w:tcW w:w="878" w:type="dxa"/>
            <w:vAlign w:val="center"/>
            <w:hideMark/>
          </w:tcPr>
          <w:p w14:paraId="5D936AB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B7201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35.2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5FB2E0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6C6163D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26.8</w:t>
            </w:r>
          </w:p>
        </w:tc>
        <w:tc>
          <w:tcPr>
            <w:tcW w:w="727" w:type="dxa"/>
            <w:vMerge w:val="restart"/>
            <w:vAlign w:val="center"/>
          </w:tcPr>
          <w:p w14:paraId="6F414FD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</w:tr>
      <w:tr w:rsidR="00767EA5" w:rsidRPr="00F851D6" w14:paraId="0CCF7FF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658AD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30B10A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A8A8B7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0163CC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21.8</w:t>
            </w:r>
          </w:p>
        </w:tc>
        <w:tc>
          <w:tcPr>
            <w:tcW w:w="878" w:type="dxa"/>
            <w:vAlign w:val="center"/>
            <w:hideMark/>
          </w:tcPr>
          <w:p w14:paraId="5026C6F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AAB79F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F731E8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E67B9A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C49F88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1E1C78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F6C56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A35F8A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391980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38231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41.2</w:t>
            </w:r>
          </w:p>
        </w:tc>
        <w:tc>
          <w:tcPr>
            <w:tcW w:w="878" w:type="dxa"/>
            <w:vAlign w:val="center"/>
            <w:hideMark/>
          </w:tcPr>
          <w:p w14:paraId="44B4462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2F4A5D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E8A976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5DFE92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A00F5C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29655B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DAF958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407301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2CC8BA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7C15EFA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25.1</w:t>
            </w:r>
          </w:p>
        </w:tc>
        <w:tc>
          <w:tcPr>
            <w:tcW w:w="878" w:type="dxa"/>
            <w:vAlign w:val="center"/>
            <w:hideMark/>
          </w:tcPr>
          <w:p w14:paraId="709730F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33F0C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4C362C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6B1684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EFB1D0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CD010FB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1C6306B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南京路/進德路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E05DEB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23E07D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0BEC80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54.4</w:t>
            </w:r>
          </w:p>
        </w:tc>
        <w:tc>
          <w:tcPr>
            <w:tcW w:w="878" w:type="dxa"/>
            <w:vAlign w:val="center"/>
            <w:hideMark/>
          </w:tcPr>
          <w:p w14:paraId="320B712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BFFE39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54.1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22CC079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084B1BC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50.3</w:t>
            </w:r>
          </w:p>
        </w:tc>
        <w:tc>
          <w:tcPr>
            <w:tcW w:w="727" w:type="dxa"/>
            <w:vMerge w:val="restart"/>
            <w:vAlign w:val="center"/>
          </w:tcPr>
          <w:p w14:paraId="4475231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</w:tr>
      <w:tr w:rsidR="00767EA5" w:rsidRPr="00F851D6" w14:paraId="58FF372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5284F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66D150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1CC00E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0A4AD46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28.4</w:t>
            </w:r>
          </w:p>
        </w:tc>
        <w:tc>
          <w:tcPr>
            <w:tcW w:w="878" w:type="dxa"/>
            <w:vAlign w:val="center"/>
            <w:hideMark/>
          </w:tcPr>
          <w:p w14:paraId="73C3B91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6A02B8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9B344C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D62FC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9839BD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50EF03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1F423D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E0FEA4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39BE40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6E880E3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66.7</w:t>
            </w:r>
          </w:p>
        </w:tc>
        <w:tc>
          <w:tcPr>
            <w:tcW w:w="878" w:type="dxa"/>
            <w:vAlign w:val="center"/>
            <w:hideMark/>
          </w:tcPr>
          <w:p w14:paraId="7496A28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51E7198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9CBE25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DB7966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710A82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1450057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922ACA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24726E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EABBB9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7D4863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63.5</w:t>
            </w:r>
          </w:p>
        </w:tc>
        <w:tc>
          <w:tcPr>
            <w:tcW w:w="878" w:type="dxa"/>
            <w:vAlign w:val="center"/>
            <w:hideMark/>
          </w:tcPr>
          <w:p w14:paraId="5D22CDC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1B3E729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5BDDB8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F9B7C0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AF1AB9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08894B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CEF532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645577E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DE59B0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C78572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40.6</w:t>
            </w:r>
          </w:p>
        </w:tc>
        <w:tc>
          <w:tcPr>
            <w:tcW w:w="878" w:type="dxa"/>
            <w:vAlign w:val="center"/>
            <w:hideMark/>
          </w:tcPr>
          <w:p w14:paraId="1FB401D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7B7F9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43.7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47DC9D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758411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41.4</w:t>
            </w:r>
          </w:p>
        </w:tc>
        <w:tc>
          <w:tcPr>
            <w:tcW w:w="727" w:type="dxa"/>
            <w:vMerge w:val="restart"/>
            <w:vAlign w:val="center"/>
          </w:tcPr>
          <w:p w14:paraId="66972C3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52F1C48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2BD528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4139AB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F228B7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B4CFDD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86.2</w:t>
            </w:r>
          </w:p>
        </w:tc>
        <w:tc>
          <w:tcPr>
            <w:tcW w:w="878" w:type="dxa"/>
            <w:vAlign w:val="center"/>
            <w:hideMark/>
          </w:tcPr>
          <w:p w14:paraId="13B20D8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30BCA16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F896F5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6825FC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2A083E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204DF74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00D806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103D7F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B80214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D8A5E4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21.7</w:t>
            </w:r>
          </w:p>
        </w:tc>
        <w:tc>
          <w:tcPr>
            <w:tcW w:w="878" w:type="dxa"/>
            <w:vAlign w:val="center"/>
            <w:hideMark/>
          </w:tcPr>
          <w:p w14:paraId="104F21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46CA0FE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0D0F8C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BE46DF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55B72C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8C3098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A15571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FBAA2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5E9F21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AF89DF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22.3</w:t>
            </w:r>
          </w:p>
        </w:tc>
        <w:tc>
          <w:tcPr>
            <w:tcW w:w="878" w:type="dxa"/>
            <w:vAlign w:val="center"/>
            <w:hideMark/>
          </w:tcPr>
          <w:p w14:paraId="6ECFF4A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AE8824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4DBBE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D2D0D9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46F314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27038F44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6D52310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復興路四段/南京路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52EB1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B61453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DA9B6D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26.8</w:t>
            </w:r>
          </w:p>
        </w:tc>
        <w:tc>
          <w:tcPr>
            <w:tcW w:w="878" w:type="dxa"/>
            <w:vAlign w:val="center"/>
            <w:hideMark/>
          </w:tcPr>
          <w:p w14:paraId="42D6FD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CB63A4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38.8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05E79BB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14DFCC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35.1</w:t>
            </w:r>
          </w:p>
        </w:tc>
        <w:tc>
          <w:tcPr>
            <w:tcW w:w="727" w:type="dxa"/>
            <w:vMerge w:val="restart"/>
            <w:vAlign w:val="center"/>
          </w:tcPr>
          <w:p w14:paraId="47E7E9D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2228CAD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E9BDE3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CA9053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B3A57B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843D28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80.7</w:t>
            </w:r>
          </w:p>
        </w:tc>
        <w:tc>
          <w:tcPr>
            <w:tcW w:w="878" w:type="dxa"/>
            <w:vAlign w:val="center"/>
            <w:hideMark/>
          </w:tcPr>
          <w:p w14:paraId="3CF191F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1A7883C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C64FA4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8E184F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EB6495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0FE791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1F9E54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ADDD2D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AEDB0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B880D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20.2</w:t>
            </w:r>
          </w:p>
        </w:tc>
        <w:tc>
          <w:tcPr>
            <w:tcW w:w="878" w:type="dxa"/>
            <w:vAlign w:val="center"/>
            <w:hideMark/>
          </w:tcPr>
          <w:p w14:paraId="6D7186B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74966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5E1D4F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13B3006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523945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9A3B7F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D77422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331250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67A35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5F11F7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23.8</w:t>
            </w:r>
          </w:p>
        </w:tc>
        <w:tc>
          <w:tcPr>
            <w:tcW w:w="878" w:type="dxa"/>
            <w:vAlign w:val="center"/>
            <w:hideMark/>
          </w:tcPr>
          <w:p w14:paraId="0E4FCA5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611CC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3E548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E1D75A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B369FF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5D5798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8D4AA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2198776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71292DB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3CB9F0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47.8</w:t>
            </w:r>
          </w:p>
        </w:tc>
        <w:tc>
          <w:tcPr>
            <w:tcW w:w="878" w:type="dxa"/>
            <w:vAlign w:val="center"/>
            <w:hideMark/>
          </w:tcPr>
          <w:p w14:paraId="45A05F0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46B669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44.9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174A914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22B4515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42.8</w:t>
            </w:r>
          </w:p>
        </w:tc>
        <w:tc>
          <w:tcPr>
            <w:tcW w:w="727" w:type="dxa"/>
            <w:vMerge w:val="restart"/>
            <w:vAlign w:val="center"/>
          </w:tcPr>
          <w:p w14:paraId="7AA277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700F52B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9A499B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AAAFC7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CA4576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7B9825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82.6</w:t>
            </w:r>
          </w:p>
        </w:tc>
        <w:tc>
          <w:tcPr>
            <w:tcW w:w="878" w:type="dxa"/>
            <w:vAlign w:val="center"/>
            <w:hideMark/>
          </w:tcPr>
          <w:p w14:paraId="32C992A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7A0CDF9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AEAC7D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C02A76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CDC07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15FEE8E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6E4BA8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FD49FB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AFF0A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536B8D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23.9</w:t>
            </w:r>
          </w:p>
        </w:tc>
        <w:tc>
          <w:tcPr>
            <w:tcW w:w="878" w:type="dxa"/>
            <w:vAlign w:val="center"/>
            <w:hideMark/>
          </w:tcPr>
          <w:p w14:paraId="3F5CFAA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6D0797A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751BF1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61D35C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9A47A9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63C564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F3A237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4703B0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094E2B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6ACB682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color w:val="000000"/>
                <w:sz w:val="24"/>
                <w:szCs w:val="24"/>
              </w:rPr>
              <w:t>34.3</w:t>
            </w:r>
          </w:p>
        </w:tc>
        <w:tc>
          <w:tcPr>
            <w:tcW w:w="878" w:type="dxa"/>
            <w:vAlign w:val="center"/>
            <w:hideMark/>
          </w:tcPr>
          <w:p w14:paraId="1867141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57B2BE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14FD31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E6236E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8E221E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918E8D7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13C742E1" w14:textId="77777777" w:rsidR="00767EA5" w:rsidRPr="00F851D6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lastRenderedPageBreak/>
              <w:t>雙十路一段/南京路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5E5D7E1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43BB15B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7B3CF3C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68.0</w:t>
            </w:r>
          </w:p>
        </w:tc>
        <w:tc>
          <w:tcPr>
            <w:tcW w:w="878" w:type="dxa"/>
            <w:vAlign w:val="center"/>
            <w:hideMark/>
          </w:tcPr>
          <w:p w14:paraId="6C6030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144601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47.8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7727D1E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4DADADC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35.3</w:t>
            </w:r>
          </w:p>
        </w:tc>
        <w:tc>
          <w:tcPr>
            <w:tcW w:w="727" w:type="dxa"/>
            <w:vMerge w:val="restart"/>
            <w:vAlign w:val="center"/>
          </w:tcPr>
          <w:p w14:paraId="1AF0206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5FA3EA0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BA9418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74354B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D16FD8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608EB3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84.7</w:t>
            </w:r>
          </w:p>
        </w:tc>
        <w:tc>
          <w:tcPr>
            <w:tcW w:w="878" w:type="dxa"/>
            <w:vAlign w:val="center"/>
            <w:hideMark/>
          </w:tcPr>
          <w:p w14:paraId="4F34D92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397A7E5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B4E72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B7F119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4D3E27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2F9DD3E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E56504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053B5E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676122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AA3DEC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20.6</w:t>
            </w:r>
          </w:p>
        </w:tc>
        <w:tc>
          <w:tcPr>
            <w:tcW w:w="878" w:type="dxa"/>
            <w:vAlign w:val="center"/>
            <w:hideMark/>
          </w:tcPr>
          <w:p w14:paraId="5BA5518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0348EF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B5D700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AA05FC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587A3A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32858A2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4D7DC8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834E2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FE4AA3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263F72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33.9</w:t>
            </w:r>
          </w:p>
        </w:tc>
        <w:tc>
          <w:tcPr>
            <w:tcW w:w="878" w:type="dxa"/>
            <w:vAlign w:val="center"/>
            <w:hideMark/>
          </w:tcPr>
          <w:p w14:paraId="700D327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556BC6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2B8690E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4721E2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8FB7A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21D0C2B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810EC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4C41728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05D3B2B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57C9C4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102.4</w:t>
            </w:r>
          </w:p>
        </w:tc>
        <w:tc>
          <w:tcPr>
            <w:tcW w:w="878" w:type="dxa"/>
            <w:vAlign w:val="center"/>
            <w:hideMark/>
          </w:tcPr>
          <w:p w14:paraId="388442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44FE125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46.5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6211FE8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675F3F7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44.3</w:t>
            </w:r>
          </w:p>
        </w:tc>
        <w:tc>
          <w:tcPr>
            <w:tcW w:w="727" w:type="dxa"/>
            <w:vMerge w:val="restart"/>
            <w:vAlign w:val="center"/>
          </w:tcPr>
          <w:p w14:paraId="4C13773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3C2DA22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0CB6CA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714320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CCF73C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D999FA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65.9</w:t>
            </w:r>
          </w:p>
        </w:tc>
        <w:tc>
          <w:tcPr>
            <w:tcW w:w="878" w:type="dxa"/>
            <w:vAlign w:val="center"/>
            <w:hideMark/>
          </w:tcPr>
          <w:p w14:paraId="298E243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4D0FBF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03723B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E61B4A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55BC1F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D4F697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DB3C36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45C60E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6FF06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097925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20.4</w:t>
            </w:r>
          </w:p>
        </w:tc>
        <w:tc>
          <w:tcPr>
            <w:tcW w:w="878" w:type="dxa"/>
            <w:vAlign w:val="center"/>
            <w:hideMark/>
          </w:tcPr>
          <w:p w14:paraId="21D5CBE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1FB3A0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3DEDD65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84593F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04B217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90F705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A8D93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454384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E00038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1958A4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36.4</w:t>
            </w:r>
          </w:p>
        </w:tc>
        <w:tc>
          <w:tcPr>
            <w:tcW w:w="878" w:type="dxa"/>
            <w:vAlign w:val="center"/>
            <w:hideMark/>
          </w:tcPr>
          <w:p w14:paraId="30E5721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D57E3E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FD005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A5E39E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BE05A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1907CE1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305621B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復興路四段</w:t>
            </w:r>
            <w:r w:rsidRPr="00F851D6">
              <w:rPr>
                <w:sz w:val="24"/>
                <w:szCs w:val="24"/>
              </w:rPr>
              <w:t>/復興路東一街/復興東路</w:t>
            </w:r>
          </w:p>
        </w:tc>
        <w:tc>
          <w:tcPr>
            <w:tcW w:w="419" w:type="dxa"/>
            <w:vMerge w:val="restart"/>
            <w:vAlign w:val="center"/>
          </w:tcPr>
          <w:p w14:paraId="7358F8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3741F9C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79171DE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38.4</w:t>
            </w:r>
          </w:p>
        </w:tc>
        <w:tc>
          <w:tcPr>
            <w:tcW w:w="878" w:type="dxa"/>
            <w:vAlign w:val="center"/>
          </w:tcPr>
          <w:p w14:paraId="06E2267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2CEB7D0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45.8</w:t>
            </w:r>
          </w:p>
        </w:tc>
        <w:tc>
          <w:tcPr>
            <w:tcW w:w="850" w:type="dxa"/>
            <w:vMerge w:val="restart"/>
            <w:vAlign w:val="center"/>
          </w:tcPr>
          <w:p w14:paraId="6128336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5E4A048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45.2</w:t>
            </w:r>
          </w:p>
        </w:tc>
        <w:tc>
          <w:tcPr>
            <w:tcW w:w="727" w:type="dxa"/>
            <w:vMerge w:val="restart"/>
            <w:vAlign w:val="center"/>
          </w:tcPr>
          <w:p w14:paraId="589BF19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</w:tr>
      <w:tr w:rsidR="00767EA5" w:rsidRPr="00F851D6" w14:paraId="2621FA0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F13BF1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4395EEC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9F62EF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2473CDE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50.2</w:t>
            </w:r>
          </w:p>
        </w:tc>
        <w:tc>
          <w:tcPr>
            <w:tcW w:w="878" w:type="dxa"/>
            <w:vAlign w:val="center"/>
          </w:tcPr>
          <w:p w14:paraId="09AF2EE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20A608F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CB1B68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8B5377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B1E57F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290810C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0826B3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658C49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7A04D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0218450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44.3</w:t>
            </w:r>
          </w:p>
        </w:tc>
        <w:tc>
          <w:tcPr>
            <w:tcW w:w="878" w:type="dxa"/>
            <w:vAlign w:val="center"/>
          </w:tcPr>
          <w:p w14:paraId="781CA6A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7E33678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518BD9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712DAE8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08C7F9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07498B6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578C0B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4852B3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3D6D3B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5384CFF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43.2</w:t>
            </w:r>
          </w:p>
        </w:tc>
        <w:tc>
          <w:tcPr>
            <w:tcW w:w="878" w:type="dxa"/>
            <w:vAlign w:val="center"/>
          </w:tcPr>
          <w:p w14:paraId="292A672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5AC4471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36E91EB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284C440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0D96E9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2CF3C80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413294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3E23543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6C63D6D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4D36692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38.3</w:t>
            </w:r>
          </w:p>
        </w:tc>
        <w:tc>
          <w:tcPr>
            <w:tcW w:w="878" w:type="dxa"/>
            <w:vAlign w:val="center"/>
          </w:tcPr>
          <w:p w14:paraId="3B6DA01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77A45E4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48.1</w:t>
            </w:r>
          </w:p>
        </w:tc>
        <w:tc>
          <w:tcPr>
            <w:tcW w:w="850" w:type="dxa"/>
            <w:vMerge w:val="restart"/>
            <w:vAlign w:val="center"/>
          </w:tcPr>
          <w:p w14:paraId="77C209F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6A05DEF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47.3</w:t>
            </w:r>
          </w:p>
        </w:tc>
        <w:tc>
          <w:tcPr>
            <w:tcW w:w="727" w:type="dxa"/>
            <w:vMerge w:val="restart"/>
            <w:vAlign w:val="center"/>
          </w:tcPr>
          <w:p w14:paraId="7E4687A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</w:tr>
      <w:tr w:rsidR="00767EA5" w:rsidRPr="00F851D6" w14:paraId="43C0168A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351001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57D93D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D9CF03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68B7B99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51.8</w:t>
            </w:r>
          </w:p>
        </w:tc>
        <w:tc>
          <w:tcPr>
            <w:tcW w:w="878" w:type="dxa"/>
            <w:vAlign w:val="center"/>
          </w:tcPr>
          <w:p w14:paraId="6B584A6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352BE64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702E11E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2728CA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F8B080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EE58B8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B2D7AE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AD0064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98D5A8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3ED8037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47.2</w:t>
            </w:r>
          </w:p>
        </w:tc>
        <w:tc>
          <w:tcPr>
            <w:tcW w:w="878" w:type="dxa"/>
            <w:vAlign w:val="center"/>
          </w:tcPr>
          <w:p w14:paraId="00095B6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02032A6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4E7D56B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97416D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59E245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D7502BB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725A28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19D9575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1F831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698F91E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45.8</w:t>
            </w:r>
          </w:p>
        </w:tc>
        <w:tc>
          <w:tcPr>
            <w:tcW w:w="878" w:type="dxa"/>
            <w:vAlign w:val="center"/>
          </w:tcPr>
          <w:p w14:paraId="43DD30A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17A1039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71367D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E8253A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8CF22C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D3B239D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1CF697C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建成路</w:t>
            </w:r>
            <w:r w:rsidRPr="00F851D6">
              <w:rPr>
                <w:sz w:val="24"/>
                <w:szCs w:val="24"/>
              </w:rPr>
              <w:t>/進化路/自由路三段</w:t>
            </w:r>
          </w:p>
        </w:tc>
        <w:tc>
          <w:tcPr>
            <w:tcW w:w="419" w:type="dxa"/>
            <w:vMerge w:val="restart"/>
            <w:vAlign w:val="center"/>
          </w:tcPr>
          <w:p w14:paraId="3B28761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1A474C4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3C4676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42.6</w:t>
            </w:r>
          </w:p>
        </w:tc>
        <w:tc>
          <w:tcPr>
            <w:tcW w:w="878" w:type="dxa"/>
            <w:vAlign w:val="center"/>
          </w:tcPr>
          <w:p w14:paraId="764FCC6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6E60AAD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43.2</w:t>
            </w:r>
          </w:p>
        </w:tc>
        <w:tc>
          <w:tcPr>
            <w:tcW w:w="850" w:type="dxa"/>
            <w:vMerge w:val="restart"/>
            <w:vAlign w:val="center"/>
          </w:tcPr>
          <w:p w14:paraId="0D86A87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  <w:tc>
          <w:tcPr>
            <w:tcW w:w="1388" w:type="dxa"/>
            <w:vMerge w:val="restart"/>
            <w:vAlign w:val="center"/>
          </w:tcPr>
          <w:p w14:paraId="01FA87A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42.7</w:t>
            </w:r>
          </w:p>
        </w:tc>
        <w:tc>
          <w:tcPr>
            <w:tcW w:w="727" w:type="dxa"/>
            <w:vMerge w:val="restart"/>
            <w:vAlign w:val="center"/>
          </w:tcPr>
          <w:p w14:paraId="0333972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57FCD0E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0D22A7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69B3700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3DE2FE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1DE0D64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40.9</w:t>
            </w:r>
          </w:p>
        </w:tc>
        <w:tc>
          <w:tcPr>
            <w:tcW w:w="878" w:type="dxa"/>
            <w:vAlign w:val="center"/>
          </w:tcPr>
          <w:p w14:paraId="558983C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249" w:type="dxa"/>
            <w:vMerge/>
            <w:vAlign w:val="center"/>
          </w:tcPr>
          <w:p w14:paraId="1791AAF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4A594DC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F09A90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0A6544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E6AB18D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8E64FD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6908CA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27064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2CD0D09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54.4</w:t>
            </w:r>
          </w:p>
        </w:tc>
        <w:tc>
          <w:tcPr>
            <w:tcW w:w="878" w:type="dxa"/>
            <w:vAlign w:val="center"/>
          </w:tcPr>
          <w:p w14:paraId="61DF573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5021134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FEE274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0E665C8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7F8CA0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5E25E556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E2A4D9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7F015F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886D3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2CD2BCC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54.7</w:t>
            </w:r>
          </w:p>
        </w:tc>
        <w:tc>
          <w:tcPr>
            <w:tcW w:w="878" w:type="dxa"/>
            <w:vAlign w:val="center"/>
          </w:tcPr>
          <w:p w14:paraId="2BA2254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067C9A4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7536E02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5541C32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6E9B08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BE2E74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EDBFA3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81B185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281FEA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20130AD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35.4</w:t>
            </w:r>
          </w:p>
        </w:tc>
        <w:tc>
          <w:tcPr>
            <w:tcW w:w="878" w:type="dxa"/>
            <w:vAlign w:val="center"/>
          </w:tcPr>
          <w:p w14:paraId="15946A9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79CB214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00C8F15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37DE9DB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25682C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09A9FDA5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AD0500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349A513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1F2B7C4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624CB2CC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39.8</w:t>
            </w:r>
          </w:p>
        </w:tc>
        <w:tc>
          <w:tcPr>
            <w:tcW w:w="878" w:type="dxa"/>
            <w:vAlign w:val="center"/>
          </w:tcPr>
          <w:p w14:paraId="33741C9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087AB17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47.6</w:t>
            </w:r>
          </w:p>
        </w:tc>
        <w:tc>
          <w:tcPr>
            <w:tcW w:w="850" w:type="dxa"/>
            <w:vMerge w:val="restart"/>
            <w:vAlign w:val="center"/>
          </w:tcPr>
          <w:p w14:paraId="65F5FFE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D</w:t>
            </w:r>
          </w:p>
        </w:tc>
        <w:tc>
          <w:tcPr>
            <w:tcW w:w="1388" w:type="dxa"/>
            <w:vMerge w:val="restart"/>
            <w:vAlign w:val="center"/>
          </w:tcPr>
          <w:p w14:paraId="2968636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39</w:t>
            </w:r>
          </w:p>
        </w:tc>
        <w:tc>
          <w:tcPr>
            <w:tcW w:w="727" w:type="dxa"/>
            <w:vMerge w:val="restart"/>
            <w:vAlign w:val="center"/>
          </w:tcPr>
          <w:p w14:paraId="24B9DEE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sz w:val="24"/>
                <w:szCs w:val="24"/>
              </w:rPr>
              <w:t>C</w:t>
            </w:r>
          </w:p>
        </w:tc>
      </w:tr>
      <w:tr w:rsidR="00767EA5" w:rsidRPr="00F851D6" w14:paraId="3EC283C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9746AB9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622F15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3587E41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34F06AA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45.4</w:t>
            </w:r>
          </w:p>
        </w:tc>
        <w:tc>
          <w:tcPr>
            <w:tcW w:w="878" w:type="dxa"/>
            <w:vAlign w:val="center"/>
          </w:tcPr>
          <w:p w14:paraId="0637E60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29815DB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2F4D28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653E575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3A9A8E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67E74726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745866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14166C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51169F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181BEC8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53.6</w:t>
            </w:r>
          </w:p>
        </w:tc>
        <w:tc>
          <w:tcPr>
            <w:tcW w:w="878" w:type="dxa"/>
            <w:vAlign w:val="center"/>
          </w:tcPr>
          <w:p w14:paraId="024C98F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4F94BA2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7B6717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D2CBAE6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80AF86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7CE9A826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EA17990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3C14D5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9C1267A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71EDD34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48.3</w:t>
            </w:r>
          </w:p>
        </w:tc>
        <w:tc>
          <w:tcPr>
            <w:tcW w:w="878" w:type="dxa"/>
            <w:vAlign w:val="center"/>
          </w:tcPr>
          <w:p w14:paraId="4BD0785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17A6223D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B7C363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73863F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961182F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767EA5" w:rsidRPr="00F851D6" w14:paraId="416CEBB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AE4BB48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3F18E3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4E91A97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7DADC115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56.2</w:t>
            </w:r>
          </w:p>
        </w:tc>
        <w:tc>
          <w:tcPr>
            <w:tcW w:w="878" w:type="dxa"/>
            <w:vAlign w:val="center"/>
          </w:tcPr>
          <w:p w14:paraId="0DD5459B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  <w:r w:rsidRPr="00F851D6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49DC1244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AB59512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  <w:vAlign w:val="center"/>
          </w:tcPr>
          <w:p w14:paraId="43248943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BB2B23E" w14:textId="77777777" w:rsidR="00767EA5" w:rsidRPr="00F851D6" w:rsidRDefault="00767EA5" w:rsidP="00165F54">
            <w:pPr>
              <w:pStyle w:val="ab"/>
              <w:spacing w:after="0" w:line="0" w:lineRule="atLeast"/>
              <w:jc w:val="center"/>
              <w:rPr>
                <w:sz w:val="24"/>
                <w:szCs w:val="24"/>
              </w:rPr>
            </w:pPr>
          </w:p>
        </w:tc>
      </w:tr>
    </w:tbl>
    <w:p w14:paraId="52F9ABFD" w14:textId="49DBDDBD" w:rsidR="00557CA3" w:rsidRPr="001B4201" w:rsidRDefault="00557CA3" w:rsidP="00C713B3">
      <w:pPr>
        <w:spacing w:before="0" w:after="0" w:line="0" w:lineRule="atLeast"/>
        <w:rPr>
          <w:highlight w:val="yellow"/>
        </w:rPr>
      </w:pPr>
    </w:p>
    <w:p w14:paraId="0763EC97" w14:textId="1C9AC0BD" w:rsidR="00401E12" w:rsidRPr="00401E12" w:rsidRDefault="00401E12" w:rsidP="00C713B3">
      <w:pPr>
        <w:spacing w:before="0" w:after="0" w:line="0" w:lineRule="atLeast"/>
      </w:pPr>
      <w:r w:rsidRPr="00401E12">
        <w:br w:type="page"/>
      </w:r>
    </w:p>
    <w:p w14:paraId="081CD512" w14:textId="7E133086" w:rsidR="00D144C3" w:rsidRPr="001B4201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8495" w:type="dxa"/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1276"/>
        <w:gridCol w:w="850"/>
        <w:gridCol w:w="1239"/>
        <w:gridCol w:w="1239"/>
        <w:gridCol w:w="1239"/>
        <w:gridCol w:w="1239"/>
      </w:tblGrid>
      <w:tr w:rsidR="00767EA5" w:rsidRPr="00217618" w14:paraId="447FA778" w14:textId="77777777" w:rsidTr="00165F54">
        <w:trPr>
          <w:trHeight w:val="20"/>
          <w:tblHeader/>
        </w:trPr>
        <w:tc>
          <w:tcPr>
            <w:tcW w:w="988" w:type="dxa"/>
            <w:vMerge w:val="restart"/>
            <w:noWrap/>
            <w:vAlign w:val="center"/>
          </w:tcPr>
          <w:p w14:paraId="5227A8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</w:t>
            </w:r>
          </w:p>
        </w:tc>
        <w:tc>
          <w:tcPr>
            <w:tcW w:w="425" w:type="dxa"/>
            <w:vMerge w:val="restart"/>
            <w:noWrap/>
            <w:vAlign w:val="center"/>
          </w:tcPr>
          <w:p w14:paraId="5682BC2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276" w:type="dxa"/>
            <w:vMerge w:val="restart"/>
            <w:noWrap/>
            <w:vAlign w:val="center"/>
          </w:tcPr>
          <w:p w14:paraId="7078E02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路段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683D57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478" w:type="dxa"/>
            <w:gridSpan w:val="2"/>
            <w:vAlign w:val="center"/>
          </w:tcPr>
          <w:p w14:paraId="1460D5F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開發前</w:t>
            </w:r>
          </w:p>
        </w:tc>
        <w:tc>
          <w:tcPr>
            <w:tcW w:w="2478" w:type="dxa"/>
            <w:gridSpan w:val="2"/>
          </w:tcPr>
          <w:p w14:paraId="61FD10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現況</w:t>
            </w:r>
          </w:p>
        </w:tc>
      </w:tr>
      <w:tr w:rsidR="00767EA5" w:rsidRPr="00217618" w14:paraId="2017483B" w14:textId="77777777" w:rsidTr="00165F54">
        <w:trPr>
          <w:trHeight w:val="20"/>
          <w:tblHeader/>
        </w:trPr>
        <w:tc>
          <w:tcPr>
            <w:tcW w:w="988" w:type="dxa"/>
            <w:vMerge/>
            <w:noWrap/>
            <w:vAlign w:val="center"/>
            <w:hideMark/>
          </w:tcPr>
          <w:p w14:paraId="7048901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noWrap/>
            <w:vAlign w:val="center"/>
            <w:hideMark/>
          </w:tcPr>
          <w:p w14:paraId="2ACCB8F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noWrap/>
            <w:vAlign w:val="center"/>
            <w:hideMark/>
          </w:tcPr>
          <w:p w14:paraId="0AE0CA4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noWrap/>
            <w:vAlign w:val="center"/>
            <w:hideMark/>
          </w:tcPr>
          <w:p w14:paraId="6CBBD0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39" w:type="dxa"/>
            <w:vAlign w:val="center"/>
          </w:tcPr>
          <w:p w14:paraId="7C2810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39" w:type="dxa"/>
            <w:vAlign w:val="center"/>
          </w:tcPr>
          <w:p w14:paraId="28074F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39" w:type="dxa"/>
            <w:vAlign w:val="center"/>
          </w:tcPr>
          <w:p w14:paraId="3B815A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39" w:type="dxa"/>
            <w:vAlign w:val="center"/>
          </w:tcPr>
          <w:p w14:paraId="6C80B1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767EA5" w:rsidRPr="00217618" w14:paraId="2ECC6E65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383AB6C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3F83DF9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41258D2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雙十路一段-南京路</w:t>
            </w:r>
          </w:p>
        </w:tc>
        <w:tc>
          <w:tcPr>
            <w:tcW w:w="850" w:type="dxa"/>
            <w:noWrap/>
            <w:vAlign w:val="center"/>
            <w:hideMark/>
          </w:tcPr>
          <w:p w14:paraId="58A40CB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2887DD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37.8</w:t>
            </w:r>
          </w:p>
        </w:tc>
        <w:tc>
          <w:tcPr>
            <w:tcW w:w="1239" w:type="dxa"/>
            <w:vAlign w:val="bottom"/>
          </w:tcPr>
          <w:p w14:paraId="7F3A49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A2FD90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38.1 </w:t>
            </w:r>
          </w:p>
        </w:tc>
        <w:tc>
          <w:tcPr>
            <w:tcW w:w="1239" w:type="dxa"/>
            <w:vAlign w:val="bottom"/>
          </w:tcPr>
          <w:p w14:paraId="18A5E19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E2B987A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3B3DAE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55E2A5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30016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55F684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182F708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44.0</w:t>
            </w:r>
          </w:p>
        </w:tc>
        <w:tc>
          <w:tcPr>
            <w:tcW w:w="1239" w:type="dxa"/>
            <w:vAlign w:val="bottom"/>
          </w:tcPr>
          <w:p w14:paraId="6EFD195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EC172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44.2 </w:t>
            </w:r>
          </w:p>
        </w:tc>
        <w:tc>
          <w:tcPr>
            <w:tcW w:w="1239" w:type="dxa"/>
            <w:vAlign w:val="bottom"/>
          </w:tcPr>
          <w:p w14:paraId="5E4027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50BDC21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98563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D5377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262AF7F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97770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5625EF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38.0</w:t>
            </w:r>
          </w:p>
        </w:tc>
        <w:tc>
          <w:tcPr>
            <w:tcW w:w="1239" w:type="dxa"/>
            <w:vAlign w:val="bottom"/>
          </w:tcPr>
          <w:p w14:paraId="086C3FE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3BDBFA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39.0 </w:t>
            </w:r>
          </w:p>
        </w:tc>
        <w:tc>
          <w:tcPr>
            <w:tcW w:w="1239" w:type="dxa"/>
            <w:vAlign w:val="bottom"/>
          </w:tcPr>
          <w:p w14:paraId="01195C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566EF05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308BC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12215E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3AF5C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97C273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2AFA245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46.3</w:t>
            </w:r>
          </w:p>
        </w:tc>
        <w:tc>
          <w:tcPr>
            <w:tcW w:w="1239" w:type="dxa"/>
            <w:vAlign w:val="bottom"/>
          </w:tcPr>
          <w:p w14:paraId="59517EC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2678F88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46.5 </w:t>
            </w:r>
          </w:p>
        </w:tc>
        <w:tc>
          <w:tcPr>
            <w:tcW w:w="1239" w:type="dxa"/>
            <w:vAlign w:val="bottom"/>
          </w:tcPr>
          <w:p w14:paraId="09E305E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22514E36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8EC8D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65F0C29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06569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D8692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1EBDBA0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40.6</w:t>
            </w:r>
          </w:p>
        </w:tc>
        <w:tc>
          <w:tcPr>
            <w:tcW w:w="1239" w:type="dxa"/>
            <w:vAlign w:val="bottom"/>
          </w:tcPr>
          <w:p w14:paraId="6F9559E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4FA7E7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40.8 </w:t>
            </w:r>
          </w:p>
        </w:tc>
        <w:tc>
          <w:tcPr>
            <w:tcW w:w="1239" w:type="dxa"/>
            <w:vAlign w:val="bottom"/>
          </w:tcPr>
          <w:p w14:paraId="777017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A7A17C8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2432331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雙十路一段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34DE485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4E8A86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850" w:type="dxa"/>
            <w:noWrap/>
            <w:vAlign w:val="center"/>
            <w:hideMark/>
          </w:tcPr>
          <w:p w14:paraId="3355D1B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7E5BE3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1239" w:type="dxa"/>
            <w:vAlign w:val="bottom"/>
          </w:tcPr>
          <w:p w14:paraId="2640F1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2487E8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52.9 </w:t>
            </w:r>
          </w:p>
        </w:tc>
        <w:tc>
          <w:tcPr>
            <w:tcW w:w="1239" w:type="dxa"/>
            <w:vAlign w:val="bottom"/>
          </w:tcPr>
          <w:p w14:paraId="0CFB29A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5A9F727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8EF0F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6641C5E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451A5C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B5196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141A3D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40.1</w:t>
            </w:r>
          </w:p>
        </w:tc>
        <w:tc>
          <w:tcPr>
            <w:tcW w:w="1239" w:type="dxa"/>
            <w:vAlign w:val="bottom"/>
          </w:tcPr>
          <w:p w14:paraId="4DBB1B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E1C2C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44.4 </w:t>
            </w:r>
          </w:p>
        </w:tc>
        <w:tc>
          <w:tcPr>
            <w:tcW w:w="1239" w:type="dxa"/>
            <w:vAlign w:val="bottom"/>
          </w:tcPr>
          <w:p w14:paraId="39E9493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8B89815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47B73E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F1A2B8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A03AB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9D2BF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450181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49.6</w:t>
            </w:r>
          </w:p>
        </w:tc>
        <w:tc>
          <w:tcPr>
            <w:tcW w:w="1239" w:type="dxa"/>
            <w:vAlign w:val="bottom"/>
          </w:tcPr>
          <w:p w14:paraId="65C9633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9F15BA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49.9 </w:t>
            </w:r>
          </w:p>
        </w:tc>
        <w:tc>
          <w:tcPr>
            <w:tcW w:w="1239" w:type="dxa"/>
            <w:vAlign w:val="bottom"/>
          </w:tcPr>
          <w:p w14:paraId="3B55E1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5E8E915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0CAF3A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95FE3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E9CD3D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17748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6832AF0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39" w:type="dxa"/>
            <w:vAlign w:val="bottom"/>
          </w:tcPr>
          <w:p w14:paraId="7B72A07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78238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60.9 </w:t>
            </w:r>
          </w:p>
        </w:tc>
        <w:tc>
          <w:tcPr>
            <w:tcW w:w="1239" w:type="dxa"/>
            <w:vAlign w:val="bottom"/>
          </w:tcPr>
          <w:p w14:paraId="59D11A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1FD0B02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1342B0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復興路四段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0080EC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6CF1B34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振興路-復興東路</w:t>
            </w:r>
          </w:p>
        </w:tc>
        <w:tc>
          <w:tcPr>
            <w:tcW w:w="850" w:type="dxa"/>
            <w:noWrap/>
            <w:vAlign w:val="center"/>
            <w:hideMark/>
          </w:tcPr>
          <w:p w14:paraId="0F77430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6D5209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30.1</w:t>
            </w:r>
          </w:p>
        </w:tc>
        <w:tc>
          <w:tcPr>
            <w:tcW w:w="1239" w:type="dxa"/>
            <w:vAlign w:val="bottom"/>
          </w:tcPr>
          <w:p w14:paraId="7F407DC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68270E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30.1 </w:t>
            </w:r>
          </w:p>
        </w:tc>
        <w:tc>
          <w:tcPr>
            <w:tcW w:w="1239" w:type="dxa"/>
            <w:vAlign w:val="bottom"/>
          </w:tcPr>
          <w:p w14:paraId="3D585D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D671C2F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39C012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2E4FC3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5AC28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A8755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01AA2FE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39" w:type="dxa"/>
            <w:vAlign w:val="bottom"/>
          </w:tcPr>
          <w:p w14:paraId="78FD35B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25039F0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60.9 </w:t>
            </w:r>
          </w:p>
        </w:tc>
        <w:tc>
          <w:tcPr>
            <w:tcW w:w="1239" w:type="dxa"/>
            <w:vAlign w:val="bottom"/>
          </w:tcPr>
          <w:p w14:paraId="16F8AF3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33DE882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7B1284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42638A5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7FBEA4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FB91F6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0BF7BE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39" w:type="dxa"/>
            <w:vAlign w:val="bottom"/>
          </w:tcPr>
          <w:p w14:paraId="3A6200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5CB7FF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31.6 </w:t>
            </w:r>
          </w:p>
        </w:tc>
        <w:tc>
          <w:tcPr>
            <w:tcW w:w="1239" w:type="dxa"/>
            <w:vAlign w:val="bottom"/>
          </w:tcPr>
          <w:p w14:paraId="19C9869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78A04838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90DBB4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ED5D2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C021E2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84BD6A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00766A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52.6</w:t>
            </w:r>
          </w:p>
        </w:tc>
        <w:tc>
          <w:tcPr>
            <w:tcW w:w="1239" w:type="dxa"/>
            <w:vAlign w:val="bottom"/>
          </w:tcPr>
          <w:p w14:paraId="59DB0CE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438B170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52.6 </w:t>
            </w:r>
          </w:p>
        </w:tc>
        <w:tc>
          <w:tcPr>
            <w:tcW w:w="1239" w:type="dxa"/>
            <w:vAlign w:val="bottom"/>
          </w:tcPr>
          <w:p w14:paraId="49FFE2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C8337EA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7FF8DB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1EDA6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751AC0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復興東路-南京路</w:t>
            </w:r>
          </w:p>
        </w:tc>
        <w:tc>
          <w:tcPr>
            <w:tcW w:w="850" w:type="dxa"/>
            <w:noWrap/>
            <w:vAlign w:val="center"/>
            <w:hideMark/>
          </w:tcPr>
          <w:p w14:paraId="1E67C77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0E5C27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51.5</w:t>
            </w:r>
          </w:p>
        </w:tc>
        <w:tc>
          <w:tcPr>
            <w:tcW w:w="1239" w:type="dxa"/>
            <w:vAlign w:val="bottom"/>
          </w:tcPr>
          <w:p w14:paraId="0057C8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42AE313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51.7 </w:t>
            </w:r>
          </w:p>
        </w:tc>
        <w:tc>
          <w:tcPr>
            <w:tcW w:w="1239" w:type="dxa"/>
            <w:vAlign w:val="bottom"/>
          </w:tcPr>
          <w:p w14:paraId="2FA1C8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86CD7BA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0104EC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4F25BF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0C0098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23A2E6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3D125F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39" w:type="dxa"/>
            <w:vAlign w:val="bottom"/>
          </w:tcPr>
          <w:p w14:paraId="04F54B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5166E44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53.0 </w:t>
            </w:r>
          </w:p>
        </w:tc>
        <w:tc>
          <w:tcPr>
            <w:tcW w:w="1239" w:type="dxa"/>
            <w:vAlign w:val="bottom"/>
          </w:tcPr>
          <w:p w14:paraId="734F689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F05F6D5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129CD7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5F50D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506BC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E75B0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741240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50.6</w:t>
            </w:r>
          </w:p>
        </w:tc>
        <w:tc>
          <w:tcPr>
            <w:tcW w:w="1239" w:type="dxa"/>
            <w:vAlign w:val="bottom"/>
          </w:tcPr>
          <w:p w14:paraId="7B491ED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3F311C3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50.7 </w:t>
            </w:r>
          </w:p>
        </w:tc>
        <w:tc>
          <w:tcPr>
            <w:tcW w:w="1239" w:type="dxa"/>
            <w:vAlign w:val="bottom"/>
          </w:tcPr>
          <w:p w14:paraId="5A14121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0D4960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2DB2F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DB4981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43A8E2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56B6C8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452FE1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52.7</w:t>
            </w:r>
          </w:p>
        </w:tc>
        <w:tc>
          <w:tcPr>
            <w:tcW w:w="1239" w:type="dxa"/>
            <w:vAlign w:val="bottom"/>
          </w:tcPr>
          <w:p w14:paraId="58DF06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F1091B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52.8 </w:t>
            </w:r>
          </w:p>
        </w:tc>
        <w:tc>
          <w:tcPr>
            <w:tcW w:w="1239" w:type="dxa"/>
            <w:vAlign w:val="bottom"/>
          </w:tcPr>
          <w:p w14:paraId="39B3C68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158D0FB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368CEB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復興路五段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73E0B9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24F28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850" w:type="dxa"/>
            <w:noWrap/>
            <w:vAlign w:val="center"/>
            <w:hideMark/>
          </w:tcPr>
          <w:p w14:paraId="31C7DF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5BE5E47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51.6</w:t>
            </w:r>
          </w:p>
        </w:tc>
        <w:tc>
          <w:tcPr>
            <w:tcW w:w="1239" w:type="dxa"/>
            <w:vAlign w:val="bottom"/>
          </w:tcPr>
          <w:p w14:paraId="1D7B36A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AED45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52.1 </w:t>
            </w:r>
          </w:p>
        </w:tc>
        <w:tc>
          <w:tcPr>
            <w:tcW w:w="1239" w:type="dxa"/>
            <w:vAlign w:val="bottom"/>
          </w:tcPr>
          <w:p w14:paraId="1B853BE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976F5E7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7561DE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2DC4FB6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8EDA73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0359C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33C40C3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39" w:type="dxa"/>
            <w:vAlign w:val="bottom"/>
          </w:tcPr>
          <w:p w14:paraId="031573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690BF0D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53.2 </w:t>
            </w:r>
          </w:p>
        </w:tc>
        <w:tc>
          <w:tcPr>
            <w:tcW w:w="1239" w:type="dxa"/>
            <w:vAlign w:val="bottom"/>
          </w:tcPr>
          <w:p w14:paraId="0A22F0A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967B44E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3C4AAC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0AD9A5D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5ABBC60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0A8D8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88F3DC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50.7</w:t>
            </w:r>
          </w:p>
        </w:tc>
        <w:tc>
          <w:tcPr>
            <w:tcW w:w="1239" w:type="dxa"/>
            <w:vAlign w:val="bottom"/>
          </w:tcPr>
          <w:p w14:paraId="4A41A5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53761D4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50.9 </w:t>
            </w:r>
          </w:p>
        </w:tc>
        <w:tc>
          <w:tcPr>
            <w:tcW w:w="1239" w:type="dxa"/>
            <w:vAlign w:val="bottom"/>
          </w:tcPr>
          <w:p w14:paraId="754DEC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31EB51C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A7CEE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5E104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48916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A2A8C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5D4D97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49.9</w:t>
            </w:r>
          </w:p>
        </w:tc>
        <w:tc>
          <w:tcPr>
            <w:tcW w:w="1239" w:type="dxa"/>
            <w:vAlign w:val="bottom"/>
          </w:tcPr>
          <w:p w14:paraId="04B597E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4591DB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49.9 </w:t>
            </w:r>
          </w:p>
        </w:tc>
        <w:tc>
          <w:tcPr>
            <w:tcW w:w="1239" w:type="dxa"/>
            <w:vAlign w:val="bottom"/>
          </w:tcPr>
          <w:p w14:paraId="07AD01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513E449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1C16BC7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自由三街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F487A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A8A51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自由路三段-南京路</w:t>
            </w:r>
          </w:p>
        </w:tc>
        <w:tc>
          <w:tcPr>
            <w:tcW w:w="850" w:type="dxa"/>
            <w:noWrap/>
            <w:vAlign w:val="center"/>
            <w:hideMark/>
          </w:tcPr>
          <w:p w14:paraId="776157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6C73F69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48.2</w:t>
            </w:r>
          </w:p>
        </w:tc>
        <w:tc>
          <w:tcPr>
            <w:tcW w:w="1239" w:type="dxa"/>
            <w:vAlign w:val="bottom"/>
          </w:tcPr>
          <w:p w14:paraId="37C8329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64A5B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51.1 </w:t>
            </w:r>
          </w:p>
        </w:tc>
        <w:tc>
          <w:tcPr>
            <w:tcW w:w="1239" w:type="dxa"/>
            <w:vAlign w:val="bottom"/>
          </w:tcPr>
          <w:p w14:paraId="3D9A57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312C7FF2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729B1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2578C0E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48CCD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C335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03F716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50.1</w:t>
            </w:r>
          </w:p>
        </w:tc>
        <w:tc>
          <w:tcPr>
            <w:tcW w:w="1239" w:type="dxa"/>
            <w:vAlign w:val="bottom"/>
          </w:tcPr>
          <w:p w14:paraId="392E33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3C8925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50.2 </w:t>
            </w:r>
          </w:p>
        </w:tc>
        <w:tc>
          <w:tcPr>
            <w:tcW w:w="1239" w:type="dxa"/>
            <w:vAlign w:val="bottom"/>
          </w:tcPr>
          <w:p w14:paraId="7477C0C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BA0201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133529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7998251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5CD422A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14209C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6D7EF2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1239" w:type="dxa"/>
            <w:vAlign w:val="bottom"/>
          </w:tcPr>
          <w:p w14:paraId="3A3B9A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B904C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48.8 </w:t>
            </w:r>
          </w:p>
        </w:tc>
        <w:tc>
          <w:tcPr>
            <w:tcW w:w="1239" w:type="dxa"/>
            <w:vAlign w:val="bottom"/>
          </w:tcPr>
          <w:p w14:paraId="09D06A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656FA23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8FACAB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840DF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BC80A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447A9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7C3C1EE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43.0</w:t>
            </w:r>
          </w:p>
        </w:tc>
        <w:tc>
          <w:tcPr>
            <w:tcW w:w="1239" w:type="dxa"/>
            <w:vAlign w:val="bottom"/>
          </w:tcPr>
          <w:p w14:paraId="297A6F7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59120E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43.0 </w:t>
            </w:r>
          </w:p>
        </w:tc>
        <w:tc>
          <w:tcPr>
            <w:tcW w:w="1239" w:type="dxa"/>
            <w:vAlign w:val="bottom"/>
          </w:tcPr>
          <w:p w14:paraId="24CAE24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9A09F76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21C6C35E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進德路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141BEE5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245378D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精武路113巷10弄-自由路三段</w:t>
            </w:r>
          </w:p>
        </w:tc>
        <w:tc>
          <w:tcPr>
            <w:tcW w:w="850" w:type="dxa"/>
            <w:noWrap/>
            <w:hideMark/>
          </w:tcPr>
          <w:p w14:paraId="2470E654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A40F0A5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44.9</w:t>
            </w:r>
          </w:p>
        </w:tc>
        <w:tc>
          <w:tcPr>
            <w:tcW w:w="1239" w:type="dxa"/>
            <w:vAlign w:val="bottom"/>
          </w:tcPr>
          <w:p w14:paraId="485CB266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2734BF55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44.9 </w:t>
            </w:r>
          </w:p>
        </w:tc>
        <w:tc>
          <w:tcPr>
            <w:tcW w:w="1239" w:type="dxa"/>
            <w:vAlign w:val="bottom"/>
          </w:tcPr>
          <w:p w14:paraId="2D9CF646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E6B77D7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2126F6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84772F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81162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E08A88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6D36B44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46.1</w:t>
            </w:r>
          </w:p>
        </w:tc>
        <w:tc>
          <w:tcPr>
            <w:tcW w:w="1239" w:type="dxa"/>
            <w:vAlign w:val="bottom"/>
          </w:tcPr>
          <w:p w14:paraId="66B0366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12409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46.1 </w:t>
            </w:r>
          </w:p>
        </w:tc>
        <w:tc>
          <w:tcPr>
            <w:tcW w:w="1239" w:type="dxa"/>
            <w:vAlign w:val="bottom"/>
          </w:tcPr>
          <w:p w14:paraId="2E8A65A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3D81DCA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BE12C5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86F49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070B2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E7A84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3D2B88C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1239" w:type="dxa"/>
            <w:vAlign w:val="bottom"/>
          </w:tcPr>
          <w:p w14:paraId="4A2A44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528A54C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43.2 </w:t>
            </w:r>
          </w:p>
        </w:tc>
        <w:tc>
          <w:tcPr>
            <w:tcW w:w="1239" w:type="dxa"/>
            <w:vAlign w:val="bottom"/>
          </w:tcPr>
          <w:p w14:paraId="1FE308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4FE6279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4FBB2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709920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53373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1D3899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0B51EA8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33.2</w:t>
            </w:r>
          </w:p>
        </w:tc>
        <w:tc>
          <w:tcPr>
            <w:tcW w:w="1239" w:type="dxa"/>
            <w:vAlign w:val="bottom"/>
          </w:tcPr>
          <w:p w14:paraId="609E14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2B80AB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33.3 </w:t>
            </w:r>
          </w:p>
        </w:tc>
        <w:tc>
          <w:tcPr>
            <w:tcW w:w="1239" w:type="dxa"/>
            <w:vAlign w:val="bottom"/>
          </w:tcPr>
          <w:p w14:paraId="025153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01323E1E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E147C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2EC88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72A6BC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自由路三段-樂業一路</w:t>
            </w:r>
          </w:p>
        </w:tc>
        <w:tc>
          <w:tcPr>
            <w:tcW w:w="850" w:type="dxa"/>
            <w:noWrap/>
            <w:vAlign w:val="center"/>
            <w:hideMark/>
          </w:tcPr>
          <w:p w14:paraId="2174EE7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DECD77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1239" w:type="dxa"/>
            <w:vAlign w:val="bottom"/>
          </w:tcPr>
          <w:p w14:paraId="2211FB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26DE6B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35.1 </w:t>
            </w:r>
          </w:p>
        </w:tc>
        <w:tc>
          <w:tcPr>
            <w:tcW w:w="1239" w:type="dxa"/>
            <w:vAlign w:val="bottom"/>
          </w:tcPr>
          <w:p w14:paraId="3DC672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B4289E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F85BB9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487AA6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46505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283DA2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2754BEF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39" w:type="dxa"/>
            <w:vAlign w:val="bottom"/>
          </w:tcPr>
          <w:p w14:paraId="792FF2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3F6EB6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33.6 </w:t>
            </w:r>
          </w:p>
        </w:tc>
        <w:tc>
          <w:tcPr>
            <w:tcW w:w="1239" w:type="dxa"/>
            <w:vAlign w:val="bottom"/>
          </w:tcPr>
          <w:p w14:paraId="155A7B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5FF3689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2B1D0F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0AAA70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7A4A6E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A4AC7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527906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39" w:type="dxa"/>
            <w:vAlign w:val="bottom"/>
          </w:tcPr>
          <w:p w14:paraId="080CA1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679E48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34.3 </w:t>
            </w:r>
          </w:p>
        </w:tc>
        <w:tc>
          <w:tcPr>
            <w:tcW w:w="1239" w:type="dxa"/>
            <w:vAlign w:val="bottom"/>
          </w:tcPr>
          <w:p w14:paraId="3E5821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6CEB9D26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ADC13C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27EF12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9A7AE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0EF60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0A4A0F5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33.1</w:t>
            </w:r>
          </w:p>
        </w:tc>
        <w:tc>
          <w:tcPr>
            <w:tcW w:w="1239" w:type="dxa"/>
            <w:vAlign w:val="bottom"/>
          </w:tcPr>
          <w:p w14:paraId="563A76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1BD7A80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33.2 </w:t>
            </w:r>
          </w:p>
        </w:tc>
        <w:tc>
          <w:tcPr>
            <w:tcW w:w="1239" w:type="dxa"/>
            <w:vAlign w:val="bottom"/>
          </w:tcPr>
          <w:p w14:paraId="3B55FD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15ECFF46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25F89FB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4E14BC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C922B1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自由路三段-進德路</w:t>
            </w:r>
          </w:p>
        </w:tc>
        <w:tc>
          <w:tcPr>
            <w:tcW w:w="850" w:type="dxa"/>
            <w:noWrap/>
            <w:vAlign w:val="center"/>
            <w:hideMark/>
          </w:tcPr>
          <w:p w14:paraId="5E8CD2B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5B7CDF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34.4</w:t>
            </w:r>
          </w:p>
        </w:tc>
        <w:tc>
          <w:tcPr>
            <w:tcW w:w="1239" w:type="dxa"/>
            <w:vAlign w:val="bottom"/>
          </w:tcPr>
          <w:p w14:paraId="608C43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7FFDF6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34.8 </w:t>
            </w:r>
          </w:p>
        </w:tc>
        <w:tc>
          <w:tcPr>
            <w:tcW w:w="1239" w:type="dxa"/>
            <w:vAlign w:val="bottom"/>
          </w:tcPr>
          <w:p w14:paraId="4CD802B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2808FE23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009DD4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557A8CC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977EA5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866C8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4A25D03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39" w:type="dxa"/>
            <w:vAlign w:val="bottom"/>
          </w:tcPr>
          <w:p w14:paraId="27B22E1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799F0D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33.6 </w:t>
            </w:r>
          </w:p>
        </w:tc>
        <w:tc>
          <w:tcPr>
            <w:tcW w:w="1239" w:type="dxa"/>
            <w:vAlign w:val="bottom"/>
          </w:tcPr>
          <w:p w14:paraId="65CA96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4A04846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C0A44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30E94CA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12E70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DAAED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5155C20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32.9</w:t>
            </w:r>
          </w:p>
        </w:tc>
        <w:tc>
          <w:tcPr>
            <w:tcW w:w="1239" w:type="dxa"/>
            <w:vAlign w:val="bottom"/>
          </w:tcPr>
          <w:p w14:paraId="620066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445A91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34.0 </w:t>
            </w:r>
          </w:p>
        </w:tc>
        <w:tc>
          <w:tcPr>
            <w:tcW w:w="1239" w:type="dxa"/>
            <w:vAlign w:val="bottom"/>
          </w:tcPr>
          <w:p w14:paraId="618209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BE6BE8F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401884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69D53C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4740DE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34738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3E46ED4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40.7</w:t>
            </w:r>
          </w:p>
        </w:tc>
        <w:tc>
          <w:tcPr>
            <w:tcW w:w="1239" w:type="dxa"/>
            <w:vAlign w:val="bottom"/>
          </w:tcPr>
          <w:p w14:paraId="420AD0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33F398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41.9 </w:t>
            </w:r>
          </w:p>
        </w:tc>
        <w:tc>
          <w:tcPr>
            <w:tcW w:w="1239" w:type="dxa"/>
            <w:vAlign w:val="bottom"/>
          </w:tcPr>
          <w:p w14:paraId="232EF7D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88CBB9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E294A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118B5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C0625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進德路-雙十路一段</w:t>
            </w:r>
          </w:p>
        </w:tc>
        <w:tc>
          <w:tcPr>
            <w:tcW w:w="850" w:type="dxa"/>
            <w:noWrap/>
            <w:vAlign w:val="center"/>
            <w:hideMark/>
          </w:tcPr>
          <w:p w14:paraId="52D5776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62533B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45.9</w:t>
            </w:r>
          </w:p>
        </w:tc>
        <w:tc>
          <w:tcPr>
            <w:tcW w:w="1239" w:type="dxa"/>
            <w:vAlign w:val="bottom"/>
          </w:tcPr>
          <w:p w14:paraId="2E0B8E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0C5BFA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46.0 </w:t>
            </w:r>
          </w:p>
        </w:tc>
        <w:tc>
          <w:tcPr>
            <w:tcW w:w="1239" w:type="dxa"/>
            <w:vAlign w:val="bottom"/>
          </w:tcPr>
          <w:p w14:paraId="3F937F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34B0491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A044E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42544B6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6DDE44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98AFED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645F34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42.0</w:t>
            </w:r>
          </w:p>
        </w:tc>
        <w:tc>
          <w:tcPr>
            <w:tcW w:w="1239" w:type="dxa"/>
            <w:vAlign w:val="bottom"/>
          </w:tcPr>
          <w:p w14:paraId="336B2DF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31CF139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42.2 </w:t>
            </w:r>
          </w:p>
        </w:tc>
        <w:tc>
          <w:tcPr>
            <w:tcW w:w="1239" w:type="dxa"/>
            <w:vAlign w:val="bottom"/>
          </w:tcPr>
          <w:p w14:paraId="702EED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C48A13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FFB0DE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D51785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98178C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703D48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08FCC4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43.8</w:t>
            </w:r>
          </w:p>
        </w:tc>
        <w:tc>
          <w:tcPr>
            <w:tcW w:w="1239" w:type="dxa"/>
            <w:vAlign w:val="bottom"/>
          </w:tcPr>
          <w:p w14:paraId="641738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69EDD6F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43.8 </w:t>
            </w:r>
          </w:p>
        </w:tc>
        <w:tc>
          <w:tcPr>
            <w:tcW w:w="1239" w:type="dxa"/>
            <w:vAlign w:val="bottom"/>
          </w:tcPr>
          <w:p w14:paraId="645DC48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2DD8B1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095CB9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4539E9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9AD12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FA0F16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3C597D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40.2</w:t>
            </w:r>
          </w:p>
        </w:tc>
        <w:tc>
          <w:tcPr>
            <w:tcW w:w="1239" w:type="dxa"/>
            <w:vAlign w:val="bottom"/>
          </w:tcPr>
          <w:p w14:paraId="5034EC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19672C0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40.2 </w:t>
            </w:r>
          </w:p>
        </w:tc>
        <w:tc>
          <w:tcPr>
            <w:tcW w:w="1239" w:type="dxa"/>
            <w:vAlign w:val="bottom"/>
          </w:tcPr>
          <w:p w14:paraId="26115B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</w:tbl>
    <w:p w14:paraId="5B29CA01" w14:textId="32149DF9" w:rsidR="00767EA5" w:rsidRDefault="00767EA5" w:rsidP="006569FB">
      <w:pPr>
        <w:pStyle w:val="af8"/>
      </w:pPr>
      <w:r>
        <w:br w:type="page"/>
      </w:r>
    </w:p>
    <w:p w14:paraId="4CA2AFE0" w14:textId="0E1319D8" w:rsidR="00455468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8495" w:type="dxa"/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1276"/>
        <w:gridCol w:w="850"/>
        <w:gridCol w:w="1239"/>
        <w:gridCol w:w="1239"/>
        <w:gridCol w:w="1239"/>
        <w:gridCol w:w="1239"/>
      </w:tblGrid>
      <w:tr w:rsidR="00767EA5" w:rsidRPr="00B137F0" w14:paraId="37D4B8F5" w14:textId="77777777" w:rsidTr="00165F54">
        <w:trPr>
          <w:trHeight w:val="20"/>
          <w:tblHeader/>
        </w:trPr>
        <w:tc>
          <w:tcPr>
            <w:tcW w:w="988" w:type="dxa"/>
            <w:vMerge w:val="restart"/>
            <w:noWrap/>
            <w:vAlign w:val="center"/>
          </w:tcPr>
          <w:p w14:paraId="7BF0DC6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道路</w:t>
            </w:r>
          </w:p>
        </w:tc>
        <w:tc>
          <w:tcPr>
            <w:tcW w:w="425" w:type="dxa"/>
            <w:vMerge w:val="restart"/>
            <w:noWrap/>
            <w:vAlign w:val="center"/>
          </w:tcPr>
          <w:p w14:paraId="62441FC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時段</w:t>
            </w:r>
          </w:p>
        </w:tc>
        <w:tc>
          <w:tcPr>
            <w:tcW w:w="1276" w:type="dxa"/>
            <w:vMerge w:val="restart"/>
            <w:noWrap/>
            <w:vAlign w:val="center"/>
          </w:tcPr>
          <w:p w14:paraId="6A82FBC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路段</w:t>
            </w:r>
          </w:p>
        </w:tc>
        <w:tc>
          <w:tcPr>
            <w:tcW w:w="850" w:type="dxa"/>
            <w:vMerge w:val="restart"/>
            <w:noWrap/>
            <w:vAlign w:val="center"/>
          </w:tcPr>
          <w:p w14:paraId="3E01611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方向</w:t>
            </w:r>
          </w:p>
        </w:tc>
        <w:tc>
          <w:tcPr>
            <w:tcW w:w="2478" w:type="dxa"/>
            <w:gridSpan w:val="2"/>
            <w:vAlign w:val="center"/>
          </w:tcPr>
          <w:p w14:paraId="55F5EBB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開發前</w:t>
            </w:r>
          </w:p>
        </w:tc>
        <w:tc>
          <w:tcPr>
            <w:tcW w:w="2478" w:type="dxa"/>
            <w:gridSpan w:val="2"/>
          </w:tcPr>
          <w:p w14:paraId="565FE4A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現況</w:t>
            </w:r>
          </w:p>
        </w:tc>
      </w:tr>
      <w:tr w:rsidR="00767EA5" w:rsidRPr="00B137F0" w14:paraId="11CCEA7D" w14:textId="77777777" w:rsidTr="00165F54">
        <w:trPr>
          <w:trHeight w:val="20"/>
          <w:tblHeader/>
        </w:trPr>
        <w:tc>
          <w:tcPr>
            <w:tcW w:w="988" w:type="dxa"/>
            <w:vMerge/>
            <w:noWrap/>
            <w:vAlign w:val="center"/>
            <w:hideMark/>
          </w:tcPr>
          <w:p w14:paraId="76C86F5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noWrap/>
            <w:vAlign w:val="center"/>
            <w:hideMark/>
          </w:tcPr>
          <w:p w14:paraId="02650CE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noWrap/>
            <w:vAlign w:val="center"/>
            <w:hideMark/>
          </w:tcPr>
          <w:p w14:paraId="79AC530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vMerge/>
            <w:noWrap/>
            <w:vAlign w:val="center"/>
            <w:hideMark/>
          </w:tcPr>
          <w:p w14:paraId="62FA295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39" w:type="dxa"/>
            <w:vAlign w:val="center"/>
          </w:tcPr>
          <w:p w14:paraId="3210811D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旅行速率</w:t>
            </w:r>
          </w:p>
        </w:tc>
        <w:tc>
          <w:tcPr>
            <w:tcW w:w="1239" w:type="dxa"/>
            <w:vAlign w:val="center"/>
          </w:tcPr>
          <w:p w14:paraId="3E360A3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服務水準</w:t>
            </w:r>
          </w:p>
        </w:tc>
        <w:tc>
          <w:tcPr>
            <w:tcW w:w="1239" w:type="dxa"/>
            <w:vAlign w:val="center"/>
          </w:tcPr>
          <w:p w14:paraId="3A32507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旅行速率</w:t>
            </w:r>
          </w:p>
        </w:tc>
        <w:tc>
          <w:tcPr>
            <w:tcW w:w="1239" w:type="dxa"/>
            <w:vAlign w:val="center"/>
          </w:tcPr>
          <w:p w14:paraId="3745F4C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服務水準</w:t>
            </w:r>
          </w:p>
        </w:tc>
      </w:tr>
      <w:tr w:rsidR="00767EA5" w:rsidRPr="00B137F0" w14:paraId="273E5B4A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7D4C6F9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自由路三段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7862A85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7BE0BE0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雙十路一段-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南京</w:t>
            </w: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路</w:t>
            </w:r>
          </w:p>
        </w:tc>
        <w:tc>
          <w:tcPr>
            <w:tcW w:w="850" w:type="dxa"/>
            <w:noWrap/>
            <w:vAlign w:val="center"/>
            <w:hideMark/>
          </w:tcPr>
          <w:p w14:paraId="77E7548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00A2C99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39" w:type="dxa"/>
            <w:vAlign w:val="bottom"/>
          </w:tcPr>
          <w:p w14:paraId="001C53C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59C72D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24.5 </w:t>
            </w:r>
          </w:p>
        </w:tc>
        <w:tc>
          <w:tcPr>
            <w:tcW w:w="1239" w:type="dxa"/>
            <w:vAlign w:val="bottom"/>
          </w:tcPr>
          <w:p w14:paraId="491AE13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780D642C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1E40DFB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9D3C51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C3D4AD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66BFBA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17A149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1239" w:type="dxa"/>
            <w:vAlign w:val="bottom"/>
          </w:tcPr>
          <w:p w14:paraId="2180F63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6B72CF5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25.3 </w:t>
            </w:r>
          </w:p>
        </w:tc>
        <w:tc>
          <w:tcPr>
            <w:tcW w:w="1239" w:type="dxa"/>
            <w:vAlign w:val="bottom"/>
          </w:tcPr>
          <w:p w14:paraId="2E89D0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188C736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4C8DAE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881BCFD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43BE1D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52F9B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32421BA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22.9</w:t>
            </w:r>
          </w:p>
        </w:tc>
        <w:tc>
          <w:tcPr>
            <w:tcW w:w="1239" w:type="dxa"/>
            <w:vAlign w:val="bottom"/>
          </w:tcPr>
          <w:p w14:paraId="2D2B7E0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788FB5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23.0 </w:t>
            </w:r>
          </w:p>
        </w:tc>
        <w:tc>
          <w:tcPr>
            <w:tcW w:w="1239" w:type="dxa"/>
            <w:vAlign w:val="bottom"/>
          </w:tcPr>
          <w:p w14:paraId="3C2954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9EEBA6C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F33862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56AED3F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C07B63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EE5B73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6DB1A5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23.0</w:t>
            </w:r>
          </w:p>
        </w:tc>
        <w:tc>
          <w:tcPr>
            <w:tcW w:w="1239" w:type="dxa"/>
            <w:vAlign w:val="bottom"/>
          </w:tcPr>
          <w:p w14:paraId="5327CD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904E2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23.1 </w:t>
            </w:r>
          </w:p>
        </w:tc>
        <w:tc>
          <w:tcPr>
            <w:tcW w:w="1239" w:type="dxa"/>
            <w:vAlign w:val="bottom"/>
          </w:tcPr>
          <w:p w14:paraId="0B62D76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4B8F897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0672B4ED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993ACF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15F0A1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612311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22F18C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26.3</w:t>
            </w:r>
          </w:p>
        </w:tc>
        <w:tc>
          <w:tcPr>
            <w:tcW w:w="1239" w:type="dxa"/>
            <w:vAlign w:val="bottom"/>
          </w:tcPr>
          <w:p w14:paraId="279E78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057232C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26.3 </w:t>
            </w:r>
          </w:p>
        </w:tc>
        <w:tc>
          <w:tcPr>
            <w:tcW w:w="1239" w:type="dxa"/>
            <w:vAlign w:val="bottom"/>
          </w:tcPr>
          <w:p w14:paraId="09137C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31CE08B8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5C98654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雙十路一段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D723B9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265182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南京路-自由路三段</w:t>
            </w:r>
          </w:p>
        </w:tc>
        <w:tc>
          <w:tcPr>
            <w:tcW w:w="850" w:type="dxa"/>
            <w:noWrap/>
            <w:vAlign w:val="center"/>
            <w:hideMark/>
          </w:tcPr>
          <w:p w14:paraId="7B5C532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FEEE7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27.0</w:t>
            </w:r>
          </w:p>
        </w:tc>
        <w:tc>
          <w:tcPr>
            <w:tcW w:w="1239" w:type="dxa"/>
            <w:vAlign w:val="bottom"/>
          </w:tcPr>
          <w:p w14:paraId="2B4130C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7EF9C81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27.0 </w:t>
            </w:r>
          </w:p>
        </w:tc>
        <w:tc>
          <w:tcPr>
            <w:tcW w:w="1239" w:type="dxa"/>
            <w:vAlign w:val="bottom"/>
          </w:tcPr>
          <w:p w14:paraId="4F7E0D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0AA1D5E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831397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23771E3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BCE16F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C53E16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58FB779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39" w:type="dxa"/>
            <w:vAlign w:val="bottom"/>
          </w:tcPr>
          <w:p w14:paraId="4228FFF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9F1054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24.5 </w:t>
            </w:r>
          </w:p>
        </w:tc>
        <w:tc>
          <w:tcPr>
            <w:tcW w:w="1239" w:type="dxa"/>
            <w:vAlign w:val="bottom"/>
          </w:tcPr>
          <w:p w14:paraId="6E63EDA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367A9A62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D96A58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759EE6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701B0F9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93347C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F55E22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39" w:type="dxa"/>
            <w:vAlign w:val="bottom"/>
          </w:tcPr>
          <w:p w14:paraId="3CD0EC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607DC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24.7 </w:t>
            </w:r>
          </w:p>
        </w:tc>
        <w:tc>
          <w:tcPr>
            <w:tcW w:w="1239" w:type="dxa"/>
            <w:vAlign w:val="bottom"/>
          </w:tcPr>
          <w:p w14:paraId="66A080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BBF737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18816DE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861272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227076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E53381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499C47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239" w:type="dxa"/>
            <w:vAlign w:val="bottom"/>
          </w:tcPr>
          <w:p w14:paraId="0B6301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703F82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21.7 </w:t>
            </w:r>
          </w:p>
        </w:tc>
        <w:tc>
          <w:tcPr>
            <w:tcW w:w="1239" w:type="dxa"/>
            <w:vAlign w:val="bottom"/>
          </w:tcPr>
          <w:p w14:paraId="4F82E60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7B3C1CAA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2ABE26D4" w14:textId="77777777" w:rsidR="00767EA5" w:rsidRPr="00B137F0" w:rsidRDefault="00767EA5" w:rsidP="00165F54">
            <w:pPr>
              <w:jc w:val="center"/>
            </w:pPr>
            <w:r w:rsidRPr="001F3053">
              <w:rPr>
                <w:rFonts w:hint="eastAsia"/>
                <w:noProof/>
                <w:color w:val="000000" w:themeColor="text1"/>
              </w:rPr>
              <w:t>復興路四段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BE4514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610F0ED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振興路-復興東路</w:t>
            </w:r>
          </w:p>
        </w:tc>
        <w:tc>
          <w:tcPr>
            <w:tcW w:w="850" w:type="dxa"/>
            <w:noWrap/>
            <w:vAlign w:val="center"/>
            <w:hideMark/>
          </w:tcPr>
          <w:p w14:paraId="19B87C1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557C29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21.4</w:t>
            </w:r>
          </w:p>
        </w:tc>
        <w:tc>
          <w:tcPr>
            <w:tcW w:w="1239" w:type="dxa"/>
            <w:vAlign w:val="bottom"/>
          </w:tcPr>
          <w:p w14:paraId="1747B2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49F62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21.9 </w:t>
            </w:r>
          </w:p>
        </w:tc>
        <w:tc>
          <w:tcPr>
            <w:tcW w:w="1239" w:type="dxa"/>
            <w:vAlign w:val="bottom"/>
          </w:tcPr>
          <w:p w14:paraId="618660C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4A91F02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C24AC8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5FC94B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5E2BF4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6D0A52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1D5C1F3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39" w:type="dxa"/>
            <w:vAlign w:val="bottom"/>
          </w:tcPr>
          <w:p w14:paraId="722618E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A956D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20.4 </w:t>
            </w:r>
          </w:p>
        </w:tc>
        <w:tc>
          <w:tcPr>
            <w:tcW w:w="1239" w:type="dxa"/>
            <w:vAlign w:val="bottom"/>
          </w:tcPr>
          <w:p w14:paraId="11A0E6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984BEB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717713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95EE42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7863AD9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306881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4CA0A4D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1239" w:type="dxa"/>
            <w:vAlign w:val="bottom"/>
          </w:tcPr>
          <w:p w14:paraId="49E1947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6E088A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21.7 </w:t>
            </w:r>
          </w:p>
        </w:tc>
        <w:tc>
          <w:tcPr>
            <w:tcW w:w="1239" w:type="dxa"/>
            <w:vAlign w:val="bottom"/>
          </w:tcPr>
          <w:p w14:paraId="58C71B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0651A0E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495F6C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2829313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F53088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F7A867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5A8688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39" w:type="dxa"/>
            <w:vAlign w:val="bottom"/>
          </w:tcPr>
          <w:p w14:paraId="762069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546BBB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35.5 </w:t>
            </w:r>
          </w:p>
        </w:tc>
        <w:tc>
          <w:tcPr>
            <w:tcW w:w="1239" w:type="dxa"/>
            <w:vAlign w:val="bottom"/>
          </w:tcPr>
          <w:p w14:paraId="440A76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B137F0" w14:paraId="24245DD7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1A5664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151677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AFA35F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復興東路-南京路</w:t>
            </w:r>
          </w:p>
        </w:tc>
        <w:tc>
          <w:tcPr>
            <w:tcW w:w="850" w:type="dxa"/>
            <w:noWrap/>
            <w:vAlign w:val="center"/>
            <w:hideMark/>
          </w:tcPr>
          <w:p w14:paraId="3BF5FFE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676633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1239" w:type="dxa"/>
            <w:vAlign w:val="bottom"/>
          </w:tcPr>
          <w:p w14:paraId="56DF24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4990F62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28.4 </w:t>
            </w:r>
          </w:p>
        </w:tc>
        <w:tc>
          <w:tcPr>
            <w:tcW w:w="1239" w:type="dxa"/>
            <w:vAlign w:val="bottom"/>
          </w:tcPr>
          <w:p w14:paraId="5940C07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5D94B2C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230B4F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419AE92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EEF685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181BB8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1903E4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1239" w:type="dxa"/>
            <w:vAlign w:val="bottom"/>
          </w:tcPr>
          <w:p w14:paraId="4558BD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7867C5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29.2 </w:t>
            </w:r>
          </w:p>
        </w:tc>
        <w:tc>
          <w:tcPr>
            <w:tcW w:w="1239" w:type="dxa"/>
            <w:vAlign w:val="bottom"/>
          </w:tcPr>
          <w:p w14:paraId="400A135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53ED8268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C9AF1F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4F40F4E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A013FC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CF79B2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720882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1239" w:type="dxa"/>
            <w:vAlign w:val="bottom"/>
          </w:tcPr>
          <w:p w14:paraId="4B743CB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454A42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25.3 </w:t>
            </w:r>
          </w:p>
        </w:tc>
        <w:tc>
          <w:tcPr>
            <w:tcW w:w="1239" w:type="dxa"/>
            <w:vAlign w:val="bottom"/>
          </w:tcPr>
          <w:p w14:paraId="4CF451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61E5FC1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9B0AA9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698D68C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0F87E4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811D65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2F58B2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39" w:type="dxa"/>
            <w:vAlign w:val="bottom"/>
          </w:tcPr>
          <w:p w14:paraId="78C006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39" w:type="dxa"/>
            <w:vAlign w:val="bottom"/>
          </w:tcPr>
          <w:p w14:paraId="79D3F4A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35.6 </w:t>
            </w:r>
          </w:p>
        </w:tc>
        <w:tc>
          <w:tcPr>
            <w:tcW w:w="1239" w:type="dxa"/>
            <w:vAlign w:val="bottom"/>
          </w:tcPr>
          <w:p w14:paraId="535E40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B137F0" w14:paraId="39AB3623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4F057E2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復興路五段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0C5C96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ECB69F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南京路-自由路三段</w:t>
            </w:r>
          </w:p>
        </w:tc>
        <w:tc>
          <w:tcPr>
            <w:tcW w:w="850" w:type="dxa"/>
            <w:noWrap/>
            <w:vAlign w:val="center"/>
            <w:hideMark/>
          </w:tcPr>
          <w:p w14:paraId="3CAC75B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3F2C5F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27.9</w:t>
            </w:r>
          </w:p>
        </w:tc>
        <w:tc>
          <w:tcPr>
            <w:tcW w:w="1239" w:type="dxa"/>
            <w:vAlign w:val="bottom"/>
          </w:tcPr>
          <w:p w14:paraId="2465B91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6D795B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29.0 </w:t>
            </w:r>
          </w:p>
        </w:tc>
        <w:tc>
          <w:tcPr>
            <w:tcW w:w="1239" w:type="dxa"/>
            <w:vAlign w:val="bottom"/>
          </w:tcPr>
          <w:p w14:paraId="63AE88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0A0DC291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848A5F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614F3D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CDB4E9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4635F6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3350F7F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1239" w:type="dxa"/>
            <w:vAlign w:val="bottom"/>
          </w:tcPr>
          <w:p w14:paraId="4445CC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44BD31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29.3 </w:t>
            </w:r>
          </w:p>
        </w:tc>
        <w:tc>
          <w:tcPr>
            <w:tcW w:w="1239" w:type="dxa"/>
            <w:vAlign w:val="bottom"/>
          </w:tcPr>
          <w:p w14:paraId="291AF3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477A2221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CEDEFD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F18048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3772393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40A813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20D2E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39" w:type="dxa"/>
            <w:vAlign w:val="bottom"/>
          </w:tcPr>
          <w:p w14:paraId="1EBF70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314AB3F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26.1 </w:t>
            </w:r>
          </w:p>
        </w:tc>
        <w:tc>
          <w:tcPr>
            <w:tcW w:w="1239" w:type="dxa"/>
            <w:vAlign w:val="bottom"/>
          </w:tcPr>
          <w:p w14:paraId="19E6D4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4577EB6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37C1CB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B65577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9D94DA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085600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77C0D9C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39" w:type="dxa"/>
            <w:vAlign w:val="bottom"/>
          </w:tcPr>
          <w:p w14:paraId="3C6EC7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00EF67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33.6 </w:t>
            </w:r>
          </w:p>
        </w:tc>
        <w:tc>
          <w:tcPr>
            <w:tcW w:w="1239" w:type="dxa"/>
            <w:vAlign w:val="bottom"/>
          </w:tcPr>
          <w:p w14:paraId="7B534B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B137F0" w14:paraId="2840C04C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248F46C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自由三街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79C2BF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D50A35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自由路三段-南京路</w:t>
            </w:r>
          </w:p>
        </w:tc>
        <w:tc>
          <w:tcPr>
            <w:tcW w:w="850" w:type="dxa"/>
            <w:noWrap/>
            <w:vAlign w:val="center"/>
            <w:hideMark/>
          </w:tcPr>
          <w:p w14:paraId="099701F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013263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1239" w:type="dxa"/>
            <w:vAlign w:val="bottom"/>
          </w:tcPr>
          <w:p w14:paraId="051B382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00455D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31.4 </w:t>
            </w:r>
          </w:p>
        </w:tc>
        <w:tc>
          <w:tcPr>
            <w:tcW w:w="1239" w:type="dxa"/>
            <w:vAlign w:val="bottom"/>
          </w:tcPr>
          <w:p w14:paraId="0021B59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B137F0" w14:paraId="1DCCDBB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71DF0D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2AD657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11A354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57B0E0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7CD7156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27.4</w:t>
            </w:r>
          </w:p>
        </w:tc>
        <w:tc>
          <w:tcPr>
            <w:tcW w:w="1239" w:type="dxa"/>
            <w:vAlign w:val="bottom"/>
          </w:tcPr>
          <w:p w14:paraId="625E482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56039B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27.6 </w:t>
            </w:r>
          </w:p>
        </w:tc>
        <w:tc>
          <w:tcPr>
            <w:tcW w:w="1239" w:type="dxa"/>
            <w:vAlign w:val="bottom"/>
          </w:tcPr>
          <w:p w14:paraId="637BC1F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6E044A2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71539F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45EA88D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E751CE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DE301D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58CB78B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1239" w:type="dxa"/>
            <w:vAlign w:val="bottom"/>
          </w:tcPr>
          <w:p w14:paraId="10E2E0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6AD97D1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29.6 </w:t>
            </w:r>
          </w:p>
        </w:tc>
        <w:tc>
          <w:tcPr>
            <w:tcW w:w="1239" w:type="dxa"/>
            <w:vAlign w:val="bottom"/>
          </w:tcPr>
          <w:p w14:paraId="349FB58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13DEAF7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59E481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43F4BC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B4AF37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56A5AA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3C252E6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29.0</w:t>
            </w:r>
          </w:p>
        </w:tc>
        <w:tc>
          <w:tcPr>
            <w:tcW w:w="1239" w:type="dxa"/>
            <w:vAlign w:val="bottom"/>
          </w:tcPr>
          <w:p w14:paraId="797329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5216556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29.0 </w:t>
            </w:r>
          </w:p>
        </w:tc>
        <w:tc>
          <w:tcPr>
            <w:tcW w:w="1239" w:type="dxa"/>
            <w:vAlign w:val="bottom"/>
          </w:tcPr>
          <w:p w14:paraId="3DD79E3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39968170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60FDC370" w14:textId="77777777" w:rsidR="00767EA5" w:rsidRPr="00B137F0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lastRenderedPageBreak/>
              <w:t>進德路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023F98C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CD4ABC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精武路113巷10弄-自由路三段</w:t>
            </w:r>
          </w:p>
        </w:tc>
        <w:tc>
          <w:tcPr>
            <w:tcW w:w="850" w:type="dxa"/>
            <w:noWrap/>
            <w:hideMark/>
          </w:tcPr>
          <w:p w14:paraId="65CF1F4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55EFCEC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1239" w:type="dxa"/>
            <w:vAlign w:val="bottom"/>
          </w:tcPr>
          <w:p w14:paraId="6BDD201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1D24936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25.2 </w:t>
            </w:r>
          </w:p>
        </w:tc>
        <w:tc>
          <w:tcPr>
            <w:tcW w:w="1239" w:type="dxa"/>
            <w:vAlign w:val="bottom"/>
          </w:tcPr>
          <w:p w14:paraId="1F37C53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0488D89D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DF07C1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6DD4F5A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DE151E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80FC7F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4077E9C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28.8</w:t>
            </w:r>
          </w:p>
        </w:tc>
        <w:tc>
          <w:tcPr>
            <w:tcW w:w="1239" w:type="dxa"/>
            <w:vAlign w:val="bottom"/>
          </w:tcPr>
          <w:p w14:paraId="53518D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7AA1F58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28.8 </w:t>
            </w:r>
          </w:p>
        </w:tc>
        <w:tc>
          <w:tcPr>
            <w:tcW w:w="1239" w:type="dxa"/>
            <w:vAlign w:val="bottom"/>
          </w:tcPr>
          <w:p w14:paraId="325511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4551BAB7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10EAA3C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498D6B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672F04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278583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1DDD04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29.6</w:t>
            </w:r>
          </w:p>
        </w:tc>
        <w:tc>
          <w:tcPr>
            <w:tcW w:w="1239" w:type="dxa"/>
            <w:vAlign w:val="bottom"/>
          </w:tcPr>
          <w:p w14:paraId="4313EFB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6EE0089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29.6 </w:t>
            </w:r>
          </w:p>
        </w:tc>
        <w:tc>
          <w:tcPr>
            <w:tcW w:w="1239" w:type="dxa"/>
            <w:vAlign w:val="bottom"/>
          </w:tcPr>
          <w:p w14:paraId="23B72D4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B137F0" w14:paraId="6F83ABFC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B74CCD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AE3C73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F5FA61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372761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392A79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1239" w:type="dxa"/>
            <w:vAlign w:val="bottom"/>
          </w:tcPr>
          <w:p w14:paraId="2D952E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4F1F18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20.1 </w:t>
            </w:r>
          </w:p>
        </w:tc>
        <w:tc>
          <w:tcPr>
            <w:tcW w:w="1239" w:type="dxa"/>
            <w:vAlign w:val="bottom"/>
          </w:tcPr>
          <w:p w14:paraId="76EFFB2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752FD376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969DD0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5D523B5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6BAC5C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自由路三段-樂業一路</w:t>
            </w:r>
          </w:p>
        </w:tc>
        <w:tc>
          <w:tcPr>
            <w:tcW w:w="850" w:type="dxa"/>
            <w:noWrap/>
            <w:vAlign w:val="center"/>
            <w:hideMark/>
          </w:tcPr>
          <w:p w14:paraId="364343D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4D8E0D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39" w:type="dxa"/>
            <w:vAlign w:val="bottom"/>
          </w:tcPr>
          <w:p w14:paraId="5DACDB3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4B6364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21.4 </w:t>
            </w:r>
          </w:p>
        </w:tc>
        <w:tc>
          <w:tcPr>
            <w:tcW w:w="1239" w:type="dxa"/>
            <w:vAlign w:val="bottom"/>
          </w:tcPr>
          <w:p w14:paraId="3F06712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37835ABB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6D03E1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3DEAEBA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85FEDDD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33522F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788AEB9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39" w:type="dxa"/>
            <w:vAlign w:val="bottom"/>
          </w:tcPr>
          <w:p w14:paraId="047CF0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48308B6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20.4 </w:t>
            </w:r>
          </w:p>
        </w:tc>
        <w:tc>
          <w:tcPr>
            <w:tcW w:w="1239" w:type="dxa"/>
            <w:vAlign w:val="bottom"/>
          </w:tcPr>
          <w:p w14:paraId="095FB3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45AE7C4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53C9C0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413AF8E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E6ADA5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447B03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北向</w:t>
            </w:r>
          </w:p>
        </w:tc>
        <w:tc>
          <w:tcPr>
            <w:tcW w:w="1239" w:type="dxa"/>
            <w:vAlign w:val="bottom"/>
          </w:tcPr>
          <w:p w14:paraId="3D413C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21.0</w:t>
            </w:r>
          </w:p>
        </w:tc>
        <w:tc>
          <w:tcPr>
            <w:tcW w:w="1239" w:type="dxa"/>
            <w:vAlign w:val="bottom"/>
          </w:tcPr>
          <w:p w14:paraId="0ACA1F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0726F9B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21.1 </w:t>
            </w:r>
          </w:p>
        </w:tc>
        <w:tc>
          <w:tcPr>
            <w:tcW w:w="1239" w:type="dxa"/>
            <w:vAlign w:val="bottom"/>
          </w:tcPr>
          <w:p w14:paraId="7D47C7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0001916D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1E17F7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52E4A8E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92FFB6F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0CDAB8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南向</w:t>
            </w:r>
          </w:p>
        </w:tc>
        <w:tc>
          <w:tcPr>
            <w:tcW w:w="1239" w:type="dxa"/>
            <w:vAlign w:val="bottom"/>
          </w:tcPr>
          <w:p w14:paraId="5D3A9B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39" w:type="dxa"/>
            <w:vAlign w:val="bottom"/>
          </w:tcPr>
          <w:p w14:paraId="2C64044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1405F4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21.3 </w:t>
            </w:r>
          </w:p>
        </w:tc>
        <w:tc>
          <w:tcPr>
            <w:tcW w:w="1239" w:type="dxa"/>
            <w:vAlign w:val="bottom"/>
          </w:tcPr>
          <w:p w14:paraId="437F26D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6918282F" w14:textId="77777777" w:rsidTr="00165F54">
        <w:trPr>
          <w:trHeight w:val="20"/>
        </w:trPr>
        <w:tc>
          <w:tcPr>
            <w:tcW w:w="988" w:type="dxa"/>
            <w:vMerge w:val="restart"/>
            <w:noWrap/>
            <w:vAlign w:val="center"/>
            <w:hideMark/>
          </w:tcPr>
          <w:p w14:paraId="5734A01E" w14:textId="77777777" w:rsidR="00767EA5" w:rsidRPr="00B137F0" w:rsidRDefault="00767EA5" w:rsidP="00165F54">
            <w:r w:rsidRPr="001F3053">
              <w:rPr>
                <w:rFonts w:hint="eastAsia"/>
                <w:noProof/>
                <w:color w:val="000000" w:themeColor="text1"/>
              </w:rPr>
              <w:t>南京路</w:t>
            </w: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18EF8E7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93964B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自由路三段-進德路</w:t>
            </w:r>
          </w:p>
        </w:tc>
        <w:tc>
          <w:tcPr>
            <w:tcW w:w="850" w:type="dxa"/>
            <w:noWrap/>
            <w:vAlign w:val="center"/>
            <w:hideMark/>
          </w:tcPr>
          <w:p w14:paraId="69D89EA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364A9F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39" w:type="dxa"/>
            <w:vAlign w:val="bottom"/>
          </w:tcPr>
          <w:p w14:paraId="67E3DA8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2B42F6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21.0 </w:t>
            </w:r>
          </w:p>
        </w:tc>
        <w:tc>
          <w:tcPr>
            <w:tcW w:w="1239" w:type="dxa"/>
            <w:vAlign w:val="bottom"/>
          </w:tcPr>
          <w:p w14:paraId="42E8693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522ACC00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ECA736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7BB336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3B0CF1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1056DD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385290D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1239" w:type="dxa"/>
            <w:vAlign w:val="bottom"/>
          </w:tcPr>
          <w:p w14:paraId="528B5E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47B518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20.2 </w:t>
            </w:r>
          </w:p>
        </w:tc>
        <w:tc>
          <w:tcPr>
            <w:tcW w:w="1239" w:type="dxa"/>
            <w:vAlign w:val="bottom"/>
          </w:tcPr>
          <w:p w14:paraId="097B16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4ED75B99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EE0F04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266F5459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803B1C7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0C7D1C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6CC842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1239" w:type="dxa"/>
            <w:vAlign w:val="bottom"/>
          </w:tcPr>
          <w:p w14:paraId="59BC19F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39" w:type="dxa"/>
            <w:vAlign w:val="bottom"/>
          </w:tcPr>
          <w:p w14:paraId="203D2E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20.6 </w:t>
            </w:r>
          </w:p>
        </w:tc>
        <w:tc>
          <w:tcPr>
            <w:tcW w:w="1239" w:type="dxa"/>
            <w:vAlign w:val="bottom"/>
          </w:tcPr>
          <w:p w14:paraId="6639B4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B137F0" w14:paraId="5C81FB89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6E1EB7A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4137A9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A51DEF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1E2D4B0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360637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32.8</w:t>
            </w:r>
          </w:p>
        </w:tc>
        <w:tc>
          <w:tcPr>
            <w:tcW w:w="1239" w:type="dxa"/>
            <w:vAlign w:val="bottom"/>
          </w:tcPr>
          <w:p w14:paraId="278E37B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15FBA43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33.3 </w:t>
            </w:r>
          </w:p>
        </w:tc>
        <w:tc>
          <w:tcPr>
            <w:tcW w:w="1239" w:type="dxa"/>
            <w:vAlign w:val="bottom"/>
          </w:tcPr>
          <w:p w14:paraId="71D6E7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B137F0" w14:paraId="3929469E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019B990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494973DC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1EE971E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進德路-雙十路一段</w:t>
            </w:r>
          </w:p>
        </w:tc>
        <w:tc>
          <w:tcPr>
            <w:tcW w:w="850" w:type="dxa"/>
            <w:noWrap/>
            <w:vAlign w:val="center"/>
            <w:hideMark/>
          </w:tcPr>
          <w:p w14:paraId="592810D2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711A279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1239" w:type="dxa"/>
            <w:vAlign w:val="bottom"/>
          </w:tcPr>
          <w:p w14:paraId="136DF4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7C3EE7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35.0 </w:t>
            </w:r>
          </w:p>
        </w:tc>
        <w:tc>
          <w:tcPr>
            <w:tcW w:w="1239" w:type="dxa"/>
            <w:vAlign w:val="bottom"/>
          </w:tcPr>
          <w:p w14:paraId="14526CE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B137F0" w14:paraId="4CDFD14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F86EDAB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658A3E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1945BE3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395E94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592261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29.7</w:t>
            </w:r>
          </w:p>
        </w:tc>
        <w:tc>
          <w:tcPr>
            <w:tcW w:w="1239" w:type="dxa"/>
            <w:vAlign w:val="bottom"/>
          </w:tcPr>
          <w:p w14:paraId="17161F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39" w:type="dxa"/>
            <w:vAlign w:val="bottom"/>
          </w:tcPr>
          <w:p w14:paraId="46B0E3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30.8 </w:t>
            </w:r>
          </w:p>
        </w:tc>
        <w:tc>
          <w:tcPr>
            <w:tcW w:w="1239" w:type="dxa"/>
            <w:vAlign w:val="bottom"/>
          </w:tcPr>
          <w:p w14:paraId="0B07FF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B137F0" w14:paraId="124CC5E4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16C0C8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 w:val="restart"/>
            <w:noWrap/>
            <w:vAlign w:val="center"/>
            <w:hideMark/>
          </w:tcPr>
          <w:p w14:paraId="69293CF4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6E14596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DB66218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東向</w:t>
            </w:r>
          </w:p>
        </w:tc>
        <w:tc>
          <w:tcPr>
            <w:tcW w:w="1239" w:type="dxa"/>
            <w:vAlign w:val="bottom"/>
          </w:tcPr>
          <w:p w14:paraId="78DDE3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39" w:type="dxa"/>
            <w:vAlign w:val="bottom"/>
          </w:tcPr>
          <w:p w14:paraId="736D627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466850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31.6 </w:t>
            </w:r>
          </w:p>
        </w:tc>
        <w:tc>
          <w:tcPr>
            <w:tcW w:w="1239" w:type="dxa"/>
            <w:vAlign w:val="bottom"/>
          </w:tcPr>
          <w:p w14:paraId="2ADA431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B137F0" w14:paraId="4C02C71C" w14:textId="77777777" w:rsidTr="00165F54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6506AF6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76241C8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2668975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B42C71" w14:textId="77777777" w:rsidR="00767EA5" w:rsidRPr="00B137F0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B137F0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西向</w:t>
            </w:r>
          </w:p>
        </w:tc>
        <w:tc>
          <w:tcPr>
            <w:tcW w:w="1239" w:type="dxa"/>
            <w:vAlign w:val="bottom"/>
          </w:tcPr>
          <w:p w14:paraId="2519A3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32.3</w:t>
            </w:r>
          </w:p>
        </w:tc>
        <w:tc>
          <w:tcPr>
            <w:tcW w:w="1239" w:type="dxa"/>
            <w:vAlign w:val="bottom"/>
          </w:tcPr>
          <w:p w14:paraId="63AF898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39" w:type="dxa"/>
            <w:vAlign w:val="bottom"/>
          </w:tcPr>
          <w:p w14:paraId="603C0E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32.3 </w:t>
            </w:r>
          </w:p>
        </w:tc>
        <w:tc>
          <w:tcPr>
            <w:tcW w:w="1239" w:type="dxa"/>
            <w:vAlign w:val="bottom"/>
          </w:tcPr>
          <w:p w14:paraId="7AF60AA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</w:tbl>
    <w:p w14:paraId="0DD33DA7" w14:textId="2F0B3E23" w:rsidR="00767EA5" w:rsidRDefault="00767EA5" w:rsidP="00767EA5">
      <w:r>
        <w:br w:type="page"/>
      </w:r>
    </w:p>
    <w:p w14:paraId="5956CF9C" w14:textId="2F6F2B81" w:rsidR="00401E12" w:rsidRPr="00675BC9" w:rsidRDefault="00401E12" w:rsidP="007D00BC">
      <w:pPr>
        <w:pStyle w:val="23"/>
        <w:numPr>
          <w:ilvl w:val="0"/>
          <w:numId w:val="17"/>
        </w:numPr>
        <w:spacing w:before="0" w:line="0" w:lineRule="atLeast"/>
        <w:rPr>
          <w:rFonts w:ascii="微軟正黑體" w:eastAsia="微軟正黑體" w:hAnsi="微軟正黑體"/>
          <w:b/>
          <w:sz w:val="32"/>
        </w:rPr>
      </w:pPr>
      <w:bookmarkStart w:id="6" w:name="_Ref54185496"/>
      <w:bookmarkStart w:id="7" w:name="_Ref53574548"/>
      <w:bookmarkStart w:id="8" w:name="_Toc53587607"/>
      <w:bookmarkStart w:id="9" w:name="_Ref54185276"/>
      <w:bookmarkStart w:id="10" w:name="_Toc64887217"/>
      <w:r w:rsidRPr="00675BC9">
        <w:rPr>
          <w:rFonts w:ascii="微軟正黑體" w:eastAsia="微軟正黑體" w:hAnsi="微軟正黑體"/>
          <w:b/>
          <w:sz w:val="32"/>
        </w:rPr>
        <w:lastRenderedPageBreak/>
        <w:t>目標年開發</w:t>
      </w:r>
      <w:r>
        <w:rPr>
          <w:rFonts w:ascii="微軟正黑體" w:eastAsia="微軟正黑體" w:hAnsi="微軟正黑體" w:hint="eastAsia"/>
          <w:b/>
          <w:sz w:val="32"/>
        </w:rPr>
        <w:t>後</w:t>
      </w:r>
      <w:r w:rsidRPr="00675BC9">
        <w:rPr>
          <w:rFonts w:ascii="微軟正黑體" w:eastAsia="微軟正黑體" w:hAnsi="微軟正黑體"/>
          <w:b/>
          <w:sz w:val="32"/>
        </w:rPr>
        <w:t>--服務水準評估分析</w:t>
      </w:r>
    </w:p>
    <w:bookmarkEnd w:id="6"/>
    <w:bookmarkEnd w:id="7"/>
    <w:bookmarkEnd w:id="8"/>
    <w:bookmarkEnd w:id="9"/>
    <w:bookmarkEnd w:id="10"/>
    <w:p w14:paraId="45054916" w14:textId="32A3C63F" w:rsidR="00767EA5" w:rsidRPr="001B4201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t>平日</w:t>
      </w:r>
      <w:r>
        <w:rPr>
          <w:rFonts w:ascii="微軟正黑體" w:hAnsi="微軟正黑體" w:hint="eastAsia"/>
        </w:rPr>
        <w:t>非號誌化</w:t>
      </w:r>
      <w:r>
        <w:rPr>
          <w:rFonts w:ascii="微軟正黑體" w:hAnsi="微軟正黑體" w:hint="eastAsia"/>
        </w:rPr>
        <w:t>路口</w:t>
      </w:r>
    </w:p>
    <w:tbl>
      <w:tblPr>
        <w:tblStyle w:val="aff0"/>
        <w:tblW w:w="8498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262"/>
        <w:gridCol w:w="1004"/>
        <w:gridCol w:w="1034"/>
        <w:gridCol w:w="759"/>
        <w:gridCol w:w="185"/>
        <w:gridCol w:w="709"/>
        <w:gridCol w:w="709"/>
        <w:gridCol w:w="807"/>
        <w:gridCol w:w="45"/>
        <w:gridCol w:w="708"/>
        <w:gridCol w:w="850"/>
      </w:tblGrid>
      <w:tr w:rsidR="00767EA5" w:rsidRPr="003137DC" w14:paraId="115C2EBD" w14:textId="77777777" w:rsidTr="00165F54">
        <w:trPr>
          <w:trHeight w:val="20"/>
          <w:jc w:val="center"/>
        </w:trPr>
        <w:tc>
          <w:tcPr>
            <w:tcW w:w="8498" w:type="dxa"/>
            <w:gridSpan w:val="12"/>
          </w:tcPr>
          <w:p w14:paraId="707D48B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進德二街</w:t>
            </w:r>
            <w:r w:rsidRPr="003137DC">
              <w:rPr>
                <w:szCs w:val="24"/>
              </w:rPr>
              <w:t>-</w:t>
            </w:r>
            <w:r w:rsidRPr="003137DC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3137DC" w14:paraId="38CEEAD1" w14:textId="77777777" w:rsidTr="00165F54">
        <w:trPr>
          <w:trHeight w:val="20"/>
          <w:jc w:val="center"/>
        </w:trPr>
        <w:tc>
          <w:tcPr>
            <w:tcW w:w="426" w:type="dxa"/>
            <w:vMerge w:val="restart"/>
            <w:vAlign w:val="center"/>
          </w:tcPr>
          <w:p w14:paraId="1879C56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目標年開發後</w:t>
            </w:r>
          </w:p>
        </w:tc>
        <w:tc>
          <w:tcPr>
            <w:tcW w:w="1262" w:type="dxa"/>
            <w:vAlign w:val="center"/>
          </w:tcPr>
          <w:p w14:paraId="1297CC5A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648765C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3959196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2A314E07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408B3DC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西向</w:t>
            </w:r>
          </w:p>
        </w:tc>
      </w:tr>
      <w:tr w:rsidR="00767EA5" w:rsidRPr="003137DC" w14:paraId="1F544BC9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5132BB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7B81ED5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427C04C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2AD0AAE7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759" w:type="dxa"/>
            <w:vAlign w:val="center"/>
          </w:tcPr>
          <w:p w14:paraId="22391A8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894" w:type="dxa"/>
            <w:gridSpan w:val="2"/>
            <w:vAlign w:val="center"/>
          </w:tcPr>
          <w:p w14:paraId="03BAEF1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3572A3CA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右轉</w:t>
            </w:r>
          </w:p>
        </w:tc>
        <w:tc>
          <w:tcPr>
            <w:tcW w:w="807" w:type="dxa"/>
            <w:vAlign w:val="center"/>
          </w:tcPr>
          <w:p w14:paraId="0A0247D7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753" w:type="dxa"/>
            <w:gridSpan w:val="2"/>
            <w:vAlign w:val="center"/>
          </w:tcPr>
          <w:p w14:paraId="148AB33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2809E99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右轉</w:t>
            </w:r>
          </w:p>
        </w:tc>
      </w:tr>
      <w:tr w:rsidR="00767EA5" w:rsidRPr="003137DC" w14:paraId="2394848F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FEC1B6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1FE375B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7428A64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3137DC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5680E59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500</w:t>
            </w:r>
          </w:p>
        </w:tc>
        <w:tc>
          <w:tcPr>
            <w:tcW w:w="2362" w:type="dxa"/>
            <w:gridSpan w:val="4"/>
            <w:vAlign w:val="center"/>
          </w:tcPr>
          <w:p w14:paraId="29F4910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088</w:t>
            </w:r>
          </w:p>
        </w:tc>
        <w:tc>
          <w:tcPr>
            <w:tcW w:w="2410" w:type="dxa"/>
            <w:gridSpan w:val="4"/>
            <w:vAlign w:val="center"/>
          </w:tcPr>
          <w:p w14:paraId="266C4B61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797</w:t>
            </w:r>
          </w:p>
        </w:tc>
      </w:tr>
      <w:tr w:rsidR="00767EA5" w:rsidRPr="003137DC" w14:paraId="1EC2D53D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13AE1DE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19BD99A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19BC961A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34" w:type="dxa"/>
            <w:vAlign w:val="center"/>
          </w:tcPr>
          <w:p w14:paraId="72D735A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759" w:type="dxa"/>
            <w:vAlign w:val="center"/>
          </w:tcPr>
          <w:p w14:paraId="4531B86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3137DC">
              <w:rPr>
                <w:szCs w:val="24"/>
              </w:rPr>
              <w:t>0</w:t>
            </w:r>
          </w:p>
        </w:tc>
        <w:tc>
          <w:tcPr>
            <w:tcW w:w="894" w:type="dxa"/>
            <w:gridSpan w:val="2"/>
            <w:vAlign w:val="center"/>
          </w:tcPr>
          <w:p w14:paraId="1F7B5F5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5B05815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07" w:type="dxa"/>
            <w:vAlign w:val="center"/>
          </w:tcPr>
          <w:p w14:paraId="7D3FE6A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193</w:t>
            </w:r>
          </w:p>
        </w:tc>
        <w:tc>
          <w:tcPr>
            <w:tcW w:w="753" w:type="dxa"/>
            <w:gridSpan w:val="2"/>
            <w:vAlign w:val="center"/>
          </w:tcPr>
          <w:p w14:paraId="1780A52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3D4BC49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</w:tr>
      <w:tr w:rsidR="00767EA5" w:rsidRPr="003137DC" w14:paraId="1970C0BB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337B57F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1DEA20D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39FA4227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798</w:t>
            </w:r>
          </w:p>
        </w:tc>
        <w:tc>
          <w:tcPr>
            <w:tcW w:w="1034" w:type="dxa"/>
            <w:vAlign w:val="center"/>
          </w:tcPr>
          <w:p w14:paraId="50C8A38A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szCs w:val="24"/>
              </w:rPr>
              <w:t>,491</w:t>
            </w:r>
          </w:p>
        </w:tc>
        <w:tc>
          <w:tcPr>
            <w:tcW w:w="2362" w:type="dxa"/>
            <w:gridSpan w:val="4"/>
            <w:vAlign w:val="center"/>
          </w:tcPr>
          <w:p w14:paraId="3C36C90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060</w:t>
            </w:r>
          </w:p>
        </w:tc>
        <w:tc>
          <w:tcPr>
            <w:tcW w:w="2410" w:type="dxa"/>
            <w:gridSpan w:val="4"/>
            <w:vAlign w:val="center"/>
          </w:tcPr>
          <w:p w14:paraId="1CCA56C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550</w:t>
            </w:r>
          </w:p>
        </w:tc>
      </w:tr>
      <w:tr w:rsidR="00767EA5" w:rsidRPr="003137DC" w14:paraId="3BBD73F7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159E79A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7BAD226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3C0EA2F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188F934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57113287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49CC3FE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</w:tr>
      <w:tr w:rsidR="00767EA5" w:rsidRPr="003137DC" w14:paraId="21D3932B" w14:textId="77777777" w:rsidTr="00165F54">
        <w:trPr>
          <w:trHeight w:val="20"/>
          <w:jc w:val="center"/>
        </w:trPr>
        <w:tc>
          <w:tcPr>
            <w:tcW w:w="1688" w:type="dxa"/>
            <w:gridSpan w:val="2"/>
          </w:tcPr>
          <w:p w14:paraId="6E1690C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目標年開發前服務水準</w:t>
            </w:r>
          </w:p>
        </w:tc>
        <w:tc>
          <w:tcPr>
            <w:tcW w:w="1004" w:type="dxa"/>
            <w:vAlign w:val="center"/>
          </w:tcPr>
          <w:p w14:paraId="72BD68DA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676C5A8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42D98CB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2EF9022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</w:tr>
      <w:tr w:rsidR="00767EA5" w:rsidRPr="003137DC" w14:paraId="38D7C4DE" w14:textId="77777777" w:rsidTr="00165F54">
        <w:trPr>
          <w:trHeight w:val="20"/>
          <w:jc w:val="center"/>
        </w:trPr>
        <w:tc>
          <w:tcPr>
            <w:tcW w:w="8498" w:type="dxa"/>
            <w:gridSpan w:val="12"/>
          </w:tcPr>
          <w:p w14:paraId="4CC190A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進德二街</w:t>
            </w:r>
            <w:r w:rsidRPr="003137DC">
              <w:rPr>
                <w:szCs w:val="24"/>
              </w:rPr>
              <w:t>-</w:t>
            </w:r>
            <w:r w:rsidRPr="003137DC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3137DC" w14:paraId="0BCCB9E5" w14:textId="77777777" w:rsidTr="00165F54">
        <w:trPr>
          <w:trHeight w:val="20"/>
          <w:jc w:val="center"/>
        </w:trPr>
        <w:tc>
          <w:tcPr>
            <w:tcW w:w="426" w:type="dxa"/>
            <w:vMerge w:val="restart"/>
            <w:vAlign w:val="center"/>
          </w:tcPr>
          <w:p w14:paraId="48A83CD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目標年開發後</w:t>
            </w:r>
          </w:p>
        </w:tc>
        <w:tc>
          <w:tcPr>
            <w:tcW w:w="1262" w:type="dxa"/>
            <w:vAlign w:val="center"/>
          </w:tcPr>
          <w:p w14:paraId="79329C7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25A90F9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61C8F571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757CD01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504896C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西向</w:t>
            </w:r>
          </w:p>
        </w:tc>
      </w:tr>
      <w:tr w:rsidR="00767EA5" w:rsidRPr="003137DC" w14:paraId="790664E2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48042DC1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35C1B5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5F924E8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0ADB23B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944" w:type="dxa"/>
            <w:gridSpan w:val="2"/>
            <w:vAlign w:val="center"/>
          </w:tcPr>
          <w:p w14:paraId="13F56CA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709" w:type="dxa"/>
            <w:vAlign w:val="center"/>
          </w:tcPr>
          <w:p w14:paraId="49555E30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6B0B416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右轉</w:t>
            </w:r>
          </w:p>
        </w:tc>
        <w:tc>
          <w:tcPr>
            <w:tcW w:w="852" w:type="dxa"/>
            <w:gridSpan w:val="2"/>
            <w:vAlign w:val="center"/>
          </w:tcPr>
          <w:p w14:paraId="29D846A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左轉</w:t>
            </w:r>
          </w:p>
        </w:tc>
        <w:tc>
          <w:tcPr>
            <w:tcW w:w="708" w:type="dxa"/>
            <w:vAlign w:val="center"/>
          </w:tcPr>
          <w:p w14:paraId="691B972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6283E57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int="eastAsia"/>
                <w:szCs w:val="24"/>
              </w:rPr>
              <w:t>右轉</w:t>
            </w:r>
          </w:p>
        </w:tc>
      </w:tr>
      <w:tr w:rsidR="00767EA5" w:rsidRPr="003137DC" w14:paraId="480E8F01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055938D4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4AE5C0E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6B265E5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3137DC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39FE3C8C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3137DC">
              <w:rPr>
                <w:szCs w:val="24"/>
              </w:rPr>
              <w:t>600</w:t>
            </w:r>
          </w:p>
        </w:tc>
        <w:tc>
          <w:tcPr>
            <w:tcW w:w="2362" w:type="dxa"/>
            <w:gridSpan w:val="4"/>
            <w:vAlign w:val="center"/>
          </w:tcPr>
          <w:p w14:paraId="696593F5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947</w:t>
            </w:r>
          </w:p>
        </w:tc>
        <w:tc>
          <w:tcPr>
            <w:tcW w:w="2410" w:type="dxa"/>
            <w:gridSpan w:val="4"/>
            <w:vAlign w:val="center"/>
          </w:tcPr>
          <w:p w14:paraId="78EA1AA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846</w:t>
            </w:r>
          </w:p>
        </w:tc>
      </w:tr>
      <w:tr w:rsidR="00767EA5" w:rsidRPr="003137DC" w14:paraId="2A954129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190F4B3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10860F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197D2AA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3</w:t>
            </w:r>
          </w:p>
        </w:tc>
        <w:tc>
          <w:tcPr>
            <w:tcW w:w="1034" w:type="dxa"/>
            <w:vAlign w:val="center"/>
          </w:tcPr>
          <w:p w14:paraId="71DA9F6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9</w:t>
            </w:r>
          </w:p>
        </w:tc>
        <w:tc>
          <w:tcPr>
            <w:tcW w:w="944" w:type="dxa"/>
            <w:gridSpan w:val="2"/>
            <w:vAlign w:val="center"/>
          </w:tcPr>
          <w:p w14:paraId="6B226F4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14:paraId="231526C2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7D7C9A1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12</w:t>
            </w:r>
          </w:p>
        </w:tc>
        <w:tc>
          <w:tcPr>
            <w:tcW w:w="852" w:type="dxa"/>
            <w:gridSpan w:val="2"/>
            <w:vAlign w:val="center"/>
          </w:tcPr>
          <w:p w14:paraId="30307EB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84</w:t>
            </w:r>
          </w:p>
        </w:tc>
        <w:tc>
          <w:tcPr>
            <w:tcW w:w="708" w:type="dxa"/>
            <w:vAlign w:val="center"/>
          </w:tcPr>
          <w:p w14:paraId="4F79C67C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0DC06FF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34</w:t>
            </w:r>
          </w:p>
        </w:tc>
      </w:tr>
      <w:tr w:rsidR="00767EA5" w:rsidRPr="003137DC" w14:paraId="6ED89DA1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3AF18C39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5F9D47B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2FD6001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3137DC">
              <w:rPr>
                <w:szCs w:val="24"/>
              </w:rPr>
              <w:t>797</w:t>
            </w:r>
          </w:p>
        </w:tc>
        <w:tc>
          <w:tcPr>
            <w:tcW w:w="1034" w:type="dxa"/>
            <w:vAlign w:val="center"/>
          </w:tcPr>
          <w:p w14:paraId="3FCF4C4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3137DC">
              <w:rPr>
                <w:szCs w:val="24"/>
              </w:rPr>
              <w:t>591</w:t>
            </w:r>
          </w:p>
        </w:tc>
        <w:tc>
          <w:tcPr>
            <w:tcW w:w="2362" w:type="dxa"/>
            <w:gridSpan w:val="4"/>
            <w:vAlign w:val="center"/>
          </w:tcPr>
          <w:p w14:paraId="0EAEF1C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9</w:t>
            </w:r>
            <w:r>
              <w:rPr>
                <w:szCs w:val="24"/>
              </w:rPr>
              <w:t>20</w:t>
            </w:r>
          </w:p>
        </w:tc>
        <w:tc>
          <w:tcPr>
            <w:tcW w:w="2410" w:type="dxa"/>
            <w:gridSpan w:val="4"/>
            <w:vAlign w:val="center"/>
          </w:tcPr>
          <w:p w14:paraId="687F186B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726</w:t>
            </w:r>
          </w:p>
        </w:tc>
      </w:tr>
      <w:tr w:rsidR="00767EA5" w:rsidRPr="003137DC" w14:paraId="02426310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072424C0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10A2859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45EB88E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77F11090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7615590C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2C062190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</w:tr>
      <w:tr w:rsidR="00767EA5" w:rsidRPr="003137DC" w14:paraId="22654CA0" w14:textId="77777777" w:rsidTr="00165F54">
        <w:trPr>
          <w:trHeight w:val="20"/>
          <w:jc w:val="center"/>
        </w:trPr>
        <w:tc>
          <w:tcPr>
            <w:tcW w:w="1688" w:type="dxa"/>
            <w:gridSpan w:val="2"/>
          </w:tcPr>
          <w:p w14:paraId="47DF16CF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rFonts w:hAnsi="BiauKai"/>
                <w:szCs w:val="24"/>
              </w:rPr>
            </w:pPr>
            <w:r w:rsidRPr="003137DC">
              <w:rPr>
                <w:rFonts w:hAnsi="BiauKai" w:hint="eastAsia"/>
                <w:szCs w:val="24"/>
              </w:rPr>
              <w:t>目標年開發前服務水準</w:t>
            </w:r>
          </w:p>
        </w:tc>
        <w:tc>
          <w:tcPr>
            <w:tcW w:w="1004" w:type="dxa"/>
            <w:vAlign w:val="center"/>
          </w:tcPr>
          <w:p w14:paraId="547ACD4E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06230C78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09A216FD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2A588EA6" w14:textId="77777777" w:rsidR="00767EA5" w:rsidRPr="003137DC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3137DC">
              <w:rPr>
                <w:szCs w:val="24"/>
              </w:rPr>
              <w:t>A</w:t>
            </w:r>
          </w:p>
        </w:tc>
      </w:tr>
    </w:tbl>
    <w:p w14:paraId="1F2F0A6C" w14:textId="69395A10" w:rsidR="00767EA5" w:rsidRDefault="00767EA5" w:rsidP="00767EA5">
      <w:pPr>
        <w:pStyle w:val="aff1"/>
        <w:jc w:val="both"/>
        <w:rPr>
          <w:rFonts w:ascii="微軟正黑體" w:hAnsi="微軟正黑體"/>
        </w:rPr>
      </w:pPr>
      <w:r>
        <w:rPr>
          <w:rFonts w:ascii="微軟正黑體" w:hAnsi="微軟正黑體"/>
        </w:rPr>
        <w:br w:type="page"/>
      </w:r>
    </w:p>
    <w:tbl>
      <w:tblPr>
        <w:tblW w:w="50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238"/>
        <w:gridCol w:w="2130"/>
        <w:gridCol w:w="1839"/>
        <w:gridCol w:w="1964"/>
        <w:gridCol w:w="7"/>
      </w:tblGrid>
      <w:tr w:rsidR="00767EA5" w:rsidRPr="00FC7F0A" w14:paraId="1B153775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79B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lastRenderedPageBreak/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16908C18" w14:textId="77777777" w:rsidTr="00165F54">
        <w:trPr>
          <w:trHeight w:val="20"/>
        </w:trPr>
        <w:tc>
          <w:tcPr>
            <w:tcW w:w="265" w:type="pct"/>
            <w:vMerge w:val="restart"/>
            <w:vAlign w:val="center"/>
          </w:tcPr>
          <w:p w14:paraId="17FD374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6" w:type="pct"/>
            <w:shd w:val="clear" w:color="auto" w:fill="auto"/>
          </w:tcPr>
          <w:p w14:paraId="683E8C5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429AAE8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4325A75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3D847CD0" w14:textId="77777777" w:rsidTr="00165F54">
        <w:trPr>
          <w:trHeight w:val="20"/>
        </w:trPr>
        <w:tc>
          <w:tcPr>
            <w:tcW w:w="265" w:type="pct"/>
            <w:vMerge/>
          </w:tcPr>
          <w:p w14:paraId="425B3B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</w:tcPr>
          <w:p w14:paraId="40F3576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526BD8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5" w:type="pct"/>
            <w:shd w:val="clear" w:color="auto" w:fill="auto"/>
          </w:tcPr>
          <w:p w14:paraId="0E64B7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48DF672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263681F6" w14:textId="77777777" w:rsidTr="00165F54">
        <w:trPr>
          <w:trHeight w:val="20"/>
        </w:trPr>
        <w:tc>
          <w:tcPr>
            <w:tcW w:w="265" w:type="pct"/>
            <w:vMerge/>
          </w:tcPr>
          <w:p w14:paraId="1EB4FBE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2030733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DC08B1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t>1</w:t>
            </w:r>
            <w:r>
              <w:rPr>
                <w:rFonts w:hint="eastAsia"/>
              </w:rPr>
              <w:t>,</w:t>
            </w:r>
            <w:r>
              <w:t>000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5EA6206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529</w:t>
            </w:r>
          </w:p>
        </w:tc>
      </w:tr>
      <w:tr w:rsidR="00767EA5" w:rsidRPr="00FC7F0A" w14:paraId="53182A79" w14:textId="77777777" w:rsidTr="00165F54">
        <w:trPr>
          <w:trHeight w:val="20"/>
        </w:trPr>
        <w:tc>
          <w:tcPr>
            <w:tcW w:w="265" w:type="pct"/>
            <w:vMerge/>
          </w:tcPr>
          <w:p w14:paraId="1424931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5A2B68D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4E62D72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72</w:t>
            </w:r>
          </w:p>
        </w:tc>
        <w:tc>
          <w:tcPr>
            <w:tcW w:w="1065" w:type="pct"/>
            <w:shd w:val="clear" w:color="auto" w:fill="auto"/>
          </w:tcPr>
          <w:p w14:paraId="40E3D59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28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7F86026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72</w:t>
            </w:r>
          </w:p>
        </w:tc>
      </w:tr>
      <w:tr w:rsidR="00767EA5" w:rsidRPr="00FC7F0A" w14:paraId="756BE3B8" w14:textId="77777777" w:rsidTr="00165F54">
        <w:trPr>
          <w:trHeight w:val="20"/>
        </w:trPr>
        <w:tc>
          <w:tcPr>
            <w:tcW w:w="265" w:type="pct"/>
            <w:vMerge/>
          </w:tcPr>
          <w:p w14:paraId="61224F2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7C446EC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685AA4A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928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786C7FB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418</w:t>
            </w:r>
          </w:p>
        </w:tc>
      </w:tr>
      <w:tr w:rsidR="00767EA5" w:rsidRPr="00FC7F0A" w14:paraId="5ADDFFF0" w14:textId="77777777" w:rsidTr="00165F54">
        <w:trPr>
          <w:trHeight w:val="20"/>
        </w:trPr>
        <w:tc>
          <w:tcPr>
            <w:tcW w:w="265" w:type="pct"/>
            <w:vMerge/>
          </w:tcPr>
          <w:p w14:paraId="470C070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3377454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01A9A08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6380AF9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2C6AEA02" w14:textId="77777777" w:rsidTr="00165F54">
        <w:trPr>
          <w:trHeight w:val="20"/>
        </w:trPr>
        <w:tc>
          <w:tcPr>
            <w:tcW w:w="1561" w:type="pct"/>
            <w:gridSpan w:val="2"/>
          </w:tcPr>
          <w:p w14:paraId="11B080B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3B45CC5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7FBDB8E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42338E8B" w14:textId="77777777" w:rsidTr="00165F54">
        <w:trPr>
          <w:trHeight w:val="20"/>
        </w:trPr>
        <w:tc>
          <w:tcPr>
            <w:tcW w:w="5000" w:type="pct"/>
            <w:gridSpan w:val="6"/>
          </w:tcPr>
          <w:p w14:paraId="1CA006D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（昏峰）</w:t>
            </w:r>
          </w:p>
        </w:tc>
      </w:tr>
      <w:tr w:rsidR="00767EA5" w:rsidRPr="00FC7F0A" w14:paraId="5D4AE8C5" w14:textId="77777777" w:rsidTr="00165F54">
        <w:trPr>
          <w:trHeight w:val="20"/>
        </w:trPr>
        <w:tc>
          <w:tcPr>
            <w:tcW w:w="265" w:type="pct"/>
            <w:vMerge w:val="restart"/>
          </w:tcPr>
          <w:p w14:paraId="4EF050E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6" w:type="pct"/>
            <w:shd w:val="clear" w:color="auto" w:fill="auto"/>
          </w:tcPr>
          <w:p w14:paraId="745D532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3B4D300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1B38636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5FDF0A10" w14:textId="77777777" w:rsidTr="00165F54">
        <w:trPr>
          <w:trHeight w:val="20"/>
        </w:trPr>
        <w:tc>
          <w:tcPr>
            <w:tcW w:w="265" w:type="pct"/>
            <w:vMerge/>
          </w:tcPr>
          <w:p w14:paraId="1DD0B2C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</w:tcPr>
          <w:p w14:paraId="6A67FEC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32A6A4E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5" w:type="pct"/>
            <w:shd w:val="clear" w:color="auto" w:fill="auto"/>
          </w:tcPr>
          <w:p w14:paraId="3E115F7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3B87B2B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2A5C8594" w14:textId="77777777" w:rsidTr="00165F54">
        <w:trPr>
          <w:trHeight w:val="20"/>
        </w:trPr>
        <w:tc>
          <w:tcPr>
            <w:tcW w:w="265" w:type="pct"/>
            <w:vMerge/>
          </w:tcPr>
          <w:p w14:paraId="0A91F8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1D05AD4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7DD43E1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609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525F3AB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451</w:t>
            </w:r>
          </w:p>
        </w:tc>
      </w:tr>
      <w:tr w:rsidR="00767EA5" w:rsidRPr="00FC7F0A" w14:paraId="7629A58B" w14:textId="77777777" w:rsidTr="00165F54">
        <w:trPr>
          <w:trHeight w:val="20"/>
        </w:trPr>
        <w:tc>
          <w:tcPr>
            <w:tcW w:w="265" w:type="pct"/>
            <w:vMerge/>
          </w:tcPr>
          <w:p w14:paraId="3A7D455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72DA453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3A9E3FA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191</w:t>
            </w:r>
          </w:p>
        </w:tc>
        <w:tc>
          <w:tcPr>
            <w:tcW w:w="1065" w:type="pct"/>
            <w:shd w:val="clear" w:color="auto" w:fill="auto"/>
          </w:tcPr>
          <w:p w14:paraId="63FD8A8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28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10B7CC6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191</w:t>
            </w:r>
          </w:p>
        </w:tc>
      </w:tr>
      <w:tr w:rsidR="00767EA5" w:rsidRPr="00FC7F0A" w14:paraId="63A368D5" w14:textId="77777777" w:rsidTr="00165F54">
        <w:trPr>
          <w:trHeight w:val="20"/>
        </w:trPr>
        <w:tc>
          <w:tcPr>
            <w:tcW w:w="265" w:type="pct"/>
            <w:vMerge/>
          </w:tcPr>
          <w:p w14:paraId="36C0B7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1A53ADE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174293D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609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702F5A2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451</w:t>
            </w:r>
          </w:p>
        </w:tc>
      </w:tr>
      <w:tr w:rsidR="00767EA5" w:rsidRPr="00FC7F0A" w14:paraId="4E03C82D" w14:textId="77777777" w:rsidTr="00165F54">
        <w:trPr>
          <w:trHeight w:val="20"/>
        </w:trPr>
        <w:tc>
          <w:tcPr>
            <w:tcW w:w="265" w:type="pct"/>
            <w:vMerge/>
          </w:tcPr>
          <w:p w14:paraId="0EF9903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171E69D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04CF51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207545C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171FD390" w14:textId="77777777" w:rsidTr="00165F54">
        <w:trPr>
          <w:trHeight w:val="20"/>
        </w:trPr>
        <w:tc>
          <w:tcPr>
            <w:tcW w:w="1561" w:type="pct"/>
            <w:gridSpan w:val="2"/>
          </w:tcPr>
          <w:p w14:paraId="0223461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1E4558E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65700FE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21C1437D" w14:textId="77777777" w:rsidTr="00165F54">
        <w:trPr>
          <w:trHeight w:val="20"/>
        </w:trPr>
        <w:tc>
          <w:tcPr>
            <w:tcW w:w="5000" w:type="pct"/>
            <w:gridSpan w:val="6"/>
          </w:tcPr>
          <w:p w14:paraId="3B03F45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3C2B0567" w14:textId="77777777" w:rsidTr="00165F54">
        <w:trPr>
          <w:trHeight w:val="20"/>
        </w:trPr>
        <w:tc>
          <w:tcPr>
            <w:tcW w:w="265" w:type="pct"/>
            <w:vMerge w:val="restart"/>
          </w:tcPr>
          <w:p w14:paraId="0E46C76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6" w:type="pct"/>
            <w:shd w:val="clear" w:color="auto" w:fill="auto"/>
          </w:tcPr>
          <w:p w14:paraId="4C5BE48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7C5BC8E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6837B51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394BE211" w14:textId="77777777" w:rsidTr="00165F54">
        <w:trPr>
          <w:trHeight w:val="20"/>
        </w:trPr>
        <w:tc>
          <w:tcPr>
            <w:tcW w:w="265" w:type="pct"/>
            <w:vMerge/>
          </w:tcPr>
          <w:p w14:paraId="597B164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</w:tcPr>
          <w:p w14:paraId="6212CE8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0688F87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5" w:type="pct"/>
            <w:shd w:val="clear" w:color="auto" w:fill="auto"/>
          </w:tcPr>
          <w:p w14:paraId="4FB1B42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6F58B60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183D1FF4" w14:textId="77777777" w:rsidTr="00165F54">
        <w:trPr>
          <w:trHeight w:val="20"/>
        </w:trPr>
        <w:tc>
          <w:tcPr>
            <w:tcW w:w="265" w:type="pct"/>
            <w:vMerge/>
          </w:tcPr>
          <w:p w14:paraId="2F2C709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56E7C5C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149ACE8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11F251E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701</w:t>
            </w:r>
          </w:p>
        </w:tc>
      </w:tr>
      <w:tr w:rsidR="00767EA5" w:rsidRPr="00FC7F0A" w14:paraId="49C2496A" w14:textId="77777777" w:rsidTr="00165F54">
        <w:trPr>
          <w:trHeight w:val="20"/>
        </w:trPr>
        <w:tc>
          <w:tcPr>
            <w:tcW w:w="265" w:type="pct"/>
            <w:vMerge/>
          </w:tcPr>
          <w:p w14:paraId="7BFF91F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169028D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337AC3A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18</w:t>
            </w:r>
          </w:p>
        </w:tc>
        <w:tc>
          <w:tcPr>
            <w:tcW w:w="1065" w:type="pct"/>
            <w:shd w:val="clear" w:color="auto" w:fill="auto"/>
          </w:tcPr>
          <w:p w14:paraId="07B09C7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1D6F169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18</w:t>
            </w:r>
          </w:p>
        </w:tc>
      </w:tr>
      <w:tr w:rsidR="00767EA5" w:rsidRPr="00FC7F0A" w14:paraId="3DF57FD4" w14:textId="77777777" w:rsidTr="00165F54">
        <w:trPr>
          <w:trHeight w:val="20"/>
        </w:trPr>
        <w:tc>
          <w:tcPr>
            <w:tcW w:w="265" w:type="pct"/>
            <w:vMerge/>
          </w:tcPr>
          <w:p w14:paraId="3D8747F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09DFB9A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66E0F72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782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5F759C2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674</w:t>
            </w:r>
          </w:p>
        </w:tc>
      </w:tr>
      <w:tr w:rsidR="00767EA5" w:rsidRPr="00FC7F0A" w14:paraId="7E175EF7" w14:textId="77777777" w:rsidTr="00165F54">
        <w:trPr>
          <w:trHeight w:val="20"/>
        </w:trPr>
        <w:tc>
          <w:tcPr>
            <w:tcW w:w="265" w:type="pct"/>
            <w:vMerge/>
          </w:tcPr>
          <w:p w14:paraId="0E35D02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417FC78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5E1671F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1E1DF39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F23546E" w14:textId="77777777" w:rsidTr="00165F54">
        <w:trPr>
          <w:trHeight w:val="20"/>
        </w:trPr>
        <w:tc>
          <w:tcPr>
            <w:tcW w:w="1561" w:type="pct"/>
            <w:gridSpan w:val="2"/>
          </w:tcPr>
          <w:p w14:paraId="61A32BE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4BD74435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1C608D8E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24AAEE34" w14:textId="77777777" w:rsidTr="00165F54">
        <w:trPr>
          <w:trHeight w:val="20"/>
        </w:trPr>
        <w:tc>
          <w:tcPr>
            <w:tcW w:w="5000" w:type="pct"/>
            <w:gridSpan w:val="6"/>
          </w:tcPr>
          <w:p w14:paraId="496AE39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自由三街（昏</w:t>
            </w:r>
            <w:r w:rsidRPr="002C5B2A">
              <w:rPr>
                <w:rFonts w:hAnsi="BiauKai" w:hint="eastAsia"/>
              </w:rPr>
              <w:t>峰）</w:t>
            </w:r>
          </w:p>
        </w:tc>
      </w:tr>
      <w:tr w:rsidR="00767EA5" w:rsidRPr="00FC7F0A" w14:paraId="27583180" w14:textId="77777777" w:rsidTr="00165F54">
        <w:trPr>
          <w:trHeight w:val="20"/>
        </w:trPr>
        <w:tc>
          <w:tcPr>
            <w:tcW w:w="265" w:type="pct"/>
            <w:vMerge w:val="restart"/>
          </w:tcPr>
          <w:p w14:paraId="4C81178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6" w:type="pct"/>
            <w:shd w:val="clear" w:color="auto" w:fill="auto"/>
          </w:tcPr>
          <w:p w14:paraId="0F6FAF2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4A9FCF6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6FE4608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46F76FAD" w14:textId="77777777" w:rsidTr="00165F54">
        <w:trPr>
          <w:trHeight w:val="20"/>
        </w:trPr>
        <w:tc>
          <w:tcPr>
            <w:tcW w:w="265" w:type="pct"/>
            <w:vMerge/>
          </w:tcPr>
          <w:p w14:paraId="7D6FCB2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</w:tcPr>
          <w:p w14:paraId="44D14DD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2CA5083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5" w:type="pct"/>
            <w:shd w:val="clear" w:color="auto" w:fill="auto"/>
          </w:tcPr>
          <w:p w14:paraId="5238827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5CF1E55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3120C327" w14:textId="77777777" w:rsidTr="00165F54">
        <w:trPr>
          <w:trHeight w:val="20"/>
        </w:trPr>
        <w:tc>
          <w:tcPr>
            <w:tcW w:w="265" w:type="pct"/>
            <w:vMerge/>
          </w:tcPr>
          <w:p w14:paraId="1D84277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71EB2ED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666FC3F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68BCE16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678</w:t>
            </w:r>
          </w:p>
        </w:tc>
      </w:tr>
      <w:tr w:rsidR="00767EA5" w:rsidRPr="00FC7F0A" w14:paraId="52F1F3F8" w14:textId="77777777" w:rsidTr="00165F54">
        <w:trPr>
          <w:trHeight w:val="20"/>
        </w:trPr>
        <w:tc>
          <w:tcPr>
            <w:tcW w:w="265" w:type="pct"/>
            <w:vMerge/>
          </w:tcPr>
          <w:p w14:paraId="50EB7D9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753EF70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0B98BA1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29</w:t>
            </w:r>
          </w:p>
        </w:tc>
        <w:tc>
          <w:tcPr>
            <w:tcW w:w="1065" w:type="pct"/>
            <w:shd w:val="clear" w:color="auto" w:fill="auto"/>
          </w:tcPr>
          <w:p w14:paraId="7D26D9E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</w:t>
            </w:r>
          </w:p>
        </w:tc>
        <w:tc>
          <w:tcPr>
            <w:tcW w:w="1141" w:type="pct"/>
            <w:gridSpan w:val="2"/>
            <w:shd w:val="clear" w:color="auto" w:fill="auto"/>
          </w:tcPr>
          <w:p w14:paraId="5681F71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29</w:t>
            </w:r>
          </w:p>
        </w:tc>
      </w:tr>
      <w:tr w:rsidR="00767EA5" w:rsidRPr="00FC7F0A" w14:paraId="6C0E36A5" w14:textId="77777777" w:rsidTr="00165F54">
        <w:trPr>
          <w:trHeight w:val="20"/>
        </w:trPr>
        <w:tc>
          <w:tcPr>
            <w:tcW w:w="265" w:type="pct"/>
            <w:vMerge/>
          </w:tcPr>
          <w:p w14:paraId="2729422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74DC33A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3EB5705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771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51A2C28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645</w:t>
            </w:r>
          </w:p>
        </w:tc>
      </w:tr>
      <w:tr w:rsidR="00767EA5" w:rsidRPr="00FC7F0A" w14:paraId="026919D9" w14:textId="77777777" w:rsidTr="00165F54">
        <w:trPr>
          <w:trHeight w:val="20"/>
        </w:trPr>
        <w:tc>
          <w:tcPr>
            <w:tcW w:w="265" w:type="pct"/>
            <w:vMerge/>
          </w:tcPr>
          <w:p w14:paraId="7853443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14:paraId="2D6CB79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3ECBEBF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3027D02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05C18ADA" w14:textId="77777777" w:rsidTr="00165F54">
        <w:trPr>
          <w:trHeight w:val="20"/>
        </w:trPr>
        <w:tc>
          <w:tcPr>
            <w:tcW w:w="1561" w:type="pct"/>
            <w:gridSpan w:val="2"/>
          </w:tcPr>
          <w:p w14:paraId="15115DB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5645250D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6" w:type="pct"/>
            <w:gridSpan w:val="3"/>
            <w:shd w:val="clear" w:color="auto" w:fill="auto"/>
          </w:tcPr>
          <w:p w14:paraId="35AB3FF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</w:tbl>
    <w:p w14:paraId="1A1417F7" w14:textId="6E3C8BFE" w:rsidR="00C0053E" w:rsidRPr="001B4201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平日路口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994"/>
        <w:gridCol w:w="419"/>
        <w:gridCol w:w="992"/>
        <w:gridCol w:w="998"/>
        <w:gridCol w:w="878"/>
        <w:gridCol w:w="1249"/>
        <w:gridCol w:w="702"/>
        <w:gridCol w:w="1536"/>
        <w:gridCol w:w="727"/>
      </w:tblGrid>
      <w:tr w:rsidR="00767EA5" w:rsidRPr="000918CE" w14:paraId="789A3AE6" w14:textId="77777777" w:rsidTr="00165F54">
        <w:trPr>
          <w:trHeight w:val="20"/>
          <w:tblHeader/>
        </w:trPr>
        <w:tc>
          <w:tcPr>
            <w:tcW w:w="994" w:type="dxa"/>
            <w:vMerge w:val="restart"/>
            <w:vAlign w:val="center"/>
            <w:hideMark/>
          </w:tcPr>
          <w:p w14:paraId="71BD2F83" w14:textId="77777777" w:rsidR="00767EA5" w:rsidRPr="000918CE" w:rsidRDefault="00767EA5" w:rsidP="00767EA5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1D49D2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549E724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3827" w:type="dxa"/>
            <w:gridSpan w:val="4"/>
            <w:noWrap/>
            <w:vAlign w:val="center"/>
            <w:hideMark/>
          </w:tcPr>
          <w:p w14:paraId="5D93111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目標年基地開發後</w:t>
            </w:r>
          </w:p>
        </w:tc>
        <w:tc>
          <w:tcPr>
            <w:tcW w:w="2263" w:type="dxa"/>
            <w:gridSpan w:val="2"/>
            <w:vAlign w:val="center"/>
          </w:tcPr>
          <w:p w14:paraId="6E02B3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目標年基地開發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前</w:t>
            </w:r>
          </w:p>
        </w:tc>
      </w:tr>
      <w:tr w:rsidR="00767EA5" w:rsidRPr="000918CE" w14:paraId="602533D3" w14:textId="77777777" w:rsidTr="00165F54">
        <w:trPr>
          <w:trHeight w:val="20"/>
          <w:tblHeader/>
        </w:trPr>
        <w:tc>
          <w:tcPr>
            <w:tcW w:w="994" w:type="dxa"/>
            <w:vMerge/>
            <w:vAlign w:val="center"/>
            <w:hideMark/>
          </w:tcPr>
          <w:p w14:paraId="4FD28E6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BADE13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8A575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  <w:hideMark/>
          </w:tcPr>
          <w:p w14:paraId="3E9152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單方向</w:t>
            </w: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br/>
              <w:t>延滯(秒)</w:t>
            </w:r>
          </w:p>
        </w:tc>
        <w:tc>
          <w:tcPr>
            <w:tcW w:w="878" w:type="dxa"/>
            <w:vAlign w:val="center"/>
            <w:hideMark/>
          </w:tcPr>
          <w:p w14:paraId="68244D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49" w:type="dxa"/>
            <w:vAlign w:val="center"/>
            <w:hideMark/>
          </w:tcPr>
          <w:p w14:paraId="53B101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02" w:type="dxa"/>
            <w:vAlign w:val="center"/>
            <w:hideMark/>
          </w:tcPr>
          <w:p w14:paraId="4886E8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536" w:type="dxa"/>
            <w:vAlign w:val="center"/>
          </w:tcPr>
          <w:p w14:paraId="7A98F9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27" w:type="dxa"/>
            <w:vAlign w:val="center"/>
          </w:tcPr>
          <w:p w14:paraId="59B06B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767EA5" w:rsidRPr="000918CE" w14:paraId="5F574897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0E420C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自由路三段/雙十路一段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6D360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463740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0B3FAE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878" w:type="dxa"/>
            <w:vAlign w:val="center"/>
            <w:hideMark/>
          </w:tcPr>
          <w:p w14:paraId="23AE15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86FAA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1EDAB5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476BD2E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</w:t>
            </w:r>
            <w:r>
              <w:rPr>
                <w:color w:val="000000" w:themeColor="text1"/>
                <w:sz w:val="24"/>
                <w:szCs w:val="24"/>
              </w:rPr>
              <w:t>.0</w:t>
            </w:r>
          </w:p>
        </w:tc>
        <w:tc>
          <w:tcPr>
            <w:tcW w:w="727" w:type="dxa"/>
            <w:vMerge w:val="restart"/>
            <w:vAlign w:val="center"/>
          </w:tcPr>
          <w:p w14:paraId="0E86AAE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0E23F8A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288BF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329068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7ECF4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86E172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30.6</w:t>
            </w:r>
          </w:p>
        </w:tc>
        <w:tc>
          <w:tcPr>
            <w:tcW w:w="878" w:type="dxa"/>
            <w:vAlign w:val="center"/>
            <w:hideMark/>
          </w:tcPr>
          <w:p w14:paraId="327AA51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61BEA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80A871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6ED83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0D6DE8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525F49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505D7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C1DF83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4C899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EA607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40.2</w:t>
            </w:r>
          </w:p>
        </w:tc>
        <w:tc>
          <w:tcPr>
            <w:tcW w:w="878" w:type="dxa"/>
            <w:vAlign w:val="center"/>
            <w:hideMark/>
          </w:tcPr>
          <w:p w14:paraId="22714B2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F5C679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6FED8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9C7A5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B36EC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DAEFB1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C25397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B1996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A2BB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6103BD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38.8</w:t>
            </w:r>
          </w:p>
        </w:tc>
        <w:tc>
          <w:tcPr>
            <w:tcW w:w="878" w:type="dxa"/>
            <w:vAlign w:val="center"/>
            <w:hideMark/>
          </w:tcPr>
          <w:p w14:paraId="678852B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3DB65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2CD9EC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550C5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6BD77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BAD4B5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CE397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1235AE1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06421E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C75D0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68.1</w:t>
            </w:r>
          </w:p>
        </w:tc>
        <w:tc>
          <w:tcPr>
            <w:tcW w:w="878" w:type="dxa"/>
            <w:vAlign w:val="center"/>
            <w:hideMark/>
          </w:tcPr>
          <w:p w14:paraId="1EBA2AA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70242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54.7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5CABAA5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40B35E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51.5</w:t>
            </w:r>
          </w:p>
        </w:tc>
        <w:tc>
          <w:tcPr>
            <w:tcW w:w="727" w:type="dxa"/>
            <w:vMerge w:val="restart"/>
            <w:vAlign w:val="center"/>
          </w:tcPr>
          <w:p w14:paraId="3C3DD8A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6A30CC0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22F5B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DC38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64627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A21CD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45.4</w:t>
            </w:r>
          </w:p>
        </w:tc>
        <w:tc>
          <w:tcPr>
            <w:tcW w:w="878" w:type="dxa"/>
            <w:vAlign w:val="center"/>
            <w:hideMark/>
          </w:tcPr>
          <w:p w14:paraId="7DE45D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3CF031E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5B76B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8A0D5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D2832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8C9A62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D0F99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A7FF0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933AF0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ECEFB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50.1</w:t>
            </w:r>
          </w:p>
        </w:tc>
        <w:tc>
          <w:tcPr>
            <w:tcW w:w="878" w:type="dxa"/>
            <w:vAlign w:val="center"/>
            <w:hideMark/>
          </w:tcPr>
          <w:p w14:paraId="658EB5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2EE4DD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D069A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155E0C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69E0F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40A887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AF899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E12D6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3B4AD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56489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878" w:type="dxa"/>
            <w:vAlign w:val="center"/>
            <w:hideMark/>
          </w:tcPr>
          <w:p w14:paraId="3D0305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38031D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A9B63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65220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7B774D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38DECDC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321283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自由路三段/自由三街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A0FFB8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723048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15CF88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13.1</w:t>
            </w:r>
          </w:p>
        </w:tc>
        <w:tc>
          <w:tcPr>
            <w:tcW w:w="878" w:type="dxa"/>
            <w:vAlign w:val="center"/>
            <w:hideMark/>
          </w:tcPr>
          <w:p w14:paraId="26B75E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39F56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17.3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72D6FC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536" w:type="dxa"/>
            <w:vMerge w:val="restart"/>
            <w:vAlign w:val="center"/>
          </w:tcPr>
          <w:p w14:paraId="3CA5310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16.7</w:t>
            </w:r>
          </w:p>
        </w:tc>
        <w:tc>
          <w:tcPr>
            <w:tcW w:w="727" w:type="dxa"/>
            <w:vMerge w:val="restart"/>
            <w:vAlign w:val="center"/>
          </w:tcPr>
          <w:p w14:paraId="2856C3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0918CE" w14:paraId="7403A7A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6C46FA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8FBB78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BBB89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4A766E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17.4</w:t>
            </w:r>
          </w:p>
        </w:tc>
        <w:tc>
          <w:tcPr>
            <w:tcW w:w="878" w:type="dxa"/>
            <w:vAlign w:val="center"/>
            <w:hideMark/>
          </w:tcPr>
          <w:p w14:paraId="45234D9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663562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BEC92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DB170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B31793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FACD4E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B44148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DD53F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8EC99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7DB88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31.7</w:t>
            </w:r>
          </w:p>
        </w:tc>
        <w:tc>
          <w:tcPr>
            <w:tcW w:w="878" w:type="dxa"/>
            <w:vAlign w:val="center"/>
            <w:hideMark/>
          </w:tcPr>
          <w:p w14:paraId="7BFD37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C4F983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49022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88911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D6967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3D9218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46FA8C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AA9FF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6B5261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E82FB6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29.9</w:t>
            </w:r>
          </w:p>
        </w:tc>
        <w:tc>
          <w:tcPr>
            <w:tcW w:w="878" w:type="dxa"/>
            <w:vAlign w:val="center"/>
            <w:hideMark/>
          </w:tcPr>
          <w:p w14:paraId="51F356F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F5D071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EE50B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3ED0AF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7C9629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290881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BE872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F7656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9DACA9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199B59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878" w:type="dxa"/>
            <w:vAlign w:val="center"/>
            <w:hideMark/>
          </w:tcPr>
          <w:p w14:paraId="77D7921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40CD7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14.2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1BC06E2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536" w:type="dxa"/>
            <w:vMerge w:val="restart"/>
            <w:vAlign w:val="center"/>
          </w:tcPr>
          <w:p w14:paraId="404F9A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14.2</w:t>
            </w:r>
          </w:p>
        </w:tc>
        <w:tc>
          <w:tcPr>
            <w:tcW w:w="727" w:type="dxa"/>
            <w:vMerge w:val="restart"/>
            <w:vAlign w:val="center"/>
          </w:tcPr>
          <w:p w14:paraId="48F4634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0918CE" w14:paraId="53D7A08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DC174C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1AAE1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39002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6C1C5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12.8</w:t>
            </w:r>
          </w:p>
        </w:tc>
        <w:tc>
          <w:tcPr>
            <w:tcW w:w="878" w:type="dxa"/>
            <w:vAlign w:val="center"/>
            <w:hideMark/>
          </w:tcPr>
          <w:p w14:paraId="02B0CF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5415244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A1CF21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3810F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94A562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F7C8DB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235779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83A9A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B4414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DD373D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36.8</w:t>
            </w:r>
          </w:p>
        </w:tc>
        <w:tc>
          <w:tcPr>
            <w:tcW w:w="878" w:type="dxa"/>
            <w:vAlign w:val="center"/>
            <w:hideMark/>
          </w:tcPr>
          <w:p w14:paraId="240F534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AFA74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54C9FF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7A09EA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7F3CF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3D2514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8557E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2DFC00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CD617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7C5305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30.3</w:t>
            </w:r>
          </w:p>
        </w:tc>
        <w:tc>
          <w:tcPr>
            <w:tcW w:w="878" w:type="dxa"/>
            <w:vAlign w:val="center"/>
            <w:hideMark/>
          </w:tcPr>
          <w:p w14:paraId="1811263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4F3E91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C42F5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FC83B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B091B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2C763A4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5683DA31" w14:textId="77777777" w:rsidR="00767EA5" w:rsidRPr="000918CE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lastRenderedPageBreak/>
              <w:t>自由路三段/進德路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B5670C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5E30659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1B73F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15.1</w:t>
            </w:r>
          </w:p>
        </w:tc>
        <w:tc>
          <w:tcPr>
            <w:tcW w:w="878" w:type="dxa"/>
            <w:vAlign w:val="center"/>
            <w:hideMark/>
          </w:tcPr>
          <w:p w14:paraId="6E0C21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265DD2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39.8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78E2778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2310B6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25.7</w:t>
            </w:r>
          </w:p>
        </w:tc>
        <w:tc>
          <w:tcPr>
            <w:tcW w:w="727" w:type="dxa"/>
            <w:vMerge w:val="restart"/>
            <w:vAlign w:val="center"/>
          </w:tcPr>
          <w:p w14:paraId="533491B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0918CE" w14:paraId="198E19A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646409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0292C5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697AC2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3B408C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49.1</w:t>
            </w:r>
          </w:p>
        </w:tc>
        <w:tc>
          <w:tcPr>
            <w:tcW w:w="878" w:type="dxa"/>
            <w:vAlign w:val="center"/>
            <w:hideMark/>
          </w:tcPr>
          <w:p w14:paraId="4CC134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2B0E92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921FCD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7EE8DF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5C820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06ADDC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B7BDA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98542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84803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DBC03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42.1</w:t>
            </w:r>
          </w:p>
        </w:tc>
        <w:tc>
          <w:tcPr>
            <w:tcW w:w="878" w:type="dxa"/>
            <w:vAlign w:val="center"/>
            <w:hideMark/>
          </w:tcPr>
          <w:p w14:paraId="20D934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7C914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82329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7F4ED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A4B28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CF652B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ECA158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9A96C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3C4D4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125B8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49.7</w:t>
            </w:r>
          </w:p>
        </w:tc>
        <w:tc>
          <w:tcPr>
            <w:tcW w:w="878" w:type="dxa"/>
            <w:vAlign w:val="center"/>
            <w:hideMark/>
          </w:tcPr>
          <w:p w14:paraId="1F18B86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1265FCA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D9AD72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83D60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5B788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B6A2C3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0CFF9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5A512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8CE287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7F45F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19.7</w:t>
            </w:r>
          </w:p>
        </w:tc>
        <w:tc>
          <w:tcPr>
            <w:tcW w:w="878" w:type="dxa"/>
            <w:vAlign w:val="center"/>
            <w:hideMark/>
          </w:tcPr>
          <w:p w14:paraId="5502DF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A43D55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475D11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586D79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727" w:type="dxa"/>
            <w:vMerge w:val="restart"/>
            <w:vAlign w:val="center"/>
          </w:tcPr>
          <w:p w14:paraId="7ADB55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7904862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32E20C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BAB54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6D551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0A25C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18.9</w:t>
            </w:r>
          </w:p>
        </w:tc>
        <w:tc>
          <w:tcPr>
            <w:tcW w:w="878" w:type="dxa"/>
            <w:vAlign w:val="center"/>
            <w:hideMark/>
          </w:tcPr>
          <w:p w14:paraId="7FD3DA1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D63B1E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4ADA2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44D18E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CC1271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D12BC1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D9B4A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99462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CA4A32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313BC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57.0</w:t>
            </w:r>
          </w:p>
        </w:tc>
        <w:tc>
          <w:tcPr>
            <w:tcW w:w="878" w:type="dxa"/>
            <w:vAlign w:val="center"/>
            <w:hideMark/>
          </w:tcPr>
          <w:p w14:paraId="572D907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0A0C72C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A9B5F8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5ACC33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FC900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804FDD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2C7D8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7BE7F7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22D992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A59569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69.1</w:t>
            </w:r>
          </w:p>
        </w:tc>
        <w:tc>
          <w:tcPr>
            <w:tcW w:w="878" w:type="dxa"/>
            <w:vAlign w:val="center"/>
            <w:hideMark/>
          </w:tcPr>
          <w:p w14:paraId="405BCE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1D0DE7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97ED11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1290E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1EB4A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5C43CBB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028B5AD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南京路/自由路三段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372942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44D7B2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1F84C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878" w:type="dxa"/>
            <w:vAlign w:val="center"/>
            <w:hideMark/>
          </w:tcPr>
          <w:p w14:paraId="4DA9DC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88B83B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22.8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B491D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536" w:type="dxa"/>
            <w:vMerge w:val="restart"/>
            <w:vAlign w:val="center"/>
          </w:tcPr>
          <w:p w14:paraId="6F0A55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727" w:type="dxa"/>
            <w:vMerge w:val="restart"/>
            <w:vAlign w:val="center"/>
          </w:tcPr>
          <w:p w14:paraId="7A7000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0918CE" w14:paraId="2EBE34E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45A9F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399B25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A5B1B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442A46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878" w:type="dxa"/>
            <w:vAlign w:val="center"/>
            <w:hideMark/>
          </w:tcPr>
          <w:p w14:paraId="7BA9DF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EEA7B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47E94C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71EA34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D6BE1B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0820B7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1FFF6C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3AA217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0D33D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2EE451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878" w:type="dxa"/>
            <w:vAlign w:val="center"/>
            <w:hideMark/>
          </w:tcPr>
          <w:p w14:paraId="59DC38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07711B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2EFCDF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4BE06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8FB01D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C9B9C9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7FDB7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B6F041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CFC748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C10426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16.9</w:t>
            </w:r>
          </w:p>
        </w:tc>
        <w:tc>
          <w:tcPr>
            <w:tcW w:w="878" w:type="dxa"/>
            <w:vAlign w:val="center"/>
            <w:hideMark/>
          </w:tcPr>
          <w:p w14:paraId="06D13D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431DC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7ECA0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BD681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24AA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702CB1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8D43D9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14B2AF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2BBCE5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8C41FC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71.2</w:t>
            </w:r>
          </w:p>
        </w:tc>
        <w:tc>
          <w:tcPr>
            <w:tcW w:w="878" w:type="dxa"/>
            <w:vAlign w:val="center"/>
            <w:hideMark/>
          </w:tcPr>
          <w:p w14:paraId="6703C7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170641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49.5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60E2E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491B6B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29.9</w:t>
            </w:r>
          </w:p>
        </w:tc>
        <w:tc>
          <w:tcPr>
            <w:tcW w:w="727" w:type="dxa"/>
            <w:vMerge w:val="restart"/>
            <w:vAlign w:val="center"/>
          </w:tcPr>
          <w:p w14:paraId="3C0355E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0918CE" w14:paraId="3147BBB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13530B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09A47F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9C7181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5F4B4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28.7</w:t>
            </w:r>
          </w:p>
        </w:tc>
        <w:tc>
          <w:tcPr>
            <w:tcW w:w="878" w:type="dxa"/>
            <w:vAlign w:val="center"/>
            <w:hideMark/>
          </w:tcPr>
          <w:p w14:paraId="57AC344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45F8F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111AC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E12588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0DBF4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D2B875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7F92DE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D62C9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1D0011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3C6522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44.1</w:t>
            </w:r>
          </w:p>
        </w:tc>
        <w:tc>
          <w:tcPr>
            <w:tcW w:w="878" w:type="dxa"/>
            <w:vAlign w:val="center"/>
            <w:hideMark/>
          </w:tcPr>
          <w:p w14:paraId="7A498B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26D8A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F55F7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0124C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8FB56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D03682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9F30E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C7120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AF081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77ADF4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26.2</w:t>
            </w:r>
          </w:p>
        </w:tc>
        <w:tc>
          <w:tcPr>
            <w:tcW w:w="878" w:type="dxa"/>
            <w:vAlign w:val="center"/>
            <w:hideMark/>
          </w:tcPr>
          <w:p w14:paraId="679309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ED2AE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37C569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41291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75C5A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84390DF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26BF1C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南京路/進德路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CB231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2B3231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F8EE0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55.3</w:t>
            </w:r>
          </w:p>
        </w:tc>
        <w:tc>
          <w:tcPr>
            <w:tcW w:w="878" w:type="dxa"/>
            <w:vAlign w:val="center"/>
            <w:hideMark/>
          </w:tcPr>
          <w:p w14:paraId="6742F4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EA8F2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47.1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0274118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39D1209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46</w:t>
            </w:r>
            <w:r>
              <w:rPr>
                <w:color w:val="000000" w:themeColor="text1"/>
                <w:sz w:val="24"/>
                <w:szCs w:val="24"/>
              </w:rPr>
              <w:t>.0</w:t>
            </w:r>
          </w:p>
        </w:tc>
        <w:tc>
          <w:tcPr>
            <w:tcW w:w="727" w:type="dxa"/>
            <w:vMerge w:val="restart"/>
            <w:vAlign w:val="center"/>
          </w:tcPr>
          <w:p w14:paraId="26DD063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4914A86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31973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2687A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D3C0F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41919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50.7</w:t>
            </w:r>
          </w:p>
        </w:tc>
        <w:tc>
          <w:tcPr>
            <w:tcW w:w="878" w:type="dxa"/>
            <w:vAlign w:val="center"/>
            <w:hideMark/>
          </w:tcPr>
          <w:p w14:paraId="71E1A5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7891C4B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B356C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B8FCB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680DFB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C983AB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88E82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E31D3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8963A4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6645BB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41.4</w:t>
            </w:r>
          </w:p>
        </w:tc>
        <w:tc>
          <w:tcPr>
            <w:tcW w:w="878" w:type="dxa"/>
            <w:vAlign w:val="center"/>
            <w:hideMark/>
          </w:tcPr>
          <w:p w14:paraId="1C4898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81D67F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B298CF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4111E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CD93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320861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711B7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DC9EE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6D01B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8C311C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35.9</w:t>
            </w:r>
          </w:p>
        </w:tc>
        <w:tc>
          <w:tcPr>
            <w:tcW w:w="878" w:type="dxa"/>
            <w:vAlign w:val="center"/>
            <w:hideMark/>
          </w:tcPr>
          <w:p w14:paraId="2E8D7C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4EBFF0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CA277D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FDB7E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28E961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FB9D7F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1C4C76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452239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4D058D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9093D6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61.4</w:t>
            </w:r>
          </w:p>
        </w:tc>
        <w:tc>
          <w:tcPr>
            <w:tcW w:w="878" w:type="dxa"/>
            <w:vAlign w:val="center"/>
            <w:hideMark/>
          </w:tcPr>
          <w:p w14:paraId="228547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E1F48F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413F74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3A6C641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727" w:type="dxa"/>
            <w:vMerge w:val="restart"/>
            <w:vAlign w:val="center"/>
          </w:tcPr>
          <w:p w14:paraId="6B47E21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1021EF91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79DD99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B17A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CA3484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F183D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43.8</w:t>
            </w:r>
          </w:p>
        </w:tc>
        <w:tc>
          <w:tcPr>
            <w:tcW w:w="878" w:type="dxa"/>
            <w:vAlign w:val="center"/>
            <w:hideMark/>
          </w:tcPr>
          <w:p w14:paraId="0009DC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156810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443F2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DC335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4F9D9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9EA4CA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0F035F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A53FA1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2AEDDC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97F56A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40.2</w:t>
            </w:r>
          </w:p>
        </w:tc>
        <w:tc>
          <w:tcPr>
            <w:tcW w:w="878" w:type="dxa"/>
            <w:vAlign w:val="center"/>
            <w:hideMark/>
          </w:tcPr>
          <w:p w14:paraId="152C12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6D677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CAA55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D920C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6E994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2B1182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C8B42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5837C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05F21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C97BD3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37.3</w:t>
            </w:r>
          </w:p>
        </w:tc>
        <w:tc>
          <w:tcPr>
            <w:tcW w:w="878" w:type="dxa"/>
            <w:vAlign w:val="center"/>
            <w:hideMark/>
          </w:tcPr>
          <w:p w14:paraId="74421B3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71B67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168D9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E68AF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124FA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6ECB57E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3EF9A767" w14:textId="77777777" w:rsidR="00767EA5" w:rsidRPr="000918CE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lastRenderedPageBreak/>
              <w:t>復興路四段/南京路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A97FC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03C16B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E3DF8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878" w:type="dxa"/>
            <w:vAlign w:val="center"/>
            <w:hideMark/>
          </w:tcPr>
          <w:p w14:paraId="1A7557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2A6A8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E9C90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0768D3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727" w:type="dxa"/>
            <w:vMerge w:val="restart"/>
            <w:vAlign w:val="center"/>
          </w:tcPr>
          <w:p w14:paraId="5B938F4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63EE375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1FB71A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644B7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543E9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0952AC1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62.0</w:t>
            </w:r>
          </w:p>
        </w:tc>
        <w:tc>
          <w:tcPr>
            <w:tcW w:w="878" w:type="dxa"/>
            <w:vAlign w:val="center"/>
            <w:hideMark/>
          </w:tcPr>
          <w:p w14:paraId="439FDA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668672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EE15B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67780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194C8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18AAF5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4CE0AB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F7E60A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E4ED3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11ECB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30.3</w:t>
            </w:r>
          </w:p>
        </w:tc>
        <w:tc>
          <w:tcPr>
            <w:tcW w:w="878" w:type="dxa"/>
            <w:vAlign w:val="center"/>
            <w:hideMark/>
          </w:tcPr>
          <w:p w14:paraId="2577FA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6DF124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6CBFCA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AA8D0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94C5C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0C5A34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074383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59DCA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16800B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DF10E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18.4</w:t>
            </w:r>
          </w:p>
        </w:tc>
        <w:tc>
          <w:tcPr>
            <w:tcW w:w="878" w:type="dxa"/>
            <w:vAlign w:val="center"/>
            <w:hideMark/>
          </w:tcPr>
          <w:p w14:paraId="13CCEFA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8125C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38269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D124E5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25422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55877B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9157C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68567D6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591529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1BF7AA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40.0</w:t>
            </w:r>
          </w:p>
        </w:tc>
        <w:tc>
          <w:tcPr>
            <w:tcW w:w="878" w:type="dxa"/>
            <w:vAlign w:val="center"/>
            <w:hideMark/>
          </w:tcPr>
          <w:p w14:paraId="0763D5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1C0566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37.8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162918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41990D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32.9</w:t>
            </w:r>
          </w:p>
        </w:tc>
        <w:tc>
          <w:tcPr>
            <w:tcW w:w="727" w:type="dxa"/>
            <w:vMerge w:val="restart"/>
            <w:vAlign w:val="center"/>
          </w:tcPr>
          <w:p w14:paraId="279FB7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6F6CEF5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DF4BDA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11DAA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A149FB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0440D0C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67.2</w:t>
            </w:r>
          </w:p>
        </w:tc>
        <w:tc>
          <w:tcPr>
            <w:tcW w:w="878" w:type="dxa"/>
            <w:vAlign w:val="center"/>
            <w:hideMark/>
          </w:tcPr>
          <w:p w14:paraId="459648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315F611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31BDF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F67B91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9355E3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218099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12620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EBD07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E190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C81B05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29.9</w:t>
            </w:r>
          </w:p>
        </w:tc>
        <w:tc>
          <w:tcPr>
            <w:tcW w:w="878" w:type="dxa"/>
            <w:vAlign w:val="center"/>
            <w:hideMark/>
          </w:tcPr>
          <w:p w14:paraId="56569D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3ED8AD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AF327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D49CB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30E993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74FF22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F361F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A6861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180521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2D992A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20.7</w:t>
            </w:r>
          </w:p>
        </w:tc>
        <w:tc>
          <w:tcPr>
            <w:tcW w:w="878" w:type="dxa"/>
            <w:vAlign w:val="center"/>
            <w:hideMark/>
          </w:tcPr>
          <w:p w14:paraId="6FDAB0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3C28C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986AD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EBBB7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28946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33087DF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11098E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雙十路一段/南京路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36B8E1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DA2B7A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166DB3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49.5</w:t>
            </w:r>
          </w:p>
        </w:tc>
        <w:tc>
          <w:tcPr>
            <w:tcW w:w="878" w:type="dxa"/>
            <w:vAlign w:val="center"/>
            <w:hideMark/>
          </w:tcPr>
          <w:p w14:paraId="099D69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6E0DB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2B4AC9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6F17B52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33.1</w:t>
            </w:r>
          </w:p>
        </w:tc>
        <w:tc>
          <w:tcPr>
            <w:tcW w:w="727" w:type="dxa"/>
            <w:vMerge w:val="restart"/>
            <w:vAlign w:val="center"/>
          </w:tcPr>
          <w:p w14:paraId="7B8E752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1C29CF2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7D94CD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66635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A0DA5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88F92C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42.5</w:t>
            </w:r>
          </w:p>
        </w:tc>
        <w:tc>
          <w:tcPr>
            <w:tcW w:w="878" w:type="dxa"/>
            <w:vAlign w:val="center"/>
            <w:hideMark/>
          </w:tcPr>
          <w:p w14:paraId="56FD8EE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86085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9F0EE5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AF4FB5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35C049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09DCE4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AFDF0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B0EA1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B4594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761498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878" w:type="dxa"/>
            <w:vAlign w:val="center"/>
            <w:hideMark/>
          </w:tcPr>
          <w:p w14:paraId="3A4EAB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715C6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9686D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6426CA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D4F91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F5311AF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0FE139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E4347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62939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690280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27.7</w:t>
            </w:r>
          </w:p>
        </w:tc>
        <w:tc>
          <w:tcPr>
            <w:tcW w:w="878" w:type="dxa"/>
            <w:vAlign w:val="center"/>
            <w:hideMark/>
          </w:tcPr>
          <w:p w14:paraId="335CCC1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A0F75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E1B07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DE9E12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0704D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53618F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0DA71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472F80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0457D5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898A1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55.9</w:t>
            </w:r>
          </w:p>
        </w:tc>
        <w:tc>
          <w:tcPr>
            <w:tcW w:w="878" w:type="dxa"/>
            <w:vAlign w:val="center"/>
            <w:hideMark/>
          </w:tcPr>
          <w:p w14:paraId="526F89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1C030D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3C2696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2F758F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32.5</w:t>
            </w:r>
          </w:p>
        </w:tc>
        <w:tc>
          <w:tcPr>
            <w:tcW w:w="727" w:type="dxa"/>
            <w:vMerge w:val="restart"/>
            <w:vAlign w:val="center"/>
          </w:tcPr>
          <w:p w14:paraId="4C0349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6C9BD6A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768F9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130C7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76553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530153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878" w:type="dxa"/>
            <w:vAlign w:val="center"/>
            <w:hideMark/>
          </w:tcPr>
          <w:p w14:paraId="40AA52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613BD1D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EEE28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192D3F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8D98A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DBAA89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186E2B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EB37D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6DA43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E55668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30.3</w:t>
            </w:r>
          </w:p>
        </w:tc>
        <w:tc>
          <w:tcPr>
            <w:tcW w:w="878" w:type="dxa"/>
            <w:vAlign w:val="center"/>
            <w:hideMark/>
          </w:tcPr>
          <w:p w14:paraId="0D4BE6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3E2D79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075726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4B2BC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7ECAD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D4B06E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CE1E43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0FD29D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B3BBD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DF31C1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31.5</w:t>
            </w:r>
          </w:p>
        </w:tc>
        <w:tc>
          <w:tcPr>
            <w:tcW w:w="878" w:type="dxa"/>
            <w:vAlign w:val="center"/>
            <w:hideMark/>
          </w:tcPr>
          <w:p w14:paraId="4289C3F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3A3075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0063A7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9FF19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A8B4E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73D6D6C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62559F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復興路四段</w:t>
            </w:r>
            <w:r w:rsidRPr="000918CE">
              <w:rPr>
                <w:color w:val="000000" w:themeColor="text1"/>
                <w:sz w:val="24"/>
                <w:szCs w:val="24"/>
              </w:rPr>
              <w:t>/復興路東一街/復興東路</w:t>
            </w:r>
          </w:p>
        </w:tc>
        <w:tc>
          <w:tcPr>
            <w:tcW w:w="419" w:type="dxa"/>
            <w:vMerge w:val="restart"/>
            <w:vAlign w:val="center"/>
          </w:tcPr>
          <w:p w14:paraId="09D765F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276FFBA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0E168C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37.9</w:t>
            </w:r>
          </w:p>
        </w:tc>
        <w:tc>
          <w:tcPr>
            <w:tcW w:w="878" w:type="dxa"/>
            <w:vAlign w:val="center"/>
          </w:tcPr>
          <w:p w14:paraId="121588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5F1B3B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43.1</w:t>
            </w:r>
          </w:p>
        </w:tc>
        <w:tc>
          <w:tcPr>
            <w:tcW w:w="702" w:type="dxa"/>
            <w:vMerge w:val="restart"/>
            <w:vAlign w:val="center"/>
          </w:tcPr>
          <w:p w14:paraId="32CD5B2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0B2EB1F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43.1</w:t>
            </w:r>
          </w:p>
        </w:tc>
        <w:tc>
          <w:tcPr>
            <w:tcW w:w="727" w:type="dxa"/>
            <w:vMerge w:val="restart"/>
            <w:vAlign w:val="center"/>
          </w:tcPr>
          <w:p w14:paraId="196D756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1E44F6A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A9B97E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E1E962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67393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7AF4A2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28.1</w:t>
            </w:r>
          </w:p>
        </w:tc>
        <w:tc>
          <w:tcPr>
            <w:tcW w:w="878" w:type="dxa"/>
            <w:vAlign w:val="center"/>
          </w:tcPr>
          <w:p w14:paraId="1606DB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</w:tcPr>
          <w:p w14:paraId="200D696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3D9116F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22AE2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238F61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F74BAA7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6B7DE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66E77E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9E8F52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5912D5A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47.5</w:t>
            </w:r>
          </w:p>
        </w:tc>
        <w:tc>
          <w:tcPr>
            <w:tcW w:w="878" w:type="dxa"/>
            <w:vAlign w:val="center"/>
          </w:tcPr>
          <w:p w14:paraId="429B4F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5B4F115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03588D2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72C99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50FEF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D780565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C298B2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0CC6C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D6584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6AAB1A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49.8</w:t>
            </w:r>
          </w:p>
        </w:tc>
        <w:tc>
          <w:tcPr>
            <w:tcW w:w="878" w:type="dxa"/>
            <w:vAlign w:val="center"/>
          </w:tcPr>
          <w:p w14:paraId="4137A10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0E2A1F3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00FCD4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E5FEA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0BC28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889FE5A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073B12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015F3D1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3DB790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461FC26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37.9</w:t>
            </w:r>
          </w:p>
        </w:tc>
        <w:tc>
          <w:tcPr>
            <w:tcW w:w="878" w:type="dxa"/>
            <w:vAlign w:val="center"/>
          </w:tcPr>
          <w:p w14:paraId="4B7205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7043DA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43.5</w:t>
            </w:r>
          </w:p>
        </w:tc>
        <w:tc>
          <w:tcPr>
            <w:tcW w:w="702" w:type="dxa"/>
            <w:vMerge w:val="restart"/>
            <w:vAlign w:val="center"/>
          </w:tcPr>
          <w:p w14:paraId="762569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1443EE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44.2</w:t>
            </w:r>
          </w:p>
        </w:tc>
        <w:tc>
          <w:tcPr>
            <w:tcW w:w="727" w:type="dxa"/>
            <w:vMerge w:val="restart"/>
            <w:vAlign w:val="center"/>
          </w:tcPr>
          <w:p w14:paraId="0D2D28F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0D081018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0EF7C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E757D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5F14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66B165E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33.0</w:t>
            </w:r>
          </w:p>
        </w:tc>
        <w:tc>
          <w:tcPr>
            <w:tcW w:w="878" w:type="dxa"/>
            <w:vAlign w:val="center"/>
          </w:tcPr>
          <w:p w14:paraId="3E9EA76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678A0B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35E2D7E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A81D9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27E94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D645C4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95E189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9E2820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1A3BF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01F1CEE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49.9</w:t>
            </w:r>
          </w:p>
        </w:tc>
        <w:tc>
          <w:tcPr>
            <w:tcW w:w="878" w:type="dxa"/>
            <w:vAlign w:val="center"/>
          </w:tcPr>
          <w:p w14:paraId="349BEF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5D46B1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7C07D7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3D25C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834671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29DAC3E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E344D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79E8A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82B0E4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76CF56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43.0</w:t>
            </w:r>
          </w:p>
        </w:tc>
        <w:tc>
          <w:tcPr>
            <w:tcW w:w="878" w:type="dxa"/>
            <w:vAlign w:val="center"/>
          </w:tcPr>
          <w:p w14:paraId="0B3309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3FF4207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38E97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069196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AFF639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0FF35D8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25E5AC6E" w14:textId="77777777" w:rsidR="00767EA5" w:rsidRPr="000918CE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lastRenderedPageBreak/>
              <w:t>建成路</w:t>
            </w:r>
            <w:r w:rsidRPr="000918CE">
              <w:rPr>
                <w:color w:val="000000" w:themeColor="text1"/>
                <w:sz w:val="24"/>
                <w:szCs w:val="24"/>
              </w:rPr>
              <w:t>/進化路/自由路三段</w:t>
            </w:r>
          </w:p>
        </w:tc>
        <w:tc>
          <w:tcPr>
            <w:tcW w:w="419" w:type="dxa"/>
            <w:vMerge w:val="restart"/>
            <w:vAlign w:val="center"/>
          </w:tcPr>
          <w:p w14:paraId="7714ACA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6F2FB7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149776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43.9</w:t>
            </w:r>
          </w:p>
        </w:tc>
        <w:tc>
          <w:tcPr>
            <w:tcW w:w="878" w:type="dxa"/>
            <w:vAlign w:val="center"/>
          </w:tcPr>
          <w:p w14:paraId="119ED7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15CB7EB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57.7</w:t>
            </w:r>
          </w:p>
        </w:tc>
        <w:tc>
          <w:tcPr>
            <w:tcW w:w="702" w:type="dxa"/>
            <w:vMerge w:val="restart"/>
            <w:vAlign w:val="center"/>
          </w:tcPr>
          <w:p w14:paraId="3AC824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2B2CC7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50.8</w:t>
            </w:r>
          </w:p>
        </w:tc>
        <w:tc>
          <w:tcPr>
            <w:tcW w:w="727" w:type="dxa"/>
            <w:vMerge w:val="restart"/>
            <w:vAlign w:val="center"/>
          </w:tcPr>
          <w:p w14:paraId="6FF1F9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216F2E57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9C16C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1C5DB42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1D452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59602E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93.4</w:t>
            </w:r>
          </w:p>
        </w:tc>
        <w:tc>
          <w:tcPr>
            <w:tcW w:w="878" w:type="dxa"/>
            <w:vAlign w:val="center"/>
          </w:tcPr>
          <w:p w14:paraId="59E310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</w:tcPr>
          <w:p w14:paraId="76F347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6E0EF5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EF79F7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CAE9AA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E2003DB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15192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16488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8D57B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70FE376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55.3</w:t>
            </w:r>
          </w:p>
        </w:tc>
        <w:tc>
          <w:tcPr>
            <w:tcW w:w="878" w:type="dxa"/>
            <w:vAlign w:val="center"/>
          </w:tcPr>
          <w:p w14:paraId="63A18F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48000E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535E5C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FBBF0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8068B7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C93283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D40BC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479CBE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384AF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019FD8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55.4</w:t>
            </w:r>
          </w:p>
        </w:tc>
        <w:tc>
          <w:tcPr>
            <w:tcW w:w="878" w:type="dxa"/>
            <w:vAlign w:val="center"/>
          </w:tcPr>
          <w:p w14:paraId="6C4CA40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533DC1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032C248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F82D65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965AC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2FDE7A1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47A55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4372D0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C6BC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5A3F65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38.9</w:t>
            </w:r>
          </w:p>
        </w:tc>
        <w:tc>
          <w:tcPr>
            <w:tcW w:w="878" w:type="dxa"/>
            <w:vAlign w:val="center"/>
          </w:tcPr>
          <w:p w14:paraId="4D36DF9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4D2D56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F6370C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4EB8A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B400B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C85AC0D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1ABEB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5B83AD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65B49C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5CDD97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44.8</w:t>
            </w:r>
          </w:p>
        </w:tc>
        <w:tc>
          <w:tcPr>
            <w:tcW w:w="878" w:type="dxa"/>
            <w:vAlign w:val="center"/>
          </w:tcPr>
          <w:p w14:paraId="3C1885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13C1B0A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702" w:type="dxa"/>
            <w:vMerge w:val="restart"/>
            <w:vAlign w:val="center"/>
          </w:tcPr>
          <w:p w14:paraId="08A1FA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4922AD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48.4</w:t>
            </w:r>
          </w:p>
        </w:tc>
        <w:tc>
          <w:tcPr>
            <w:tcW w:w="727" w:type="dxa"/>
            <w:vMerge w:val="restart"/>
            <w:vAlign w:val="center"/>
          </w:tcPr>
          <w:p w14:paraId="526AF6A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4441AA4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F2655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CB757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0950C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71109A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47.8</w:t>
            </w:r>
          </w:p>
        </w:tc>
        <w:tc>
          <w:tcPr>
            <w:tcW w:w="878" w:type="dxa"/>
            <w:vAlign w:val="center"/>
          </w:tcPr>
          <w:p w14:paraId="24FC649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01AB30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F68A5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CAAD3C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08B1F6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8AA67B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62D840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3B2E3F5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8415ED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7EE08E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58.9</w:t>
            </w:r>
          </w:p>
        </w:tc>
        <w:tc>
          <w:tcPr>
            <w:tcW w:w="878" w:type="dxa"/>
            <w:vAlign w:val="center"/>
          </w:tcPr>
          <w:p w14:paraId="07B5DB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66C5685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3E403C2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151662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AC813B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B4B21DF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C59D5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D6F29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922AE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7E84A53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52.1</w:t>
            </w:r>
          </w:p>
        </w:tc>
        <w:tc>
          <w:tcPr>
            <w:tcW w:w="878" w:type="dxa"/>
            <w:vAlign w:val="center"/>
          </w:tcPr>
          <w:p w14:paraId="41C37C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038F4A2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2B1C94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28680F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D0EC93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C8EBA7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C5F4A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EB5CB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F3E5A9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36258C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878" w:type="dxa"/>
            <w:vAlign w:val="center"/>
          </w:tcPr>
          <w:p w14:paraId="597A8F9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4DE439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76D78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DAEB2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211B66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4A948AE0" w14:textId="77777777" w:rsidR="00767EA5" w:rsidRDefault="00767EA5" w:rsidP="00767EA5"/>
    <w:p w14:paraId="6AAF8D06" w14:textId="77777777" w:rsidR="00DF7CEA" w:rsidRDefault="00DF7CEA" w:rsidP="00DF7CEA">
      <w:pPr>
        <w:pStyle w:val="aff1"/>
        <w:numPr>
          <w:ilvl w:val="0"/>
          <w:numId w:val="18"/>
        </w:numPr>
        <w:rPr>
          <w:rFonts w:ascii="微軟正黑體" w:hAnsi="微軟正黑體"/>
        </w:rPr>
      </w:pPr>
      <w:r>
        <w:rPr>
          <w:rFonts w:ascii="微軟正黑體" w:hAnsi="微軟正黑體"/>
        </w:rPr>
        <w:br w:type="page"/>
      </w:r>
    </w:p>
    <w:p w14:paraId="284AB5A0" w14:textId="20C15C08" w:rsidR="00C0053E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</w:t>
      </w:r>
      <w:r w:rsidR="00767EA5">
        <w:rPr>
          <w:rFonts w:ascii="微軟正黑體" w:hAnsi="微軟正黑體" w:hint="eastAsia"/>
        </w:rPr>
        <w:t>非號誌化</w:t>
      </w:r>
      <w:r>
        <w:rPr>
          <w:rFonts w:ascii="微軟正黑體" w:hAnsi="微軟正黑體" w:hint="eastAsia"/>
        </w:rPr>
        <w:t>路口</w:t>
      </w:r>
    </w:p>
    <w:tbl>
      <w:tblPr>
        <w:tblStyle w:val="aff0"/>
        <w:tblW w:w="8498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83"/>
        <w:gridCol w:w="979"/>
        <w:gridCol w:w="1004"/>
        <w:gridCol w:w="1034"/>
        <w:gridCol w:w="759"/>
        <w:gridCol w:w="185"/>
        <w:gridCol w:w="709"/>
        <w:gridCol w:w="709"/>
        <w:gridCol w:w="807"/>
        <w:gridCol w:w="45"/>
        <w:gridCol w:w="708"/>
        <w:gridCol w:w="850"/>
      </w:tblGrid>
      <w:tr w:rsidR="00767EA5" w:rsidRPr="00F23E28" w14:paraId="622526FC" w14:textId="77777777" w:rsidTr="00165F54">
        <w:trPr>
          <w:trHeight w:val="20"/>
          <w:jc w:val="center"/>
        </w:trPr>
        <w:tc>
          <w:tcPr>
            <w:tcW w:w="8498" w:type="dxa"/>
            <w:gridSpan w:val="13"/>
          </w:tcPr>
          <w:p w14:paraId="17563B1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進德二街</w:t>
            </w:r>
            <w:r w:rsidRPr="00F23E28">
              <w:rPr>
                <w:szCs w:val="24"/>
              </w:rPr>
              <w:t>-</w:t>
            </w:r>
            <w:r w:rsidRPr="00F23E28">
              <w:rPr>
                <w:rFonts w:hint="eastAsia"/>
                <w:szCs w:val="24"/>
              </w:rPr>
              <w:t>進德路（晨峰）</w:t>
            </w:r>
          </w:p>
        </w:tc>
      </w:tr>
      <w:tr w:rsidR="00767EA5" w:rsidRPr="00F23E28" w14:paraId="2FAEDCAF" w14:textId="77777777" w:rsidTr="00165F54">
        <w:trPr>
          <w:trHeight w:val="20"/>
          <w:jc w:val="center"/>
        </w:trPr>
        <w:tc>
          <w:tcPr>
            <w:tcW w:w="426" w:type="dxa"/>
            <w:vMerge w:val="restart"/>
            <w:vAlign w:val="center"/>
          </w:tcPr>
          <w:p w14:paraId="46557EA4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目標年開發後</w:t>
            </w:r>
          </w:p>
        </w:tc>
        <w:tc>
          <w:tcPr>
            <w:tcW w:w="1262" w:type="dxa"/>
            <w:gridSpan w:val="2"/>
            <w:vAlign w:val="center"/>
          </w:tcPr>
          <w:p w14:paraId="58E84566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61BB4281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67F330A5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779E055A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04403E9E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西向</w:t>
            </w:r>
          </w:p>
        </w:tc>
      </w:tr>
      <w:tr w:rsidR="00767EA5" w:rsidRPr="00F23E28" w14:paraId="60E2AEEF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625502A2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gridSpan w:val="2"/>
            <w:vAlign w:val="center"/>
          </w:tcPr>
          <w:p w14:paraId="7252F19E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730C2265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3390816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759" w:type="dxa"/>
            <w:vAlign w:val="center"/>
          </w:tcPr>
          <w:p w14:paraId="49C0A72E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894" w:type="dxa"/>
            <w:gridSpan w:val="2"/>
            <w:vAlign w:val="center"/>
          </w:tcPr>
          <w:p w14:paraId="7EDA5EFB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1A7ACA22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右轉</w:t>
            </w:r>
          </w:p>
        </w:tc>
        <w:tc>
          <w:tcPr>
            <w:tcW w:w="807" w:type="dxa"/>
            <w:vAlign w:val="center"/>
          </w:tcPr>
          <w:p w14:paraId="73A93312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753" w:type="dxa"/>
            <w:gridSpan w:val="2"/>
            <w:vAlign w:val="center"/>
          </w:tcPr>
          <w:p w14:paraId="3D1926A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08EC00AD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右轉</w:t>
            </w:r>
          </w:p>
        </w:tc>
      </w:tr>
      <w:tr w:rsidR="00767EA5" w:rsidRPr="00F23E28" w14:paraId="60C3B929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735DE89A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gridSpan w:val="2"/>
            <w:vAlign w:val="center"/>
          </w:tcPr>
          <w:p w14:paraId="74B15DB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53654CC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703EA47C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8</w:t>
            </w:r>
            <w:r w:rsidRPr="00F23E28">
              <w:rPr>
                <w:szCs w:val="24"/>
              </w:rPr>
              <w:t>00</w:t>
            </w:r>
          </w:p>
        </w:tc>
        <w:tc>
          <w:tcPr>
            <w:tcW w:w="2362" w:type="dxa"/>
            <w:gridSpan w:val="4"/>
            <w:vAlign w:val="center"/>
          </w:tcPr>
          <w:p w14:paraId="2E392C7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858</w:t>
            </w:r>
          </w:p>
        </w:tc>
        <w:tc>
          <w:tcPr>
            <w:tcW w:w="2410" w:type="dxa"/>
            <w:gridSpan w:val="4"/>
            <w:vAlign w:val="center"/>
          </w:tcPr>
          <w:p w14:paraId="626BE882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209</w:t>
            </w:r>
          </w:p>
        </w:tc>
      </w:tr>
      <w:tr w:rsidR="00767EA5" w:rsidRPr="00F23E28" w14:paraId="4E45E80F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4FA3565A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gridSpan w:val="2"/>
            <w:vAlign w:val="center"/>
          </w:tcPr>
          <w:p w14:paraId="4834893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228110F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34" w:type="dxa"/>
            <w:vAlign w:val="center"/>
          </w:tcPr>
          <w:p w14:paraId="4C74DBF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759" w:type="dxa"/>
            <w:vAlign w:val="center"/>
          </w:tcPr>
          <w:p w14:paraId="3A26DBA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894" w:type="dxa"/>
            <w:gridSpan w:val="2"/>
            <w:vAlign w:val="center"/>
          </w:tcPr>
          <w:p w14:paraId="7FC5A8D3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5CEA9CF6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807" w:type="dxa"/>
            <w:vAlign w:val="center"/>
          </w:tcPr>
          <w:p w14:paraId="2F948261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96</w:t>
            </w:r>
          </w:p>
        </w:tc>
        <w:tc>
          <w:tcPr>
            <w:tcW w:w="753" w:type="dxa"/>
            <w:gridSpan w:val="2"/>
            <w:vAlign w:val="center"/>
          </w:tcPr>
          <w:p w14:paraId="6F5A8420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7E8BA500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219</w:t>
            </w:r>
          </w:p>
        </w:tc>
      </w:tr>
      <w:tr w:rsidR="00767EA5" w:rsidRPr="00F23E28" w14:paraId="7EB85A34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6AE4796A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gridSpan w:val="2"/>
            <w:vAlign w:val="center"/>
          </w:tcPr>
          <w:p w14:paraId="5A12BBE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1BBFC2C5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269FD357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789</w:t>
            </w:r>
          </w:p>
        </w:tc>
        <w:tc>
          <w:tcPr>
            <w:tcW w:w="2362" w:type="dxa"/>
            <w:gridSpan w:val="4"/>
            <w:vAlign w:val="center"/>
          </w:tcPr>
          <w:p w14:paraId="5C7B66ED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816</w:t>
            </w:r>
          </w:p>
        </w:tc>
        <w:tc>
          <w:tcPr>
            <w:tcW w:w="2410" w:type="dxa"/>
            <w:gridSpan w:val="4"/>
            <w:vAlign w:val="center"/>
          </w:tcPr>
          <w:p w14:paraId="0528866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894</w:t>
            </w:r>
          </w:p>
        </w:tc>
      </w:tr>
      <w:tr w:rsidR="00767EA5" w:rsidRPr="00F23E28" w14:paraId="7F7A79D4" w14:textId="77777777" w:rsidTr="00165F54">
        <w:trPr>
          <w:trHeight w:val="20"/>
          <w:jc w:val="center"/>
        </w:trPr>
        <w:tc>
          <w:tcPr>
            <w:tcW w:w="426" w:type="dxa"/>
            <w:vMerge/>
          </w:tcPr>
          <w:p w14:paraId="01697FB8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1262" w:type="dxa"/>
            <w:gridSpan w:val="2"/>
            <w:vAlign w:val="center"/>
          </w:tcPr>
          <w:p w14:paraId="47556F0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3390B6A2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51BB436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1815F5D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1D8481F6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</w:tr>
      <w:tr w:rsidR="00767EA5" w:rsidRPr="00F23E28" w14:paraId="437909CA" w14:textId="77777777" w:rsidTr="00165F54">
        <w:trPr>
          <w:trHeight w:val="20"/>
          <w:jc w:val="center"/>
        </w:trPr>
        <w:tc>
          <w:tcPr>
            <w:tcW w:w="1688" w:type="dxa"/>
            <w:gridSpan w:val="3"/>
          </w:tcPr>
          <w:p w14:paraId="18A0B474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目標年開發前服務水準</w:t>
            </w:r>
          </w:p>
        </w:tc>
        <w:tc>
          <w:tcPr>
            <w:tcW w:w="1004" w:type="dxa"/>
            <w:vAlign w:val="center"/>
          </w:tcPr>
          <w:p w14:paraId="6837721F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32220101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5D8D52DC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11B0B76A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</w:tr>
      <w:tr w:rsidR="00767EA5" w:rsidRPr="00F23E28" w14:paraId="6F09393A" w14:textId="77777777" w:rsidTr="00165F54">
        <w:trPr>
          <w:trHeight w:val="20"/>
          <w:jc w:val="center"/>
        </w:trPr>
        <w:tc>
          <w:tcPr>
            <w:tcW w:w="8498" w:type="dxa"/>
            <w:gridSpan w:val="13"/>
          </w:tcPr>
          <w:p w14:paraId="157971A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進德二街</w:t>
            </w:r>
            <w:r w:rsidRPr="00F23E28">
              <w:rPr>
                <w:szCs w:val="24"/>
              </w:rPr>
              <w:t>-</w:t>
            </w:r>
            <w:r w:rsidRPr="00F23E28">
              <w:rPr>
                <w:rFonts w:hint="eastAsia"/>
                <w:szCs w:val="24"/>
              </w:rPr>
              <w:t>進德路（昏峰）</w:t>
            </w:r>
          </w:p>
        </w:tc>
      </w:tr>
      <w:tr w:rsidR="00767EA5" w:rsidRPr="00F23E28" w14:paraId="23B89229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 w:val="restart"/>
            <w:vAlign w:val="center"/>
          </w:tcPr>
          <w:p w14:paraId="4FE55D0E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目標年開發後</w:t>
            </w:r>
          </w:p>
        </w:tc>
        <w:tc>
          <w:tcPr>
            <w:tcW w:w="979" w:type="dxa"/>
            <w:vAlign w:val="center"/>
          </w:tcPr>
          <w:p w14:paraId="2D2FCD0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方向</w:t>
            </w:r>
          </w:p>
        </w:tc>
        <w:tc>
          <w:tcPr>
            <w:tcW w:w="1004" w:type="dxa"/>
            <w:vAlign w:val="center"/>
          </w:tcPr>
          <w:p w14:paraId="1DD8A74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南向</w:t>
            </w:r>
          </w:p>
        </w:tc>
        <w:tc>
          <w:tcPr>
            <w:tcW w:w="1034" w:type="dxa"/>
            <w:vAlign w:val="center"/>
          </w:tcPr>
          <w:p w14:paraId="1B96620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北向</w:t>
            </w:r>
          </w:p>
        </w:tc>
        <w:tc>
          <w:tcPr>
            <w:tcW w:w="2362" w:type="dxa"/>
            <w:gridSpan w:val="4"/>
            <w:vAlign w:val="center"/>
          </w:tcPr>
          <w:p w14:paraId="733B7D75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東向</w:t>
            </w:r>
          </w:p>
        </w:tc>
        <w:tc>
          <w:tcPr>
            <w:tcW w:w="2410" w:type="dxa"/>
            <w:gridSpan w:val="4"/>
            <w:vAlign w:val="center"/>
          </w:tcPr>
          <w:p w14:paraId="4C48E651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西向</w:t>
            </w:r>
          </w:p>
        </w:tc>
      </w:tr>
      <w:tr w:rsidR="00767EA5" w:rsidRPr="00F23E28" w14:paraId="031D8C2B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/>
          </w:tcPr>
          <w:p w14:paraId="7ACBF579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7D95273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流向</w:t>
            </w:r>
          </w:p>
        </w:tc>
        <w:tc>
          <w:tcPr>
            <w:tcW w:w="1004" w:type="dxa"/>
            <w:vAlign w:val="center"/>
          </w:tcPr>
          <w:p w14:paraId="5E0DE6A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1034" w:type="dxa"/>
            <w:vAlign w:val="center"/>
          </w:tcPr>
          <w:p w14:paraId="5656A31B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944" w:type="dxa"/>
            <w:gridSpan w:val="2"/>
            <w:vAlign w:val="center"/>
          </w:tcPr>
          <w:p w14:paraId="54BC281C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709" w:type="dxa"/>
            <w:vAlign w:val="center"/>
          </w:tcPr>
          <w:p w14:paraId="515BAA30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直進</w:t>
            </w:r>
          </w:p>
        </w:tc>
        <w:tc>
          <w:tcPr>
            <w:tcW w:w="709" w:type="dxa"/>
            <w:vAlign w:val="center"/>
          </w:tcPr>
          <w:p w14:paraId="449CE27B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右轉</w:t>
            </w:r>
          </w:p>
        </w:tc>
        <w:tc>
          <w:tcPr>
            <w:tcW w:w="852" w:type="dxa"/>
            <w:gridSpan w:val="2"/>
            <w:vAlign w:val="center"/>
          </w:tcPr>
          <w:p w14:paraId="51A969DD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左轉</w:t>
            </w:r>
          </w:p>
        </w:tc>
        <w:tc>
          <w:tcPr>
            <w:tcW w:w="708" w:type="dxa"/>
            <w:vAlign w:val="center"/>
          </w:tcPr>
          <w:p w14:paraId="6B4F33AD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直進</w:t>
            </w:r>
          </w:p>
        </w:tc>
        <w:tc>
          <w:tcPr>
            <w:tcW w:w="850" w:type="dxa"/>
            <w:vAlign w:val="center"/>
          </w:tcPr>
          <w:p w14:paraId="587E5F5E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int="eastAsia"/>
                <w:szCs w:val="24"/>
              </w:rPr>
              <w:t>右轉</w:t>
            </w:r>
          </w:p>
        </w:tc>
      </w:tr>
      <w:tr w:rsidR="00767EA5" w:rsidRPr="00F23E28" w14:paraId="30183BCF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/>
          </w:tcPr>
          <w:p w14:paraId="1F96FA21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7E0699C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共同車道容量</w:t>
            </w:r>
          </w:p>
        </w:tc>
        <w:tc>
          <w:tcPr>
            <w:tcW w:w="1004" w:type="dxa"/>
            <w:vAlign w:val="center"/>
          </w:tcPr>
          <w:p w14:paraId="5E467DAC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51501E9A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800</w:t>
            </w:r>
          </w:p>
        </w:tc>
        <w:tc>
          <w:tcPr>
            <w:tcW w:w="2362" w:type="dxa"/>
            <w:gridSpan w:val="4"/>
            <w:vAlign w:val="center"/>
          </w:tcPr>
          <w:p w14:paraId="09B2E21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28</w:t>
            </w:r>
            <w:r>
              <w:rPr>
                <w:szCs w:val="24"/>
              </w:rPr>
              <w:t>1</w:t>
            </w:r>
          </w:p>
        </w:tc>
        <w:tc>
          <w:tcPr>
            <w:tcW w:w="2410" w:type="dxa"/>
            <w:gridSpan w:val="4"/>
            <w:vAlign w:val="center"/>
          </w:tcPr>
          <w:p w14:paraId="2E989EFE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718</w:t>
            </w:r>
          </w:p>
        </w:tc>
      </w:tr>
      <w:tr w:rsidR="00767EA5" w:rsidRPr="00F23E28" w14:paraId="7E9303D6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/>
          </w:tcPr>
          <w:p w14:paraId="2CBB3D41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2629C447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實際流量(V)</w:t>
            </w:r>
          </w:p>
        </w:tc>
        <w:tc>
          <w:tcPr>
            <w:tcW w:w="1004" w:type="dxa"/>
            <w:vAlign w:val="center"/>
          </w:tcPr>
          <w:p w14:paraId="2B5B8D3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0</w:t>
            </w:r>
          </w:p>
        </w:tc>
        <w:tc>
          <w:tcPr>
            <w:tcW w:w="1034" w:type="dxa"/>
            <w:vAlign w:val="center"/>
          </w:tcPr>
          <w:p w14:paraId="7245645F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8</w:t>
            </w:r>
          </w:p>
        </w:tc>
        <w:tc>
          <w:tcPr>
            <w:tcW w:w="944" w:type="dxa"/>
            <w:gridSpan w:val="2"/>
            <w:vAlign w:val="center"/>
          </w:tcPr>
          <w:p w14:paraId="6B289834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0F64014C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0A928493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852" w:type="dxa"/>
            <w:gridSpan w:val="2"/>
            <w:vAlign w:val="center"/>
          </w:tcPr>
          <w:p w14:paraId="31F4A537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112</w:t>
            </w:r>
          </w:p>
        </w:tc>
        <w:tc>
          <w:tcPr>
            <w:tcW w:w="708" w:type="dxa"/>
            <w:vAlign w:val="center"/>
          </w:tcPr>
          <w:p w14:paraId="1172F019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01719CA5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</w:tr>
      <w:tr w:rsidR="00767EA5" w:rsidRPr="00F23E28" w14:paraId="038447B0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/>
          </w:tcPr>
          <w:p w14:paraId="690714CA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4FB56BEA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保留容量(CR)</w:t>
            </w:r>
          </w:p>
        </w:tc>
        <w:tc>
          <w:tcPr>
            <w:tcW w:w="1004" w:type="dxa"/>
            <w:vAlign w:val="center"/>
          </w:tcPr>
          <w:p w14:paraId="7DF9C460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 w:rsidRPr="00F23E28">
              <w:rPr>
                <w:szCs w:val="24"/>
              </w:rPr>
              <w:t>800</w:t>
            </w:r>
          </w:p>
        </w:tc>
        <w:tc>
          <w:tcPr>
            <w:tcW w:w="1034" w:type="dxa"/>
            <w:vAlign w:val="center"/>
          </w:tcPr>
          <w:p w14:paraId="71EF84F1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792</w:t>
            </w:r>
          </w:p>
        </w:tc>
        <w:tc>
          <w:tcPr>
            <w:tcW w:w="2362" w:type="dxa"/>
            <w:gridSpan w:val="4"/>
            <w:vAlign w:val="center"/>
          </w:tcPr>
          <w:p w14:paraId="0CCC0B50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,</w:t>
            </w:r>
            <w:r>
              <w:rPr>
                <w:szCs w:val="24"/>
              </w:rPr>
              <w:t>253</w:t>
            </w:r>
          </w:p>
        </w:tc>
        <w:tc>
          <w:tcPr>
            <w:tcW w:w="2410" w:type="dxa"/>
            <w:gridSpan w:val="4"/>
            <w:vAlign w:val="center"/>
          </w:tcPr>
          <w:p w14:paraId="0ADAB5FC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567</w:t>
            </w:r>
          </w:p>
        </w:tc>
      </w:tr>
      <w:tr w:rsidR="00767EA5" w:rsidRPr="00F23E28" w14:paraId="31DECCFA" w14:textId="77777777" w:rsidTr="00165F54">
        <w:trPr>
          <w:trHeight w:val="20"/>
          <w:jc w:val="center"/>
        </w:trPr>
        <w:tc>
          <w:tcPr>
            <w:tcW w:w="709" w:type="dxa"/>
            <w:gridSpan w:val="2"/>
            <w:vMerge/>
          </w:tcPr>
          <w:p w14:paraId="04BED4D4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27F76ABC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服務水準</w:t>
            </w:r>
          </w:p>
        </w:tc>
        <w:tc>
          <w:tcPr>
            <w:tcW w:w="1004" w:type="dxa"/>
            <w:vAlign w:val="center"/>
          </w:tcPr>
          <w:p w14:paraId="59C67E1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2EE049B8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6D78DA01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5050411D" w14:textId="77777777" w:rsidR="00767EA5" w:rsidRPr="00F23E28" w:rsidRDefault="00767EA5" w:rsidP="00165F54">
            <w:pPr>
              <w:spacing w:before="0" w:after="0"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</w:tr>
      <w:tr w:rsidR="00767EA5" w:rsidRPr="00F23E28" w14:paraId="6D5B43AD" w14:textId="77777777" w:rsidTr="00165F54">
        <w:trPr>
          <w:trHeight w:val="20"/>
          <w:jc w:val="center"/>
        </w:trPr>
        <w:tc>
          <w:tcPr>
            <w:tcW w:w="1688" w:type="dxa"/>
            <w:gridSpan w:val="3"/>
          </w:tcPr>
          <w:p w14:paraId="4B6A6BAF" w14:textId="77777777" w:rsidR="00767EA5" w:rsidRPr="00F23E28" w:rsidRDefault="00767EA5" w:rsidP="00165F54">
            <w:pPr>
              <w:spacing w:line="0" w:lineRule="atLeast"/>
              <w:jc w:val="center"/>
              <w:rPr>
                <w:rFonts w:hAnsi="BiauKai"/>
                <w:szCs w:val="24"/>
              </w:rPr>
            </w:pPr>
            <w:r w:rsidRPr="00F23E28">
              <w:rPr>
                <w:rFonts w:hAnsi="BiauKai" w:hint="eastAsia"/>
                <w:szCs w:val="24"/>
              </w:rPr>
              <w:t>目標年開發前服務水準</w:t>
            </w:r>
          </w:p>
        </w:tc>
        <w:tc>
          <w:tcPr>
            <w:tcW w:w="1004" w:type="dxa"/>
            <w:vAlign w:val="center"/>
          </w:tcPr>
          <w:p w14:paraId="4CB202BF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1034" w:type="dxa"/>
            <w:vAlign w:val="center"/>
          </w:tcPr>
          <w:p w14:paraId="642041FC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362" w:type="dxa"/>
            <w:gridSpan w:val="4"/>
            <w:vAlign w:val="center"/>
          </w:tcPr>
          <w:p w14:paraId="44905044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  <w:tc>
          <w:tcPr>
            <w:tcW w:w="2410" w:type="dxa"/>
            <w:gridSpan w:val="4"/>
            <w:vAlign w:val="center"/>
          </w:tcPr>
          <w:p w14:paraId="6F6413DF" w14:textId="77777777" w:rsidR="00767EA5" w:rsidRPr="00F23E28" w:rsidRDefault="00767EA5" w:rsidP="00165F54">
            <w:pPr>
              <w:spacing w:line="0" w:lineRule="atLeast"/>
              <w:jc w:val="center"/>
              <w:rPr>
                <w:szCs w:val="24"/>
              </w:rPr>
            </w:pPr>
            <w:r w:rsidRPr="00F23E28">
              <w:rPr>
                <w:szCs w:val="24"/>
              </w:rPr>
              <w:t>A</w:t>
            </w:r>
          </w:p>
        </w:tc>
      </w:tr>
    </w:tbl>
    <w:p w14:paraId="25016D12" w14:textId="76EA5636" w:rsidR="00767EA5" w:rsidRDefault="00767EA5" w:rsidP="00767EA5">
      <w:r>
        <w:br w:type="page"/>
      </w:r>
    </w:p>
    <w:tbl>
      <w:tblPr>
        <w:tblW w:w="50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236"/>
        <w:gridCol w:w="2130"/>
        <w:gridCol w:w="1841"/>
        <w:gridCol w:w="1967"/>
        <w:gridCol w:w="6"/>
      </w:tblGrid>
      <w:tr w:rsidR="00767EA5" w:rsidRPr="00FC7F0A" w14:paraId="03A716A6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763253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lastRenderedPageBreak/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66375C8F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 w:val="restart"/>
            <w:vAlign w:val="center"/>
          </w:tcPr>
          <w:p w14:paraId="3C1C844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5" w:type="pct"/>
            <w:shd w:val="clear" w:color="auto" w:fill="auto"/>
          </w:tcPr>
          <w:p w14:paraId="2D0C0E9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4299369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ACFF00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1CADA8F8" w14:textId="77777777" w:rsidTr="00165F54">
        <w:trPr>
          <w:trHeight w:val="20"/>
        </w:trPr>
        <w:tc>
          <w:tcPr>
            <w:tcW w:w="264" w:type="pct"/>
            <w:vMerge/>
          </w:tcPr>
          <w:p w14:paraId="74E6C00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</w:tcPr>
          <w:p w14:paraId="5360A8F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3E3F44B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6" w:type="pct"/>
            <w:shd w:val="clear" w:color="auto" w:fill="auto"/>
          </w:tcPr>
          <w:p w14:paraId="1C3C7F7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57F2E7A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7FED385B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4D37E78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74B9A05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104957A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100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68B4ECC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589</w:t>
            </w:r>
          </w:p>
        </w:tc>
      </w:tr>
      <w:tr w:rsidR="00767EA5" w:rsidRPr="00FC7F0A" w14:paraId="1111982D" w14:textId="77777777" w:rsidTr="00165F54">
        <w:trPr>
          <w:trHeight w:val="20"/>
        </w:trPr>
        <w:tc>
          <w:tcPr>
            <w:tcW w:w="264" w:type="pct"/>
            <w:vMerge/>
          </w:tcPr>
          <w:p w14:paraId="4A97EAA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4110E7C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4099579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137</w:t>
            </w:r>
          </w:p>
        </w:tc>
        <w:tc>
          <w:tcPr>
            <w:tcW w:w="1066" w:type="pct"/>
            <w:shd w:val="clear" w:color="auto" w:fill="auto"/>
          </w:tcPr>
          <w:p w14:paraId="55C358C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61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4231F1A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105</w:t>
            </w:r>
          </w:p>
        </w:tc>
      </w:tr>
      <w:tr w:rsidR="00767EA5" w:rsidRPr="00FC7F0A" w14:paraId="60DCF951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6B07A26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1EEE422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356BB77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963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069408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589</w:t>
            </w:r>
          </w:p>
        </w:tc>
      </w:tr>
      <w:tr w:rsidR="00767EA5" w:rsidRPr="00FC7F0A" w14:paraId="094E4992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185591D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25C7A45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76F7836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1078E74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2CFD72AF" w14:textId="77777777" w:rsidTr="00165F54">
        <w:trPr>
          <w:gridAfter w:val="1"/>
          <w:wAfter w:w="4" w:type="pct"/>
          <w:trHeight w:val="20"/>
        </w:trPr>
        <w:tc>
          <w:tcPr>
            <w:tcW w:w="1559" w:type="pct"/>
            <w:gridSpan w:val="2"/>
          </w:tcPr>
          <w:p w14:paraId="1B691C4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2A6F09D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0D957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3EE53B3F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1225601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南京路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（昏峰）</w:t>
            </w:r>
          </w:p>
        </w:tc>
      </w:tr>
      <w:tr w:rsidR="00767EA5" w:rsidRPr="00FC7F0A" w14:paraId="0EFAB52D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 w:val="restart"/>
          </w:tcPr>
          <w:p w14:paraId="7B1EC7F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5" w:type="pct"/>
            <w:shd w:val="clear" w:color="auto" w:fill="auto"/>
          </w:tcPr>
          <w:p w14:paraId="66EB7D9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733D0E4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</w:t>
            </w:r>
            <w:r w:rsidRPr="002C5B2A">
              <w:rPr>
                <w:rFonts w:hAnsi="BiauKai" w:hint="eastAsia"/>
              </w:rPr>
              <w:t>向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85A65A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</w:t>
            </w:r>
            <w:r w:rsidRPr="002C5B2A">
              <w:rPr>
                <w:rFonts w:hAnsi="BiauKai" w:hint="eastAsia"/>
              </w:rPr>
              <w:t>向</w:t>
            </w:r>
          </w:p>
        </w:tc>
      </w:tr>
      <w:tr w:rsidR="00767EA5" w:rsidRPr="00FC7F0A" w14:paraId="43A42776" w14:textId="77777777" w:rsidTr="00165F54">
        <w:trPr>
          <w:trHeight w:val="20"/>
        </w:trPr>
        <w:tc>
          <w:tcPr>
            <w:tcW w:w="264" w:type="pct"/>
            <w:vMerge/>
          </w:tcPr>
          <w:p w14:paraId="43053C5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</w:tcPr>
          <w:p w14:paraId="3AE8A9E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0ACAC3A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6" w:type="pct"/>
            <w:shd w:val="clear" w:color="auto" w:fill="auto"/>
          </w:tcPr>
          <w:p w14:paraId="1FC0DB7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44B089D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3DC49429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0B8AC27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65533EF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45A2C37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1</w:t>
            </w:r>
            <w:r w:rsidRPr="002C5B2A">
              <w:rPr>
                <w:rFonts w:hAnsi="BiauKai"/>
              </w:rPr>
              <w:t>00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1030DE1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646</w:t>
            </w:r>
          </w:p>
        </w:tc>
      </w:tr>
      <w:tr w:rsidR="00767EA5" w:rsidRPr="00FC7F0A" w14:paraId="02174D4A" w14:textId="77777777" w:rsidTr="00165F54">
        <w:trPr>
          <w:trHeight w:val="20"/>
        </w:trPr>
        <w:tc>
          <w:tcPr>
            <w:tcW w:w="264" w:type="pct"/>
            <w:vMerge/>
          </w:tcPr>
          <w:p w14:paraId="3974BC2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4E62835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3455D81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98</w:t>
            </w:r>
          </w:p>
        </w:tc>
        <w:tc>
          <w:tcPr>
            <w:tcW w:w="1066" w:type="pct"/>
            <w:shd w:val="clear" w:color="auto" w:fill="auto"/>
          </w:tcPr>
          <w:p w14:paraId="5C50576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66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1136E5B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134</w:t>
            </w:r>
          </w:p>
        </w:tc>
      </w:tr>
      <w:tr w:rsidR="00767EA5" w:rsidRPr="00FC7F0A" w14:paraId="0ACA01D8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52FCBF0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4538B99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2C34F57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002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6B938F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446</w:t>
            </w:r>
          </w:p>
        </w:tc>
      </w:tr>
      <w:tr w:rsidR="00767EA5" w:rsidRPr="00FC7F0A" w14:paraId="14EE80B4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02B566D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0437998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640AA6B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7A9B76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57CBEB9B" w14:textId="77777777" w:rsidTr="00165F54">
        <w:trPr>
          <w:gridAfter w:val="1"/>
          <w:wAfter w:w="4" w:type="pct"/>
          <w:trHeight w:val="20"/>
        </w:trPr>
        <w:tc>
          <w:tcPr>
            <w:tcW w:w="1559" w:type="pct"/>
            <w:gridSpan w:val="2"/>
          </w:tcPr>
          <w:p w14:paraId="1CCC446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6368A9B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41438ED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A</w:t>
            </w:r>
          </w:p>
        </w:tc>
      </w:tr>
      <w:tr w:rsidR="00767EA5" w:rsidRPr="00FC7F0A" w14:paraId="21A69727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451A6BC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</w:t>
            </w:r>
            <w:r w:rsidRPr="002C5B2A">
              <w:rPr>
                <w:rFonts w:hAnsi="BiauKai" w:hint="eastAsia"/>
              </w:rPr>
              <w:t>（晨峰）</w:t>
            </w:r>
          </w:p>
        </w:tc>
      </w:tr>
      <w:tr w:rsidR="00767EA5" w:rsidRPr="00FC7F0A" w14:paraId="65C397D1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 w:val="restart"/>
          </w:tcPr>
          <w:p w14:paraId="0F017A6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5" w:type="pct"/>
            <w:shd w:val="clear" w:color="auto" w:fill="auto"/>
          </w:tcPr>
          <w:p w14:paraId="46C2777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2D6E289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7616DA5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72F7100A" w14:textId="77777777" w:rsidTr="00165F54">
        <w:trPr>
          <w:trHeight w:val="20"/>
        </w:trPr>
        <w:tc>
          <w:tcPr>
            <w:tcW w:w="264" w:type="pct"/>
            <w:vMerge/>
          </w:tcPr>
          <w:p w14:paraId="1BA4272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</w:tcPr>
          <w:p w14:paraId="037E270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19AB418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6" w:type="pct"/>
            <w:shd w:val="clear" w:color="auto" w:fill="auto"/>
          </w:tcPr>
          <w:p w14:paraId="59FDD50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79E2201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3CEA4ED2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0B2F344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2CF4C61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455FE20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800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A6E1A0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660</w:t>
            </w:r>
          </w:p>
        </w:tc>
      </w:tr>
      <w:tr w:rsidR="00767EA5" w:rsidRPr="00FC7F0A" w14:paraId="06EF05D4" w14:textId="77777777" w:rsidTr="00165F54">
        <w:trPr>
          <w:trHeight w:val="20"/>
        </w:trPr>
        <w:tc>
          <w:tcPr>
            <w:tcW w:w="264" w:type="pct"/>
            <w:vMerge/>
          </w:tcPr>
          <w:p w14:paraId="03DEAFE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110FBE3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2400F06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63</w:t>
            </w:r>
          </w:p>
        </w:tc>
        <w:tc>
          <w:tcPr>
            <w:tcW w:w="1066" w:type="pct"/>
            <w:shd w:val="clear" w:color="auto" w:fill="auto"/>
          </w:tcPr>
          <w:p w14:paraId="5313E155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21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3CB8570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58</w:t>
            </w:r>
          </w:p>
        </w:tc>
      </w:tr>
      <w:tr w:rsidR="00767EA5" w:rsidRPr="00FC7F0A" w14:paraId="2401BC03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1ABF5389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38F4671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1324B42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737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220163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581</w:t>
            </w:r>
          </w:p>
        </w:tc>
      </w:tr>
      <w:tr w:rsidR="00767EA5" w:rsidRPr="00FC7F0A" w14:paraId="3C3010EF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71968C1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378A414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4DF612E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743F51BF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22BC7295" w14:textId="77777777" w:rsidTr="00165F54">
        <w:trPr>
          <w:gridAfter w:val="1"/>
          <w:wAfter w:w="4" w:type="pct"/>
          <w:trHeight w:val="20"/>
        </w:trPr>
        <w:tc>
          <w:tcPr>
            <w:tcW w:w="1559" w:type="pct"/>
            <w:gridSpan w:val="2"/>
          </w:tcPr>
          <w:p w14:paraId="1B06871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6479C7F6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2EF90834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204BBEDC" w14:textId="77777777" w:rsidTr="00165F54">
        <w:trPr>
          <w:gridAfter w:val="1"/>
          <w:wAfter w:w="4" w:type="pct"/>
          <w:trHeight w:val="20"/>
        </w:trPr>
        <w:tc>
          <w:tcPr>
            <w:tcW w:w="4996" w:type="pct"/>
            <w:gridSpan w:val="5"/>
          </w:tcPr>
          <w:p w14:paraId="328480B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進德二街</w:t>
            </w:r>
            <w:r>
              <w:rPr>
                <w:rFonts w:hAnsi="BiauKai"/>
              </w:rPr>
              <w:t>-</w:t>
            </w:r>
            <w:r>
              <w:rPr>
                <w:rFonts w:hAnsi="BiauKai" w:hint="eastAsia"/>
              </w:rPr>
              <w:t>自由三街（昏</w:t>
            </w:r>
            <w:r w:rsidRPr="002C5B2A">
              <w:rPr>
                <w:rFonts w:hAnsi="BiauKai" w:hint="eastAsia"/>
              </w:rPr>
              <w:t>峰）</w:t>
            </w:r>
          </w:p>
        </w:tc>
      </w:tr>
      <w:tr w:rsidR="00767EA5" w:rsidRPr="00FC7F0A" w14:paraId="5EF6AF95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 w:val="restart"/>
          </w:tcPr>
          <w:p w14:paraId="14E5BC7D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目標年開發後</w:t>
            </w:r>
          </w:p>
        </w:tc>
        <w:tc>
          <w:tcPr>
            <w:tcW w:w="1295" w:type="pct"/>
            <w:shd w:val="clear" w:color="auto" w:fill="auto"/>
          </w:tcPr>
          <w:p w14:paraId="4C7CD49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方向</w:t>
            </w:r>
          </w:p>
        </w:tc>
        <w:tc>
          <w:tcPr>
            <w:tcW w:w="1233" w:type="pct"/>
            <w:shd w:val="clear" w:color="auto" w:fill="auto"/>
          </w:tcPr>
          <w:p w14:paraId="6BF45BC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北向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1871C09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西向</w:t>
            </w:r>
          </w:p>
        </w:tc>
      </w:tr>
      <w:tr w:rsidR="00767EA5" w:rsidRPr="00FC7F0A" w14:paraId="5E7C54BB" w14:textId="77777777" w:rsidTr="00165F54">
        <w:trPr>
          <w:trHeight w:val="20"/>
        </w:trPr>
        <w:tc>
          <w:tcPr>
            <w:tcW w:w="264" w:type="pct"/>
            <w:vMerge/>
          </w:tcPr>
          <w:p w14:paraId="38BAC69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</w:tcPr>
          <w:p w14:paraId="7061521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流向</w:t>
            </w:r>
          </w:p>
        </w:tc>
        <w:tc>
          <w:tcPr>
            <w:tcW w:w="1233" w:type="pct"/>
            <w:shd w:val="clear" w:color="auto" w:fill="auto"/>
          </w:tcPr>
          <w:p w14:paraId="60962D6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066" w:type="pct"/>
            <w:shd w:val="clear" w:color="auto" w:fill="auto"/>
          </w:tcPr>
          <w:p w14:paraId="7C583FA6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左轉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608EB9D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右轉</w:t>
            </w:r>
          </w:p>
        </w:tc>
      </w:tr>
      <w:tr w:rsidR="00767EA5" w:rsidRPr="00FC7F0A" w14:paraId="4E7F71E7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62CB6BCA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30F306C4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共同車道容量</w:t>
            </w:r>
          </w:p>
        </w:tc>
        <w:tc>
          <w:tcPr>
            <w:tcW w:w="1233" w:type="pct"/>
            <w:shd w:val="clear" w:color="auto" w:fill="auto"/>
          </w:tcPr>
          <w:p w14:paraId="765753A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6</w:t>
            </w:r>
            <w:r w:rsidRPr="002C5B2A">
              <w:rPr>
                <w:rFonts w:hAnsi="BiauKai"/>
              </w:rPr>
              <w:t>00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0F30642B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415</w:t>
            </w:r>
          </w:p>
        </w:tc>
      </w:tr>
      <w:tr w:rsidR="00767EA5" w:rsidRPr="00FC7F0A" w14:paraId="16DF1CDD" w14:textId="77777777" w:rsidTr="00165F54">
        <w:trPr>
          <w:trHeight w:val="20"/>
        </w:trPr>
        <w:tc>
          <w:tcPr>
            <w:tcW w:w="264" w:type="pct"/>
            <w:vMerge/>
          </w:tcPr>
          <w:p w14:paraId="0A41922C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1091610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實際流量(V)</w:t>
            </w:r>
          </w:p>
        </w:tc>
        <w:tc>
          <w:tcPr>
            <w:tcW w:w="1233" w:type="pct"/>
            <w:shd w:val="clear" w:color="auto" w:fill="auto"/>
          </w:tcPr>
          <w:p w14:paraId="34430DA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70</w:t>
            </w:r>
          </w:p>
        </w:tc>
        <w:tc>
          <w:tcPr>
            <w:tcW w:w="1066" w:type="pct"/>
            <w:shd w:val="clear" w:color="auto" w:fill="auto"/>
          </w:tcPr>
          <w:p w14:paraId="0B6E77B0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40</w:t>
            </w:r>
          </w:p>
        </w:tc>
        <w:tc>
          <w:tcPr>
            <w:tcW w:w="1143" w:type="pct"/>
            <w:gridSpan w:val="2"/>
            <w:shd w:val="clear" w:color="auto" w:fill="auto"/>
          </w:tcPr>
          <w:p w14:paraId="27F2562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61</w:t>
            </w:r>
          </w:p>
        </w:tc>
      </w:tr>
      <w:tr w:rsidR="00767EA5" w:rsidRPr="00FC7F0A" w14:paraId="2C9E2082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0862FAD8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583DD88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保留容量(CR)</w:t>
            </w:r>
          </w:p>
        </w:tc>
        <w:tc>
          <w:tcPr>
            <w:tcW w:w="1233" w:type="pct"/>
            <w:shd w:val="clear" w:color="auto" w:fill="auto"/>
          </w:tcPr>
          <w:p w14:paraId="57A9A03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530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21755081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1</w:t>
            </w:r>
            <w:r>
              <w:rPr>
                <w:rFonts w:hAnsi="BiauKai" w:hint="eastAsia"/>
              </w:rPr>
              <w:t>,</w:t>
            </w:r>
            <w:r>
              <w:rPr>
                <w:rFonts w:hAnsi="BiauKai"/>
              </w:rPr>
              <w:t>314</w:t>
            </w:r>
          </w:p>
        </w:tc>
      </w:tr>
      <w:tr w:rsidR="00767EA5" w:rsidRPr="00FC7F0A" w14:paraId="3B44DE5A" w14:textId="77777777" w:rsidTr="00165F54">
        <w:trPr>
          <w:gridAfter w:val="1"/>
          <w:wAfter w:w="4" w:type="pct"/>
          <w:trHeight w:val="20"/>
        </w:trPr>
        <w:tc>
          <w:tcPr>
            <w:tcW w:w="264" w:type="pct"/>
            <w:vMerge/>
          </w:tcPr>
          <w:p w14:paraId="4951E52E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14:paraId="65D1FA4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437AD367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5A0CE1F2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  <w:tr w:rsidR="00767EA5" w:rsidRPr="00FC7F0A" w14:paraId="4656EEFA" w14:textId="77777777" w:rsidTr="00165F54">
        <w:trPr>
          <w:gridAfter w:val="1"/>
          <w:wAfter w:w="4" w:type="pct"/>
          <w:trHeight w:val="20"/>
        </w:trPr>
        <w:tc>
          <w:tcPr>
            <w:tcW w:w="1559" w:type="pct"/>
            <w:gridSpan w:val="2"/>
          </w:tcPr>
          <w:p w14:paraId="5C12E993" w14:textId="77777777" w:rsidR="00767EA5" w:rsidRPr="002C5B2A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 w:hint="eastAsia"/>
              </w:rPr>
              <w:t>目標年開發前</w:t>
            </w:r>
            <w:r w:rsidRPr="002C5B2A">
              <w:rPr>
                <w:rFonts w:hAnsi="BiauKai" w:hint="eastAsia"/>
              </w:rPr>
              <w:t>服務水準</w:t>
            </w:r>
          </w:p>
        </w:tc>
        <w:tc>
          <w:tcPr>
            <w:tcW w:w="1233" w:type="pct"/>
            <w:shd w:val="clear" w:color="auto" w:fill="auto"/>
          </w:tcPr>
          <w:p w14:paraId="5C97A629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  <w:tc>
          <w:tcPr>
            <w:tcW w:w="2205" w:type="pct"/>
            <w:gridSpan w:val="2"/>
            <w:shd w:val="clear" w:color="auto" w:fill="auto"/>
          </w:tcPr>
          <w:p w14:paraId="40CE531A" w14:textId="77777777" w:rsidR="00767EA5" w:rsidRDefault="00767EA5" w:rsidP="00165F54">
            <w:pPr>
              <w:spacing w:before="0" w:after="0" w:line="0" w:lineRule="atLeast"/>
              <w:jc w:val="center"/>
              <w:rPr>
                <w:rFonts w:hAnsi="BiauKai"/>
              </w:rPr>
            </w:pPr>
            <w:r>
              <w:rPr>
                <w:rFonts w:hAnsi="BiauKai"/>
              </w:rPr>
              <w:t>A</w:t>
            </w:r>
          </w:p>
        </w:tc>
      </w:tr>
    </w:tbl>
    <w:p w14:paraId="52F147C2" w14:textId="77777777" w:rsidR="00767EA5" w:rsidRPr="001B4201" w:rsidRDefault="00767EA5" w:rsidP="00767EA5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假日路口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994"/>
        <w:gridCol w:w="419"/>
        <w:gridCol w:w="992"/>
        <w:gridCol w:w="998"/>
        <w:gridCol w:w="878"/>
        <w:gridCol w:w="1249"/>
        <w:gridCol w:w="702"/>
        <w:gridCol w:w="1536"/>
        <w:gridCol w:w="727"/>
      </w:tblGrid>
      <w:tr w:rsidR="00767EA5" w:rsidRPr="000918CE" w14:paraId="5D364E46" w14:textId="77777777" w:rsidTr="00165F54">
        <w:trPr>
          <w:trHeight w:val="20"/>
          <w:tblHeader/>
        </w:trPr>
        <w:tc>
          <w:tcPr>
            <w:tcW w:w="994" w:type="dxa"/>
            <w:vMerge w:val="restart"/>
            <w:vAlign w:val="center"/>
            <w:hideMark/>
          </w:tcPr>
          <w:p w14:paraId="646D369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4CD4A81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1541FE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3827" w:type="dxa"/>
            <w:gridSpan w:val="4"/>
            <w:noWrap/>
            <w:vAlign w:val="center"/>
            <w:hideMark/>
          </w:tcPr>
          <w:p w14:paraId="1FD90D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目標年基地開發後</w:t>
            </w:r>
          </w:p>
        </w:tc>
        <w:tc>
          <w:tcPr>
            <w:tcW w:w="2263" w:type="dxa"/>
            <w:gridSpan w:val="2"/>
            <w:vAlign w:val="center"/>
          </w:tcPr>
          <w:p w14:paraId="64E26B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目標年基地開發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前</w:t>
            </w:r>
          </w:p>
        </w:tc>
      </w:tr>
      <w:tr w:rsidR="00767EA5" w:rsidRPr="000918CE" w14:paraId="476AF81D" w14:textId="77777777" w:rsidTr="00165F54">
        <w:trPr>
          <w:trHeight w:val="20"/>
          <w:tblHeader/>
        </w:trPr>
        <w:tc>
          <w:tcPr>
            <w:tcW w:w="994" w:type="dxa"/>
            <w:vMerge/>
            <w:vAlign w:val="center"/>
            <w:hideMark/>
          </w:tcPr>
          <w:p w14:paraId="0765C4B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638B9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92800D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  <w:hideMark/>
          </w:tcPr>
          <w:p w14:paraId="7EB4956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單方向</w:t>
            </w: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br/>
              <w:t>延滯(秒)</w:t>
            </w:r>
          </w:p>
        </w:tc>
        <w:tc>
          <w:tcPr>
            <w:tcW w:w="878" w:type="dxa"/>
            <w:vAlign w:val="center"/>
            <w:hideMark/>
          </w:tcPr>
          <w:p w14:paraId="70D4D9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49" w:type="dxa"/>
            <w:vAlign w:val="center"/>
            <w:hideMark/>
          </w:tcPr>
          <w:p w14:paraId="30A9D79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02" w:type="dxa"/>
            <w:vAlign w:val="center"/>
            <w:hideMark/>
          </w:tcPr>
          <w:p w14:paraId="7EC0F4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536" w:type="dxa"/>
            <w:vAlign w:val="center"/>
          </w:tcPr>
          <w:p w14:paraId="4B6CFBD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27" w:type="dxa"/>
            <w:vAlign w:val="center"/>
          </w:tcPr>
          <w:p w14:paraId="2F0755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767EA5" w:rsidRPr="000918CE" w14:paraId="3DD4CBAF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6DBD593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自由路三段/雙十路一段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14143CF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772B8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720B7A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878" w:type="dxa"/>
            <w:vAlign w:val="center"/>
            <w:hideMark/>
          </w:tcPr>
          <w:p w14:paraId="7D313A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64900F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64.9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05A9EA3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536" w:type="dxa"/>
            <w:vMerge w:val="restart"/>
            <w:vAlign w:val="center"/>
          </w:tcPr>
          <w:p w14:paraId="628AA60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63.7</w:t>
            </w:r>
          </w:p>
        </w:tc>
        <w:tc>
          <w:tcPr>
            <w:tcW w:w="727" w:type="dxa"/>
            <w:vMerge w:val="restart"/>
            <w:vAlign w:val="center"/>
          </w:tcPr>
          <w:p w14:paraId="7C1146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E</w:t>
            </w:r>
          </w:p>
        </w:tc>
      </w:tr>
      <w:tr w:rsidR="00767EA5" w:rsidRPr="000918CE" w14:paraId="0008435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796C36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D418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CAB49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2417F1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878" w:type="dxa"/>
            <w:vAlign w:val="center"/>
            <w:hideMark/>
          </w:tcPr>
          <w:p w14:paraId="65B67B7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24AA53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55F95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EFF0D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9B5018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2C61A2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80CAD1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958F3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7784B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582BEE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37.7</w:t>
            </w:r>
          </w:p>
        </w:tc>
        <w:tc>
          <w:tcPr>
            <w:tcW w:w="878" w:type="dxa"/>
            <w:vAlign w:val="center"/>
            <w:hideMark/>
          </w:tcPr>
          <w:p w14:paraId="286D364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0C916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D6537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EFE0B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30A074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357770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4E6A24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EEBB8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41146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5BF65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99.4</w:t>
            </w:r>
          </w:p>
        </w:tc>
        <w:tc>
          <w:tcPr>
            <w:tcW w:w="878" w:type="dxa"/>
            <w:vAlign w:val="center"/>
            <w:hideMark/>
          </w:tcPr>
          <w:p w14:paraId="1AA3D2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19DBF7F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6C591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45C9D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01C28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AE1C72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D7E26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7BA834B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7EFAB8B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738DA19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36.5</w:t>
            </w:r>
          </w:p>
        </w:tc>
        <w:tc>
          <w:tcPr>
            <w:tcW w:w="878" w:type="dxa"/>
            <w:vAlign w:val="center"/>
            <w:hideMark/>
          </w:tcPr>
          <w:p w14:paraId="1B7D1E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A1975A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69.3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2DC310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536" w:type="dxa"/>
            <w:vMerge w:val="restart"/>
            <w:vAlign w:val="center"/>
          </w:tcPr>
          <w:p w14:paraId="2F51B63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66.1</w:t>
            </w:r>
          </w:p>
        </w:tc>
        <w:tc>
          <w:tcPr>
            <w:tcW w:w="727" w:type="dxa"/>
            <w:vMerge w:val="restart"/>
            <w:vAlign w:val="center"/>
          </w:tcPr>
          <w:p w14:paraId="6CC84A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E</w:t>
            </w:r>
          </w:p>
        </w:tc>
      </w:tr>
      <w:tr w:rsidR="00767EA5" w:rsidRPr="000918CE" w14:paraId="4F42BA7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2A16C8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5CE00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AFF30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AEAB5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59.5</w:t>
            </w:r>
          </w:p>
        </w:tc>
        <w:tc>
          <w:tcPr>
            <w:tcW w:w="878" w:type="dxa"/>
            <w:vAlign w:val="center"/>
            <w:hideMark/>
          </w:tcPr>
          <w:p w14:paraId="7949ABE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1A54C4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0F933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344F8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800BC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AF05DF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DF8518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A5D84C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0BAED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E477D9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44.0</w:t>
            </w:r>
          </w:p>
        </w:tc>
        <w:tc>
          <w:tcPr>
            <w:tcW w:w="878" w:type="dxa"/>
            <w:vAlign w:val="center"/>
            <w:hideMark/>
          </w:tcPr>
          <w:p w14:paraId="37A8C19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016F59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BD861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711BB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E493E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C5AFCD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251AA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216B9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CCC1D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D87CF3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98.2</w:t>
            </w:r>
          </w:p>
        </w:tc>
        <w:tc>
          <w:tcPr>
            <w:tcW w:w="878" w:type="dxa"/>
            <w:vAlign w:val="center"/>
            <w:hideMark/>
          </w:tcPr>
          <w:p w14:paraId="2E254D9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681E87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634A3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C79593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66002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2E45D28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69A2265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自由路三段/自由三街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0CA66CF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67B010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8715D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10.5</w:t>
            </w:r>
          </w:p>
        </w:tc>
        <w:tc>
          <w:tcPr>
            <w:tcW w:w="878" w:type="dxa"/>
            <w:vAlign w:val="center"/>
            <w:hideMark/>
          </w:tcPr>
          <w:p w14:paraId="6024EE5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3D8C75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2E651E5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536" w:type="dxa"/>
            <w:vMerge w:val="restart"/>
            <w:vAlign w:val="center"/>
          </w:tcPr>
          <w:p w14:paraId="784ABEF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12.8</w:t>
            </w:r>
          </w:p>
        </w:tc>
        <w:tc>
          <w:tcPr>
            <w:tcW w:w="727" w:type="dxa"/>
            <w:vMerge w:val="restart"/>
            <w:vAlign w:val="center"/>
          </w:tcPr>
          <w:p w14:paraId="668DA44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0918CE" w14:paraId="5AFA46C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DD6C3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309F0D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F69F03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E31C5C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12.3</w:t>
            </w:r>
          </w:p>
        </w:tc>
        <w:tc>
          <w:tcPr>
            <w:tcW w:w="878" w:type="dxa"/>
            <w:vAlign w:val="center"/>
            <w:hideMark/>
          </w:tcPr>
          <w:p w14:paraId="067D1B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08974D0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F73376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2220C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F3F50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FFAD94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E799E4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AB9D1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5B26E4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93E6F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25.4</w:t>
            </w:r>
          </w:p>
        </w:tc>
        <w:tc>
          <w:tcPr>
            <w:tcW w:w="878" w:type="dxa"/>
            <w:vAlign w:val="center"/>
            <w:hideMark/>
          </w:tcPr>
          <w:p w14:paraId="0B38AD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18651A2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9A876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ECD3E4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2DC141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60B9F3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56EFB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B3FF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D4B5D9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F5391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878" w:type="dxa"/>
            <w:vAlign w:val="center"/>
            <w:hideMark/>
          </w:tcPr>
          <w:p w14:paraId="340D34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9AA84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D9A96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E817B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869987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426C05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6E8F15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117EFB4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4F79E1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11C7136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4.7</w:t>
            </w:r>
          </w:p>
        </w:tc>
        <w:tc>
          <w:tcPr>
            <w:tcW w:w="878" w:type="dxa"/>
            <w:vAlign w:val="center"/>
            <w:hideMark/>
          </w:tcPr>
          <w:p w14:paraId="1D3F80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83934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9.6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35A604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536" w:type="dxa"/>
            <w:vMerge w:val="restart"/>
            <w:vAlign w:val="center"/>
          </w:tcPr>
          <w:p w14:paraId="3D15B1C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9.2</w:t>
            </w:r>
          </w:p>
        </w:tc>
        <w:tc>
          <w:tcPr>
            <w:tcW w:w="727" w:type="dxa"/>
            <w:vMerge w:val="restart"/>
            <w:vAlign w:val="center"/>
          </w:tcPr>
          <w:p w14:paraId="045321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0918CE" w14:paraId="60BDDD2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DACB4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5A0D9F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6D79D9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8C6A70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8.5</w:t>
            </w:r>
          </w:p>
        </w:tc>
        <w:tc>
          <w:tcPr>
            <w:tcW w:w="878" w:type="dxa"/>
            <w:vAlign w:val="center"/>
            <w:hideMark/>
          </w:tcPr>
          <w:p w14:paraId="58021E8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6459948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BA3F26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B985BA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F01BD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E54D78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EDA2E0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324D55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718CB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D32EC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878" w:type="dxa"/>
            <w:vAlign w:val="center"/>
            <w:hideMark/>
          </w:tcPr>
          <w:p w14:paraId="75AB5DA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4A34D91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878FF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4FF064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69FDFA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5D72BE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7DDFE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A805DE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99F81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734D4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878" w:type="dxa"/>
            <w:vAlign w:val="center"/>
            <w:hideMark/>
          </w:tcPr>
          <w:p w14:paraId="30CA96D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7096E6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6FDC42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FF0ECD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8BBC0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2D7CFA6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4ABC23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自由路三段/進德路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EB32BC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2AA3344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21970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13.5</w:t>
            </w:r>
          </w:p>
        </w:tc>
        <w:tc>
          <w:tcPr>
            <w:tcW w:w="878" w:type="dxa"/>
            <w:vAlign w:val="center"/>
            <w:hideMark/>
          </w:tcPr>
          <w:p w14:paraId="34FC7B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52AB5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40.5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27EBBE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32FBC5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34.9</w:t>
            </w:r>
          </w:p>
        </w:tc>
        <w:tc>
          <w:tcPr>
            <w:tcW w:w="727" w:type="dxa"/>
            <w:vMerge w:val="restart"/>
            <w:vAlign w:val="center"/>
          </w:tcPr>
          <w:p w14:paraId="7FC20F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5222545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C45EC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19077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E37C0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3BEC43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33.8</w:t>
            </w:r>
          </w:p>
        </w:tc>
        <w:tc>
          <w:tcPr>
            <w:tcW w:w="878" w:type="dxa"/>
            <w:vAlign w:val="center"/>
            <w:hideMark/>
          </w:tcPr>
          <w:p w14:paraId="71EE11F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53395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6E83FC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6E364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C9EC61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D3396F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A0A94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2F783F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C8EC55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0C358B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51.3</w:t>
            </w:r>
          </w:p>
        </w:tc>
        <w:tc>
          <w:tcPr>
            <w:tcW w:w="878" w:type="dxa"/>
            <w:vAlign w:val="center"/>
            <w:hideMark/>
          </w:tcPr>
          <w:p w14:paraId="7D2DC3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5FB74D0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6131F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6B895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23B04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C6938E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F337CE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4BE82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C164D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EB57FB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73.7</w:t>
            </w:r>
          </w:p>
        </w:tc>
        <w:tc>
          <w:tcPr>
            <w:tcW w:w="878" w:type="dxa"/>
            <w:vAlign w:val="center"/>
            <w:hideMark/>
          </w:tcPr>
          <w:p w14:paraId="63F02E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102540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0299E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7A8552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FD7FF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2E33F9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BB90EB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0575AA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0E1B5A8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4A6BC4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878" w:type="dxa"/>
            <w:vAlign w:val="center"/>
            <w:hideMark/>
          </w:tcPr>
          <w:p w14:paraId="235C7B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E06ED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31.9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5ACF22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577203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32.6</w:t>
            </w:r>
          </w:p>
        </w:tc>
        <w:tc>
          <w:tcPr>
            <w:tcW w:w="727" w:type="dxa"/>
            <w:vMerge w:val="restart"/>
            <w:vAlign w:val="center"/>
          </w:tcPr>
          <w:p w14:paraId="4BFEA3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2E7EDEE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30B80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B408B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641E4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8E1B5A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12.8</w:t>
            </w:r>
          </w:p>
        </w:tc>
        <w:tc>
          <w:tcPr>
            <w:tcW w:w="878" w:type="dxa"/>
            <w:vAlign w:val="center"/>
            <w:hideMark/>
          </w:tcPr>
          <w:p w14:paraId="760265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49" w:type="dxa"/>
            <w:vMerge/>
            <w:vAlign w:val="center"/>
            <w:hideMark/>
          </w:tcPr>
          <w:p w14:paraId="54F0D20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5B55C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9989F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F36A5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D5F883D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43908F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B1A0A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1202C1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6A48135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46.7</w:t>
            </w:r>
          </w:p>
        </w:tc>
        <w:tc>
          <w:tcPr>
            <w:tcW w:w="878" w:type="dxa"/>
            <w:vAlign w:val="center"/>
            <w:hideMark/>
          </w:tcPr>
          <w:p w14:paraId="6A1BF3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  <w:hideMark/>
          </w:tcPr>
          <w:p w14:paraId="4D4689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60AD5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8B242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9A9424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31B4BA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4FA50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1F784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F9F29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3818400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88.3</w:t>
            </w:r>
          </w:p>
        </w:tc>
        <w:tc>
          <w:tcPr>
            <w:tcW w:w="878" w:type="dxa"/>
            <w:vAlign w:val="center"/>
            <w:hideMark/>
          </w:tcPr>
          <w:p w14:paraId="155CA7E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1EA229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E21D2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290B5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485FBD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BB58D5D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69327A15" w14:textId="77777777" w:rsidR="00767EA5" w:rsidRPr="000918CE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lastRenderedPageBreak/>
              <w:t>南京路/自由路三段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508277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3831E87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DB001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17.1</w:t>
            </w:r>
          </w:p>
        </w:tc>
        <w:tc>
          <w:tcPr>
            <w:tcW w:w="878" w:type="dxa"/>
            <w:vAlign w:val="center"/>
            <w:hideMark/>
          </w:tcPr>
          <w:p w14:paraId="1438AD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D55BC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26.3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3D3ABB1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536" w:type="dxa"/>
            <w:vMerge w:val="restart"/>
            <w:vAlign w:val="center"/>
          </w:tcPr>
          <w:p w14:paraId="1127DDD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26.2</w:t>
            </w:r>
          </w:p>
        </w:tc>
        <w:tc>
          <w:tcPr>
            <w:tcW w:w="727" w:type="dxa"/>
            <w:vMerge w:val="restart"/>
            <w:vAlign w:val="center"/>
          </w:tcPr>
          <w:p w14:paraId="41761F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0918CE" w14:paraId="37CB2D7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EFD16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E6582E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75B949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6F6103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20.8</w:t>
            </w:r>
          </w:p>
        </w:tc>
        <w:tc>
          <w:tcPr>
            <w:tcW w:w="878" w:type="dxa"/>
            <w:vAlign w:val="center"/>
            <w:hideMark/>
          </w:tcPr>
          <w:p w14:paraId="77CE70B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45C765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D8E399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44532E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DBD72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6AEDE9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89AE77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9ADDE6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5E38DA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616A6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41.6</w:t>
            </w:r>
          </w:p>
        </w:tc>
        <w:tc>
          <w:tcPr>
            <w:tcW w:w="878" w:type="dxa"/>
            <w:vAlign w:val="center"/>
            <w:hideMark/>
          </w:tcPr>
          <w:p w14:paraId="6E0D82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1741EA1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6BD1F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06230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1F81E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7AB254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D9E1B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58A27A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01FDA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110E60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20.0</w:t>
            </w:r>
          </w:p>
        </w:tc>
        <w:tc>
          <w:tcPr>
            <w:tcW w:w="878" w:type="dxa"/>
            <w:vAlign w:val="center"/>
            <w:hideMark/>
          </w:tcPr>
          <w:p w14:paraId="6F980B7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6FC208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0178CEA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29CE7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861B6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1BEA6B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BC18C4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1B2FC84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13240E8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94D77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55.2</w:t>
            </w:r>
          </w:p>
        </w:tc>
        <w:tc>
          <w:tcPr>
            <w:tcW w:w="878" w:type="dxa"/>
            <w:vAlign w:val="center"/>
            <w:hideMark/>
          </w:tcPr>
          <w:p w14:paraId="5BF147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2473D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35.4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1220EC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14290D3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35.2</w:t>
            </w:r>
          </w:p>
        </w:tc>
        <w:tc>
          <w:tcPr>
            <w:tcW w:w="727" w:type="dxa"/>
            <w:vMerge w:val="restart"/>
            <w:vAlign w:val="center"/>
          </w:tcPr>
          <w:p w14:paraId="05EC35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374286E6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A0E02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6945A5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45B175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559C67D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23.6</w:t>
            </w:r>
          </w:p>
        </w:tc>
        <w:tc>
          <w:tcPr>
            <w:tcW w:w="878" w:type="dxa"/>
            <w:vAlign w:val="center"/>
            <w:hideMark/>
          </w:tcPr>
          <w:p w14:paraId="6C484BC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C90766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D1BF8C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522F7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96C9FF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A11AEB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E3E05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C58ED6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A987DC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71D405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41.2</w:t>
            </w:r>
          </w:p>
        </w:tc>
        <w:tc>
          <w:tcPr>
            <w:tcW w:w="878" w:type="dxa"/>
            <w:vAlign w:val="center"/>
            <w:hideMark/>
          </w:tcPr>
          <w:p w14:paraId="4839FA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734764F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4F8DF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A9B4DC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303F66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EA5FCA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436819F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BB7F1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AAF98D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D865EF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878" w:type="dxa"/>
            <w:vAlign w:val="center"/>
            <w:hideMark/>
          </w:tcPr>
          <w:p w14:paraId="16F6302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DA21CC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F36417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F79C6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DB187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29212E5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10DA5D2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南京路/進德路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243443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040AED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3240B09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54.5</w:t>
            </w:r>
          </w:p>
        </w:tc>
        <w:tc>
          <w:tcPr>
            <w:tcW w:w="878" w:type="dxa"/>
            <w:vAlign w:val="center"/>
            <w:hideMark/>
          </w:tcPr>
          <w:p w14:paraId="76C2BC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27BA4D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55.3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313D61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1ACC98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54.1</w:t>
            </w:r>
          </w:p>
        </w:tc>
        <w:tc>
          <w:tcPr>
            <w:tcW w:w="727" w:type="dxa"/>
            <w:vMerge w:val="restart"/>
            <w:vAlign w:val="center"/>
          </w:tcPr>
          <w:p w14:paraId="360B17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415E0DC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18EBC3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7AEED0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CC72F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00718B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30.2</w:t>
            </w:r>
          </w:p>
        </w:tc>
        <w:tc>
          <w:tcPr>
            <w:tcW w:w="878" w:type="dxa"/>
            <w:vAlign w:val="center"/>
            <w:hideMark/>
          </w:tcPr>
          <w:p w14:paraId="1EF92A7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7DFD56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109B2A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C17B3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43C88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ED6B72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043FDD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B6DD37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1F560BB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30D428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68.7</w:t>
            </w:r>
          </w:p>
        </w:tc>
        <w:tc>
          <w:tcPr>
            <w:tcW w:w="878" w:type="dxa"/>
            <w:vAlign w:val="center"/>
            <w:hideMark/>
          </w:tcPr>
          <w:p w14:paraId="6EBD177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673A30C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3E6F43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D7798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02176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DC1272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E3D9E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CEEC2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E9EAF4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68B7CA3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65.6</w:t>
            </w:r>
          </w:p>
        </w:tc>
        <w:tc>
          <w:tcPr>
            <w:tcW w:w="878" w:type="dxa"/>
            <w:vAlign w:val="center"/>
            <w:hideMark/>
          </w:tcPr>
          <w:p w14:paraId="6DD6082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4704C9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DA925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D03ADB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12B860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6A14213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60741D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5F75533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3306E9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2B4748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37.2</w:t>
            </w:r>
          </w:p>
        </w:tc>
        <w:tc>
          <w:tcPr>
            <w:tcW w:w="878" w:type="dxa"/>
            <w:vAlign w:val="center"/>
            <w:hideMark/>
          </w:tcPr>
          <w:p w14:paraId="68BD3E2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F05C49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46.5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5B54BD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5CF900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43.7</w:t>
            </w:r>
          </w:p>
        </w:tc>
        <w:tc>
          <w:tcPr>
            <w:tcW w:w="727" w:type="dxa"/>
            <w:vMerge w:val="restart"/>
            <w:vAlign w:val="center"/>
          </w:tcPr>
          <w:p w14:paraId="57A16B6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782EE38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370CAF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92632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96F25F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8114D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8" w:type="dxa"/>
            <w:vAlign w:val="center"/>
            <w:hideMark/>
          </w:tcPr>
          <w:p w14:paraId="4AC4D1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7BA6BC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69484C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AB706E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A91D89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16F909B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9DCC2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51CF6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331C0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46A41F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21.9</w:t>
            </w:r>
          </w:p>
        </w:tc>
        <w:tc>
          <w:tcPr>
            <w:tcW w:w="878" w:type="dxa"/>
            <w:vAlign w:val="center"/>
            <w:hideMark/>
          </w:tcPr>
          <w:p w14:paraId="215890B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DB3BC6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35091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4EC433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6DB2D9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3ABC24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00B52F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D7B951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91383B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CB221E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878" w:type="dxa"/>
            <w:vAlign w:val="center"/>
            <w:hideMark/>
          </w:tcPr>
          <w:p w14:paraId="48CBB43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49CDBA9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47CCC9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2C16F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1D140B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C846B44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7F4A1BC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復興路四段/南京路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591892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1EB0D11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05124C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27.8</w:t>
            </w:r>
          </w:p>
        </w:tc>
        <w:tc>
          <w:tcPr>
            <w:tcW w:w="878" w:type="dxa"/>
            <w:vAlign w:val="center"/>
            <w:hideMark/>
          </w:tcPr>
          <w:p w14:paraId="43FD01E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5C3F787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46.4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09FDBB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662085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38.8</w:t>
            </w:r>
          </w:p>
        </w:tc>
        <w:tc>
          <w:tcPr>
            <w:tcW w:w="727" w:type="dxa"/>
            <w:vMerge w:val="restart"/>
            <w:vAlign w:val="center"/>
          </w:tcPr>
          <w:p w14:paraId="08ACE97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0AFB83F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F13FA0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C6BAE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A1D69D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1571B9D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110.0</w:t>
            </w:r>
          </w:p>
        </w:tc>
        <w:tc>
          <w:tcPr>
            <w:tcW w:w="878" w:type="dxa"/>
            <w:vAlign w:val="center"/>
            <w:hideMark/>
          </w:tcPr>
          <w:p w14:paraId="46F24B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5849957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19F82B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0B196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7D615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2C815C0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E014F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35A703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F90F6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775FC9B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878" w:type="dxa"/>
            <w:vAlign w:val="center"/>
            <w:hideMark/>
          </w:tcPr>
          <w:p w14:paraId="30CA0C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5249C7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36AA5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D6E03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0936C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E70A26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0F72E4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5B8521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4B31D11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5130051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23.9</w:t>
            </w:r>
          </w:p>
        </w:tc>
        <w:tc>
          <w:tcPr>
            <w:tcW w:w="878" w:type="dxa"/>
            <w:vAlign w:val="center"/>
            <w:hideMark/>
          </w:tcPr>
          <w:p w14:paraId="3A3F84F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31DBDF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B1EE14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AB6418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CFDC4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A290128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021348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8C86CC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7C014BA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58C1570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48.7</w:t>
            </w:r>
          </w:p>
        </w:tc>
        <w:tc>
          <w:tcPr>
            <w:tcW w:w="878" w:type="dxa"/>
            <w:vAlign w:val="center"/>
            <w:hideMark/>
          </w:tcPr>
          <w:p w14:paraId="0C35B63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039D093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45.1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3A767E2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6ED1B6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44.9</w:t>
            </w:r>
          </w:p>
        </w:tc>
        <w:tc>
          <w:tcPr>
            <w:tcW w:w="727" w:type="dxa"/>
            <w:vMerge w:val="restart"/>
            <w:vAlign w:val="center"/>
          </w:tcPr>
          <w:p w14:paraId="7E4C24B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75AC3EB2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21E277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9DBA73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AABA7C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265138D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82.6</w:t>
            </w:r>
          </w:p>
        </w:tc>
        <w:tc>
          <w:tcPr>
            <w:tcW w:w="878" w:type="dxa"/>
            <w:vAlign w:val="center"/>
            <w:hideMark/>
          </w:tcPr>
          <w:p w14:paraId="14FD7F9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5C13CF1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EFD8B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FEC631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AA1A10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53EB99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6BEE1D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8F7A4D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F7C9DF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2AC49A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24.0</w:t>
            </w:r>
          </w:p>
        </w:tc>
        <w:tc>
          <w:tcPr>
            <w:tcW w:w="878" w:type="dxa"/>
            <w:vAlign w:val="center"/>
            <w:hideMark/>
          </w:tcPr>
          <w:p w14:paraId="5368A3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7067887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EEBCEA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763627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AC43C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38C2718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263D8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B7AB0D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6CDE265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21714DA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878" w:type="dxa"/>
            <w:vAlign w:val="center"/>
            <w:hideMark/>
          </w:tcPr>
          <w:p w14:paraId="12BC606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5FCBF2E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E31DEA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A36C3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1F5AB8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DCD3C96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  <w:hideMark/>
          </w:tcPr>
          <w:p w14:paraId="168AEC57" w14:textId="77777777" w:rsidR="00767EA5" w:rsidRPr="000918CE" w:rsidRDefault="00767EA5" w:rsidP="00165F54">
            <w:pPr>
              <w:pStyle w:val="ab"/>
              <w:pageBreakBefore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lastRenderedPageBreak/>
              <w:t>雙十路一段/南京路</w:t>
            </w:r>
          </w:p>
        </w:tc>
        <w:tc>
          <w:tcPr>
            <w:tcW w:w="419" w:type="dxa"/>
            <w:vMerge w:val="restart"/>
            <w:vAlign w:val="center"/>
            <w:hideMark/>
          </w:tcPr>
          <w:p w14:paraId="6A998F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  <w:hideMark/>
          </w:tcPr>
          <w:p w14:paraId="201CA5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0614F8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75.3</w:t>
            </w:r>
          </w:p>
        </w:tc>
        <w:tc>
          <w:tcPr>
            <w:tcW w:w="878" w:type="dxa"/>
            <w:vAlign w:val="center"/>
            <w:hideMark/>
          </w:tcPr>
          <w:p w14:paraId="6D9D0D3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3D11786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48.8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24618A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362CD9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47.8</w:t>
            </w:r>
          </w:p>
        </w:tc>
        <w:tc>
          <w:tcPr>
            <w:tcW w:w="727" w:type="dxa"/>
            <w:vMerge w:val="restart"/>
            <w:vAlign w:val="center"/>
          </w:tcPr>
          <w:p w14:paraId="719435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1B8D8BFA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59A25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58F26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FBC299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7095523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87.1</w:t>
            </w:r>
          </w:p>
        </w:tc>
        <w:tc>
          <w:tcPr>
            <w:tcW w:w="878" w:type="dxa"/>
            <w:vAlign w:val="center"/>
            <w:hideMark/>
          </w:tcPr>
          <w:p w14:paraId="2B80BE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/>
            <w:vAlign w:val="center"/>
            <w:hideMark/>
          </w:tcPr>
          <w:p w14:paraId="052109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F812A4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940B4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25395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E8A65BE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203FC0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8B593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78D8EA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34A5D7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878" w:type="dxa"/>
            <w:vAlign w:val="center"/>
            <w:hideMark/>
          </w:tcPr>
          <w:p w14:paraId="594A02A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075390E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2BEA295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141808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8ED31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32AB4C5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E6DF8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BD0DB6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367D63A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036576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33.8</w:t>
            </w:r>
          </w:p>
        </w:tc>
        <w:tc>
          <w:tcPr>
            <w:tcW w:w="878" w:type="dxa"/>
            <w:vAlign w:val="center"/>
            <w:hideMark/>
          </w:tcPr>
          <w:p w14:paraId="668E74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022489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4EB760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BFAF7A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15FCED5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3DCA3E7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865B4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  <w:hideMark/>
          </w:tcPr>
          <w:p w14:paraId="30DB776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  <w:hideMark/>
          </w:tcPr>
          <w:p w14:paraId="6E80EC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  <w:hideMark/>
          </w:tcPr>
          <w:p w14:paraId="6302D57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97.4</w:t>
            </w:r>
          </w:p>
        </w:tc>
        <w:tc>
          <w:tcPr>
            <w:tcW w:w="878" w:type="dxa"/>
            <w:vAlign w:val="center"/>
            <w:hideMark/>
          </w:tcPr>
          <w:p w14:paraId="7EC550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1249" w:type="dxa"/>
            <w:vMerge w:val="restart"/>
            <w:vAlign w:val="center"/>
            <w:hideMark/>
          </w:tcPr>
          <w:p w14:paraId="72ACAB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47.2</w:t>
            </w:r>
          </w:p>
        </w:tc>
        <w:tc>
          <w:tcPr>
            <w:tcW w:w="702" w:type="dxa"/>
            <w:vMerge w:val="restart"/>
            <w:vAlign w:val="center"/>
            <w:hideMark/>
          </w:tcPr>
          <w:p w14:paraId="653129A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2A16FE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46.5</w:t>
            </w:r>
          </w:p>
        </w:tc>
        <w:tc>
          <w:tcPr>
            <w:tcW w:w="727" w:type="dxa"/>
            <w:vMerge w:val="restart"/>
            <w:vAlign w:val="center"/>
          </w:tcPr>
          <w:p w14:paraId="4F39B4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0BF77E89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7288CD6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3CC5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07682A8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  <w:hideMark/>
          </w:tcPr>
          <w:p w14:paraId="4235383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73.8</w:t>
            </w:r>
          </w:p>
        </w:tc>
        <w:tc>
          <w:tcPr>
            <w:tcW w:w="878" w:type="dxa"/>
            <w:vAlign w:val="center"/>
            <w:hideMark/>
          </w:tcPr>
          <w:p w14:paraId="0EB988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  <w:hideMark/>
          </w:tcPr>
          <w:p w14:paraId="7EC56B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6BB8FB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1485E9D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0691F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0F12A3BC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30BDF1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1F839F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AD3A8A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  <w:hideMark/>
          </w:tcPr>
          <w:p w14:paraId="14F9907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878" w:type="dxa"/>
            <w:vAlign w:val="center"/>
            <w:hideMark/>
          </w:tcPr>
          <w:p w14:paraId="452823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  <w:hideMark/>
          </w:tcPr>
          <w:p w14:paraId="2FF487B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530734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66F1A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F58DC9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1BE4214" w14:textId="77777777" w:rsidTr="00165F54">
        <w:trPr>
          <w:trHeight w:val="20"/>
        </w:trPr>
        <w:tc>
          <w:tcPr>
            <w:tcW w:w="994" w:type="dxa"/>
            <w:vMerge/>
            <w:vAlign w:val="center"/>
            <w:hideMark/>
          </w:tcPr>
          <w:p w14:paraId="59201CE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400230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14:paraId="2F1E875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  <w:hideMark/>
          </w:tcPr>
          <w:p w14:paraId="413C0E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36.1</w:t>
            </w:r>
          </w:p>
        </w:tc>
        <w:tc>
          <w:tcPr>
            <w:tcW w:w="878" w:type="dxa"/>
            <w:vAlign w:val="center"/>
            <w:hideMark/>
          </w:tcPr>
          <w:p w14:paraId="37F58C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  <w:hideMark/>
          </w:tcPr>
          <w:p w14:paraId="621FE0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  <w:hideMark/>
          </w:tcPr>
          <w:p w14:paraId="7BF9AE3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49E895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107C2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5050C3D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5AF9EA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復興路四段</w:t>
            </w:r>
            <w:r w:rsidRPr="000918CE">
              <w:rPr>
                <w:color w:val="000000" w:themeColor="text1"/>
                <w:sz w:val="24"/>
                <w:szCs w:val="24"/>
              </w:rPr>
              <w:t>/復興路東一街/復興東路</w:t>
            </w:r>
          </w:p>
        </w:tc>
        <w:tc>
          <w:tcPr>
            <w:tcW w:w="419" w:type="dxa"/>
            <w:vMerge w:val="restart"/>
            <w:vAlign w:val="center"/>
          </w:tcPr>
          <w:p w14:paraId="409F9C6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463F762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0BA591F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38.4</w:t>
            </w:r>
          </w:p>
        </w:tc>
        <w:tc>
          <w:tcPr>
            <w:tcW w:w="878" w:type="dxa"/>
            <w:vAlign w:val="center"/>
          </w:tcPr>
          <w:p w14:paraId="69DE512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10DB3E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45.8</w:t>
            </w:r>
          </w:p>
        </w:tc>
        <w:tc>
          <w:tcPr>
            <w:tcW w:w="702" w:type="dxa"/>
            <w:vMerge w:val="restart"/>
            <w:vAlign w:val="center"/>
          </w:tcPr>
          <w:p w14:paraId="45E645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2E0F39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45.8</w:t>
            </w:r>
          </w:p>
        </w:tc>
        <w:tc>
          <w:tcPr>
            <w:tcW w:w="727" w:type="dxa"/>
            <w:vMerge w:val="restart"/>
            <w:vAlign w:val="center"/>
          </w:tcPr>
          <w:p w14:paraId="192895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063C56E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DB349D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12239F9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BAEDEA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7EA0118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50.2</w:t>
            </w:r>
          </w:p>
        </w:tc>
        <w:tc>
          <w:tcPr>
            <w:tcW w:w="878" w:type="dxa"/>
            <w:vAlign w:val="center"/>
          </w:tcPr>
          <w:p w14:paraId="5DCDE4E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3ED4337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6DC613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2DE38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21BF9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9B649C7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3DE143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9BA52F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C0DCC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485FFE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44.3</w:t>
            </w:r>
          </w:p>
        </w:tc>
        <w:tc>
          <w:tcPr>
            <w:tcW w:w="878" w:type="dxa"/>
            <w:vAlign w:val="center"/>
          </w:tcPr>
          <w:p w14:paraId="25B22D0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3F76C4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A613E5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FA11C6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32CC110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6F6AAEC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1394A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4DE76B7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2119FB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392955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878" w:type="dxa"/>
            <w:vAlign w:val="center"/>
          </w:tcPr>
          <w:p w14:paraId="01C59CD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151D7CF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274F689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C6D6D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D0654F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2C9E6F17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700811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008AA54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61F39DA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59F53D4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26.7</w:t>
            </w:r>
          </w:p>
        </w:tc>
        <w:tc>
          <w:tcPr>
            <w:tcW w:w="878" w:type="dxa"/>
            <w:vAlign w:val="center"/>
          </w:tcPr>
          <w:p w14:paraId="303DD2D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 w:val="restart"/>
            <w:vAlign w:val="center"/>
          </w:tcPr>
          <w:p w14:paraId="4ECF80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702" w:type="dxa"/>
            <w:vMerge w:val="restart"/>
            <w:vAlign w:val="center"/>
          </w:tcPr>
          <w:p w14:paraId="097A6B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388C694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48.1</w:t>
            </w:r>
          </w:p>
        </w:tc>
        <w:tc>
          <w:tcPr>
            <w:tcW w:w="727" w:type="dxa"/>
            <w:vMerge w:val="restart"/>
            <w:vAlign w:val="center"/>
          </w:tcPr>
          <w:p w14:paraId="7DAE8E8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2A2EAB26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51899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BB45D7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1718A1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3BCBB6F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17.1</w:t>
            </w:r>
          </w:p>
        </w:tc>
        <w:tc>
          <w:tcPr>
            <w:tcW w:w="878" w:type="dxa"/>
            <w:vAlign w:val="center"/>
          </w:tcPr>
          <w:p w14:paraId="1136684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49" w:type="dxa"/>
            <w:vMerge/>
            <w:vAlign w:val="center"/>
          </w:tcPr>
          <w:p w14:paraId="6F4A9FF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CE7A77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E1046E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17C57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79A2B4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B6899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6E08AB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F36480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6075FB3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46.2</w:t>
            </w:r>
          </w:p>
        </w:tc>
        <w:tc>
          <w:tcPr>
            <w:tcW w:w="878" w:type="dxa"/>
            <w:vAlign w:val="center"/>
          </w:tcPr>
          <w:p w14:paraId="2932B87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19DB2DA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0874498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0346C7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6312D0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B0AB75A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07A4D2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6EEECAA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9E046D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98" w:type="dxa"/>
            <w:vAlign w:val="center"/>
          </w:tcPr>
          <w:p w14:paraId="0C09E4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43.3</w:t>
            </w:r>
          </w:p>
        </w:tc>
        <w:tc>
          <w:tcPr>
            <w:tcW w:w="878" w:type="dxa"/>
            <w:vAlign w:val="center"/>
          </w:tcPr>
          <w:p w14:paraId="729D044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0CBA723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67BC47A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3D168B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4EB89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86404B3" w14:textId="77777777" w:rsidTr="00165F54">
        <w:trPr>
          <w:trHeight w:val="20"/>
        </w:trPr>
        <w:tc>
          <w:tcPr>
            <w:tcW w:w="994" w:type="dxa"/>
            <w:vMerge w:val="restart"/>
            <w:vAlign w:val="center"/>
          </w:tcPr>
          <w:p w14:paraId="6528F2C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建成路</w:t>
            </w:r>
            <w:r w:rsidRPr="000918CE">
              <w:rPr>
                <w:color w:val="000000" w:themeColor="text1"/>
                <w:sz w:val="24"/>
                <w:szCs w:val="24"/>
              </w:rPr>
              <w:t>/進化路/自由路三段</w:t>
            </w:r>
          </w:p>
        </w:tc>
        <w:tc>
          <w:tcPr>
            <w:tcW w:w="419" w:type="dxa"/>
            <w:vMerge w:val="restart"/>
            <w:vAlign w:val="center"/>
          </w:tcPr>
          <w:p w14:paraId="6EF78D1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992" w:type="dxa"/>
            <w:vAlign w:val="center"/>
          </w:tcPr>
          <w:p w14:paraId="29ECBDC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7A38DF5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43.3</w:t>
            </w:r>
          </w:p>
        </w:tc>
        <w:tc>
          <w:tcPr>
            <w:tcW w:w="878" w:type="dxa"/>
            <w:vAlign w:val="center"/>
          </w:tcPr>
          <w:p w14:paraId="72DD165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26AE429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46.5</w:t>
            </w:r>
          </w:p>
        </w:tc>
        <w:tc>
          <w:tcPr>
            <w:tcW w:w="702" w:type="dxa"/>
            <w:vMerge w:val="restart"/>
            <w:vAlign w:val="center"/>
          </w:tcPr>
          <w:p w14:paraId="063DB65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536" w:type="dxa"/>
            <w:vMerge w:val="restart"/>
            <w:vAlign w:val="center"/>
          </w:tcPr>
          <w:p w14:paraId="0888B1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727" w:type="dxa"/>
            <w:vMerge w:val="restart"/>
            <w:vAlign w:val="center"/>
          </w:tcPr>
          <w:p w14:paraId="7EFCEED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0918CE" w14:paraId="3226A665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401529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6DCA7D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A1F94E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08A166A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40.9</w:t>
            </w:r>
          </w:p>
        </w:tc>
        <w:tc>
          <w:tcPr>
            <w:tcW w:w="878" w:type="dxa"/>
            <w:vAlign w:val="center"/>
          </w:tcPr>
          <w:p w14:paraId="32EBAF4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Merge/>
            <w:vAlign w:val="center"/>
          </w:tcPr>
          <w:p w14:paraId="16AFB00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6D01AF3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4AC090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06E2496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755C0E3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0FCA507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F7D2A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FE2270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01FFB04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74.2</w:t>
            </w:r>
          </w:p>
        </w:tc>
        <w:tc>
          <w:tcPr>
            <w:tcW w:w="878" w:type="dxa"/>
            <w:vAlign w:val="center"/>
          </w:tcPr>
          <w:p w14:paraId="491A55E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</w:tcPr>
          <w:p w14:paraId="125D7A8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273232B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BD117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F8A4A6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E960E74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FD5B2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2429455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E5648D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2F34397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54.7</w:t>
            </w:r>
          </w:p>
        </w:tc>
        <w:tc>
          <w:tcPr>
            <w:tcW w:w="878" w:type="dxa"/>
            <w:vAlign w:val="center"/>
          </w:tcPr>
          <w:p w14:paraId="018D654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2872D62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88E074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5BB94EB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6F0CF16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4254715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DB552B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0339A8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6BD5C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29A00F9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35.4</w:t>
            </w:r>
          </w:p>
        </w:tc>
        <w:tc>
          <w:tcPr>
            <w:tcW w:w="878" w:type="dxa"/>
            <w:vAlign w:val="center"/>
          </w:tcPr>
          <w:p w14:paraId="7C83832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5C4C355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72A6CB9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03DCD4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9CFC20E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55367268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3C8D2A2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 w:val="restart"/>
            <w:vAlign w:val="center"/>
          </w:tcPr>
          <w:p w14:paraId="0E9673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992" w:type="dxa"/>
            <w:vAlign w:val="center"/>
          </w:tcPr>
          <w:p w14:paraId="3CDA003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98" w:type="dxa"/>
            <w:vAlign w:val="center"/>
          </w:tcPr>
          <w:p w14:paraId="124639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41.2</w:t>
            </w:r>
          </w:p>
        </w:tc>
        <w:tc>
          <w:tcPr>
            <w:tcW w:w="878" w:type="dxa"/>
            <w:vAlign w:val="center"/>
          </w:tcPr>
          <w:p w14:paraId="2B2A43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 w:val="restart"/>
            <w:vAlign w:val="center"/>
          </w:tcPr>
          <w:p w14:paraId="0F7B848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43.5</w:t>
            </w:r>
          </w:p>
        </w:tc>
        <w:tc>
          <w:tcPr>
            <w:tcW w:w="702" w:type="dxa"/>
            <w:vMerge w:val="restart"/>
            <w:vAlign w:val="center"/>
          </w:tcPr>
          <w:p w14:paraId="10971A5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536" w:type="dxa"/>
            <w:vMerge w:val="restart"/>
            <w:vAlign w:val="center"/>
          </w:tcPr>
          <w:p w14:paraId="0FD9338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47.6</w:t>
            </w:r>
          </w:p>
        </w:tc>
        <w:tc>
          <w:tcPr>
            <w:tcW w:w="727" w:type="dxa"/>
            <w:vMerge w:val="restart"/>
            <w:vAlign w:val="center"/>
          </w:tcPr>
          <w:p w14:paraId="1A9B5C7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0918CE" w14:paraId="4D664449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24CFD653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545E001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5379A87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98" w:type="dxa"/>
            <w:vAlign w:val="center"/>
          </w:tcPr>
          <w:p w14:paraId="312FEAC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45.0</w:t>
            </w:r>
          </w:p>
        </w:tc>
        <w:tc>
          <w:tcPr>
            <w:tcW w:w="878" w:type="dxa"/>
            <w:vAlign w:val="center"/>
          </w:tcPr>
          <w:p w14:paraId="164EEE4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6D17B151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0FA71F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62F35FE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2DB32A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7A09A95E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67567DF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7C2C01BD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F4B9DA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西南向</w:t>
            </w:r>
          </w:p>
        </w:tc>
        <w:tc>
          <w:tcPr>
            <w:tcW w:w="998" w:type="dxa"/>
            <w:vAlign w:val="center"/>
          </w:tcPr>
          <w:p w14:paraId="52EC026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64.4</w:t>
            </w:r>
          </w:p>
        </w:tc>
        <w:tc>
          <w:tcPr>
            <w:tcW w:w="878" w:type="dxa"/>
            <w:vAlign w:val="center"/>
          </w:tcPr>
          <w:p w14:paraId="432446F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1249" w:type="dxa"/>
            <w:vMerge/>
            <w:vAlign w:val="center"/>
          </w:tcPr>
          <w:p w14:paraId="61C331A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8545E7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77B88E5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7E395F4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1144DC12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5FB3755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02AA07C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FF9A12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98" w:type="dxa"/>
            <w:vAlign w:val="center"/>
          </w:tcPr>
          <w:p w14:paraId="36A84E0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47.4</w:t>
            </w:r>
          </w:p>
        </w:tc>
        <w:tc>
          <w:tcPr>
            <w:tcW w:w="878" w:type="dxa"/>
            <w:vAlign w:val="center"/>
          </w:tcPr>
          <w:p w14:paraId="71C652DC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49" w:type="dxa"/>
            <w:vMerge/>
            <w:vAlign w:val="center"/>
          </w:tcPr>
          <w:p w14:paraId="6065A679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36B0672B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2872B616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53C03F2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67EA5" w:rsidRPr="000918CE" w14:paraId="6580EE77" w14:textId="77777777" w:rsidTr="00165F54">
        <w:trPr>
          <w:trHeight w:val="20"/>
        </w:trPr>
        <w:tc>
          <w:tcPr>
            <w:tcW w:w="994" w:type="dxa"/>
            <w:vMerge/>
            <w:vAlign w:val="center"/>
          </w:tcPr>
          <w:p w14:paraId="19BB6AE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9" w:type="dxa"/>
            <w:vMerge/>
            <w:vAlign w:val="center"/>
          </w:tcPr>
          <w:p w14:paraId="46008A30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DC239B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東南向</w:t>
            </w:r>
          </w:p>
        </w:tc>
        <w:tc>
          <w:tcPr>
            <w:tcW w:w="998" w:type="dxa"/>
            <w:vAlign w:val="center"/>
          </w:tcPr>
          <w:p w14:paraId="3F2CF8FF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35.4</w:t>
            </w:r>
          </w:p>
        </w:tc>
        <w:tc>
          <w:tcPr>
            <w:tcW w:w="878" w:type="dxa"/>
            <w:vAlign w:val="center"/>
          </w:tcPr>
          <w:p w14:paraId="3B592E78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0918CE">
              <w:rPr>
                <w:rFonts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49" w:type="dxa"/>
            <w:vMerge/>
            <w:vAlign w:val="center"/>
          </w:tcPr>
          <w:p w14:paraId="675897A5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CBE7DEA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6" w:type="dxa"/>
            <w:vMerge/>
            <w:vAlign w:val="center"/>
          </w:tcPr>
          <w:p w14:paraId="42F16634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7" w:type="dxa"/>
            <w:vMerge/>
            <w:vAlign w:val="center"/>
          </w:tcPr>
          <w:p w14:paraId="41EABDD2" w14:textId="77777777" w:rsidR="00767EA5" w:rsidRPr="000918CE" w:rsidRDefault="00767EA5" w:rsidP="00165F54">
            <w:pPr>
              <w:pStyle w:val="ab"/>
              <w:spacing w:after="0"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9F91041" w14:textId="77777777" w:rsidR="00767EA5" w:rsidRPr="00767EA5" w:rsidRDefault="00767EA5" w:rsidP="00767EA5">
      <w:pPr>
        <w:rPr>
          <w:rFonts w:hint="eastAsia"/>
        </w:rPr>
      </w:pPr>
    </w:p>
    <w:p w14:paraId="3DC1B7D9" w14:textId="38E4FD51" w:rsidR="00401E12" w:rsidRDefault="00401E12" w:rsidP="00767EA5">
      <w:pPr>
        <w:pStyle w:val="a6"/>
        <w:spacing w:before="0" w:after="0" w:line="0" w:lineRule="atLeast"/>
        <w:ind w:firstLine="0"/>
      </w:pPr>
      <w:r>
        <w:br w:type="page"/>
      </w:r>
    </w:p>
    <w:p w14:paraId="51D41540" w14:textId="626F3B84" w:rsidR="004E03EA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平日路段</w:t>
      </w:r>
    </w:p>
    <w:tbl>
      <w:tblPr>
        <w:tblStyle w:val="aff0"/>
        <w:tblW w:w="8495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276"/>
        <w:gridCol w:w="709"/>
        <w:gridCol w:w="1203"/>
        <w:gridCol w:w="1204"/>
        <w:gridCol w:w="1203"/>
        <w:gridCol w:w="1204"/>
      </w:tblGrid>
      <w:tr w:rsidR="00767EA5" w:rsidRPr="00217618" w14:paraId="4247EDBA" w14:textId="77777777" w:rsidTr="00165F54">
        <w:trPr>
          <w:trHeight w:val="20"/>
          <w:tblHeader/>
        </w:trPr>
        <w:tc>
          <w:tcPr>
            <w:tcW w:w="1129" w:type="dxa"/>
            <w:vMerge w:val="restart"/>
            <w:noWrap/>
            <w:vAlign w:val="center"/>
          </w:tcPr>
          <w:p w14:paraId="3BC462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</w:t>
            </w:r>
          </w:p>
        </w:tc>
        <w:tc>
          <w:tcPr>
            <w:tcW w:w="567" w:type="dxa"/>
            <w:vMerge w:val="restart"/>
            <w:noWrap/>
            <w:vAlign w:val="center"/>
          </w:tcPr>
          <w:p w14:paraId="7800C3F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276" w:type="dxa"/>
            <w:vMerge w:val="restart"/>
            <w:noWrap/>
            <w:vAlign w:val="center"/>
          </w:tcPr>
          <w:p w14:paraId="506AC8C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2BA633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407" w:type="dxa"/>
            <w:gridSpan w:val="2"/>
            <w:vAlign w:val="center"/>
          </w:tcPr>
          <w:p w14:paraId="2220AB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開發後</w:t>
            </w:r>
          </w:p>
        </w:tc>
        <w:tc>
          <w:tcPr>
            <w:tcW w:w="2407" w:type="dxa"/>
            <w:gridSpan w:val="2"/>
          </w:tcPr>
          <w:p w14:paraId="5A6DD31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開發前</w:t>
            </w:r>
          </w:p>
        </w:tc>
      </w:tr>
      <w:tr w:rsidR="00767EA5" w:rsidRPr="00217618" w14:paraId="539D58B2" w14:textId="77777777" w:rsidTr="00165F54">
        <w:trPr>
          <w:trHeight w:val="20"/>
          <w:tblHeader/>
        </w:trPr>
        <w:tc>
          <w:tcPr>
            <w:tcW w:w="1129" w:type="dxa"/>
            <w:vMerge/>
            <w:noWrap/>
            <w:vAlign w:val="center"/>
            <w:hideMark/>
          </w:tcPr>
          <w:p w14:paraId="5C77C04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noWrap/>
            <w:vAlign w:val="center"/>
            <w:hideMark/>
          </w:tcPr>
          <w:p w14:paraId="791837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noWrap/>
            <w:vAlign w:val="center"/>
            <w:hideMark/>
          </w:tcPr>
          <w:p w14:paraId="31072C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7B4D8EA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69669DF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04" w:type="dxa"/>
            <w:vAlign w:val="center"/>
          </w:tcPr>
          <w:p w14:paraId="20C806E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03" w:type="dxa"/>
            <w:vAlign w:val="center"/>
          </w:tcPr>
          <w:p w14:paraId="34BD4F1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04" w:type="dxa"/>
            <w:vAlign w:val="center"/>
          </w:tcPr>
          <w:p w14:paraId="5D8F0A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767EA5" w:rsidRPr="00217618" w14:paraId="2F574A50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56608DC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512C522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C587E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雙十路一段-建成路</w:t>
            </w:r>
          </w:p>
        </w:tc>
        <w:tc>
          <w:tcPr>
            <w:tcW w:w="709" w:type="dxa"/>
            <w:noWrap/>
            <w:vAlign w:val="center"/>
            <w:hideMark/>
          </w:tcPr>
          <w:p w14:paraId="5A0765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68CD1C4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37.8</w:t>
            </w:r>
          </w:p>
        </w:tc>
        <w:tc>
          <w:tcPr>
            <w:tcW w:w="1204" w:type="dxa"/>
            <w:vAlign w:val="bottom"/>
          </w:tcPr>
          <w:p w14:paraId="1FC31F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1B96525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37.8</w:t>
            </w:r>
          </w:p>
        </w:tc>
        <w:tc>
          <w:tcPr>
            <w:tcW w:w="1204" w:type="dxa"/>
            <w:vAlign w:val="bottom"/>
          </w:tcPr>
          <w:p w14:paraId="70E229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9D78473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2CAA2B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2D16D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770D5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EBF94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46A40EE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44.0</w:t>
            </w:r>
          </w:p>
        </w:tc>
        <w:tc>
          <w:tcPr>
            <w:tcW w:w="1204" w:type="dxa"/>
            <w:vAlign w:val="bottom"/>
          </w:tcPr>
          <w:p w14:paraId="1EDDD47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3F2BE94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43.8</w:t>
            </w:r>
          </w:p>
        </w:tc>
        <w:tc>
          <w:tcPr>
            <w:tcW w:w="1204" w:type="dxa"/>
            <w:vAlign w:val="bottom"/>
          </w:tcPr>
          <w:p w14:paraId="12A1877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EC43F8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C0118E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12529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59BD219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7BFC50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22F759F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38.0</w:t>
            </w:r>
          </w:p>
        </w:tc>
        <w:tc>
          <w:tcPr>
            <w:tcW w:w="1204" w:type="dxa"/>
            <w:vAlign w:val="bottom"/>
          </w:tcPr>
          <w:p w14:paraId="064335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5B5C782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38.0</w:t>
            </w:r>
          </w:p>
        </w:tc>
        <w:tc>
          <w:tcPr>
            <w:tcW w:w="1204" w:type="dxa"/>
            <w:vAlign w:val="bottom"/>
          </w:tcPr>
          <w:p w14:paraId="057B85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0776C88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9C6C7C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9EC240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32F9D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4C2B95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1D4D377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46.3</w:t>
            </w:r>
          </w:p>
        </w:tc>
        <w:tc>
          <w:tcPr>
            <w:tcW w:w="1204" w:type="dxa"/>
            <w:vAlign w:val="bottom"/>
          </w:tcPr>
          <w:p w14:paraId="3655A9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F5627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46.3</w:t>
            </w:r>
          </w:p>
        </w:tc>
        <w:tc>
          <w:tcPr>
            <w:tcW w:w="1204" w:type="dxa"/>
            <w:vAlign w:val="bottom"/>
          </w:tcPr>
          <w:p w14:paraId="772779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BCC6256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08B81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302AB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86E6C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F5144A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0BC2788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40.6</w:t>
            </w:r>
          </w:p>
        </w:tc>
        <w:tc>
          <w:tcPr>
            <w:tcW w:w="1204" w:type="dxa"/>
            <w:vAlign w:val="bottom"/>
          </w:tcPr>
          <w:p w14:paraId="3E96BB0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3792735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40.6</w:t>
            </w:r>
          </w:p>
        </w:tc>
        <w:tc>
          <w:tcPr>
            <w:tcW w:w="1204" w:type="dxa"/>
            <w:vAlign w:val="bottom"/>
          </w:tcPr>
          <w:p w14:paraId="085F51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001D835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7AE561F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雙十路一段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CEB5F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7CBD679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709" w:type="dxa"/>
            <w:noWrap/>
            <w:vAlign w:val="center"/>
            <w:hideMark/>
          </w:tcPr>
          <w:p w14:paraId="093BA4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501A40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1204" w:type="dxa"/>
            <w:vAlign w:val="bottom"/>
          </w:tcPr>
          <w:p w14:paraId="1A24F4D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16D11A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1204" w:type="dxa"/>
            <w:vAlign w:val="bottom"/>
          </w:tcPr>
          <w:p w14:paraId="6EFFA24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285E24F2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1D055A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073A15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F0087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25EFD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412D40A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40.1</w:t>
            </w:r>
          </w:p>
        </w:tc>
        <w:tc>
          <w:tcPr>
            <w:tcW w:w="1204" w:type="dxa"/>
            <w:vAlign w:val="bottom"/>
          </w:tcPr>
          <w:p w14:paraId="0016EC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A8B8C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40.1</w:t>
            </w:r>
          </w:p>
        </w:tc>
        <w:tc>
          <w:tcPr>
            <w:tcW w:w="1204" w:type="dxa"/>
            <w:vAlign w:val="bottom"/>
          </w:tcPr>
          <w:p w14:paraId="268A72A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41A7F925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EBC0DD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F6CA8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691F8C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901EB3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59AA9A8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49.6</w:t>
            </w:r>
          </w:p>
        </w:tc>
        <w:tc>
          <w:tcPr>
            <w:tcW w:w="1204" w:type="dxa"/>
            <w:vAlign w:val="bottom"/>
          </w:tcPr>
          <w:p w14:paraId="00F6908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E122A1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49.6</w:t>
            </w:r>
          </w:p>
        </w:tc>
        <w:tc>
          <w:tcPr>
            <w:tcW w:w="1204" w:type="dxa"/>
            <w:vAlign w:val="bottom"/>
          </w:tcPr>
          <w:p w14:paraId="69E643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896756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40DDC4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2C96A5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40142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F5F34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426D49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04" w:type="dxa"/>
            <w:vAlign w:val="bottom"/>
          </w:tcPr>
          <w:p w14:paraId="75A714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25C738B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04" w:type="dxa"/>
            <w:vAlign w:val="bottom"/>
          </w:tcPr>
          <w:p w14:paraId="66D6C6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37B7302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1F22C7B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復興路四段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4545C0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35C046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振興路-復興東路</w:t>
            </w:r>
          </w:p>
        </w:tc>
        <w:tc>
          <w:tcPr>
            <w:tcW w:w="709" w:type="dxa"/>
            <w:noWrap/>
            <w:vAlign w:val="center"/>
            <w:hideMark/>
          </w:tcPr>
          <w:p w14:paraId="7C2217F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42FF620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30.1</w:t>
            </w:r>
          </w:p>
        </w:tc>
        <w:tc>
          <w:tcPr>
            <w:tcW w:w="1204" w:type="dxa"/>
            <w:vAlign w:val="bottom"/>
          </w:tcPr>
          <w:p w14:paraId="5A60C9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4E19C34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30.1</w:t>
            </w:r>
          </w:p>
        </w:tc>
        <w:tc>
          <w:tcPr>
            <w:tcW w:w="1204" w:type="dxa"/>
            <w:vAlign w:val="bottom"/>
          </w:tcPr>
          <w:p w14:paraId="4D66955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0CEF3CE5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1F7F61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0A956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B6F28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263487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65DEDC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04" w:type="dxa"/>
            <w:vAlign w:val="bottom"/>
          </w:tcPr>
          <w:p w14:paraId="31CF8E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2ACDC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60.9</w:t>
            </w:r>
          </w:p>
        </w:tc>
        <w:tc>
          <w:tcPr>
            <w:tcW w:w="1204" w:type="dxa"/>
            <w:vAlign w:val="bottom"/>
          </w:tcPr>
          <w:p w14:paraId="3CA1240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A7F5731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0FFD15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010EE0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32CC5B2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4D1B8C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5CAA15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04" w:type="dxa"/>
            <w:vAlign w:val="bottom"/>
          </w:tcPr>
          <w:p w14:paraId="03F94D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0E22289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04" w:type="dxa"/>
            <w:vAlign w:val="bottom"/>
          </w:tcPr>
          <w:p w14:paraId="4F7D06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459DA2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240A2E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4B6694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4F1E88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F72D9D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341CC40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52.6</w:t>
            </w:r>
          </w:p>
        </w:tc>
        <w:tc>
          <w:tcPr>
            <w:tcW w:w="1204" w:type="dxa"/>
            <w:vAlign w:val="bottom"/>
          </w:tcPr>
          <w:p w14:paraId="4E9A45F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F7A2E3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52.6</w:t>
            </w:r>
          </w:p>
        </w:tc>
        <w:tc>
          <w:tcPr>
            <w:tcW w:w="1204" w:type="dxa"/>
            <w:vAlign w:val="bottom"/>
          </w:tcPr>
          <w:p w14:paraId="5D4C54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8D2DF0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613BB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0E1E3D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931255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復興東路-南京路</w:t>
            </w:r>
          </w:p>
        </w:tc>
        <w:tc>
          <w:tcPr>
            <w:tcW w:w="709" w:type="dxa"/>
            <w:noWrap/>
            <w:vAlign w:val="center"/>
            <w:hideMark/>
          </w:tcPr>
          <w:p w14:paraId="2D72280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0F75D7C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51.5</w:t>
            </w:r>
          </w:p>
        </w:tc>
        <w:tc>
          <w:tcPr>
            <w:tcW w:w="1204" w:type="dxa"/>
            <w:vAlign w:val="bottom"/>
          </w:tcPr>
          <w:p w14:paraId="36E3BB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599229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51.5</w:t>
            </w:r>
          </w:p>
        </w:tc>
        <w:tc>
          <w:tcPr>
            <w:tcW w:w="1204" w:type="dxa"/>
            <w:vAlign w:val="bottom"/>
          </w:tcPr>
          <w:p w14:paraId="57523B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4122EB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CC2CBC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810B95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4A3C20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9569A9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5A74B6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04" w:type="dxa"/>
            <w:vAlign w:val="bottom"/>
          </w:tcPr>
          <w:p w14:paraId="4A91947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4DF9963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04" w:type="dxa"/>
            <w:vAlign w:val="bottom"/>
          </w:tcPr>
          <w:p w14:paraId="7B046E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82F1D6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8977A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6637CE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5F0FB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EDD79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277561A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50.6</w:t>
            </w:r>
          </w:p>
        </w:tc>
        <w:tc>
          <w:tcPr>
            <w:tcW w:w="1204" w:type="dxa"/>
            <w:vAlign w:val="bottom"/>
          </w:tcPr>
          <w:p w14:paraId="5D2FFF4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15626A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50.6</w:t>
            </w:r>
          </w:p>
        </w:tc>
        <w:tc>
          <w:tcPr>
            <w:tcW w:w="1204" w:type="dxa"/>
            <w:vAlign w:val="bottom"/>
          </w:tcPr>
          <w:p w14:paraId="7B8A00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D561971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288AA3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FF64B0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6A8557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E3392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52146A4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52.7</w:t>
            </w:r>
          </w:p>
        </w:tc>
        <w:tc>
          <w:tcPr>
            <w:tcW w:w="1204" w:type="dxa"/>
            <w:vAlign w:val="bottom"/>
          </w:tcPr>
          <w:p w14:paraId="743F03B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307E1A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52.7</w:t>
            </w:r>
          </w:p>
        </w:tc>
        <w:tc>
          <w:tcPr>
            <w:tcW w:w="1204" w:type="dxa"/>
            <w:vAlign w:val="bottom"/>
          </w:tcPr>
          <w:p w14:paraId="70D097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8C26AD7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3B1AB3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復興路五段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0A6A0E7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1B8CE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709" w:type="dxa"/>
            <w:noWrap/>
            <w:vAlign w:val="center"/>
            <w:hideMark/>
          </w:tcPr>
          <w:p w14:paraId="49D8FE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24AFB5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51.6</w:t>
            </w:r>
          </w:p>
        </w:tc>
        <w:tc>
          <w:tcPr>
            <w:tcW w:w="1204" w:type="dxa"/>
            <w:vAlign w:val="bottom"/>
          </w:tcPr>
          <w:p w14:paraId="03DB69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13789C6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51.6</w:t>
            </w:r>
          </w:p>
        </w:tc>
        <w:tc>
          <w:tcPr>
            <w:tcW w:w="1204" w:type="dxa"/>
            <w:vAlign w:val="bottom"/>
          </w:tcPr>
          <w:p w14:paraId="1514C47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4A631E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58990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987A1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35A6A5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AF57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47A9F72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04" w:type="dxa"/>
            <w:vAlign w:val="bottom"/>
          </w:tcPr>
          <w:p w14:paraId="5E7AECE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2CDE54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52.9</w:t>
            </w:r>
          </w:p>
        </w:tc>
        <w:tc>
          <w:tcPr>
            <w:tcW w:w="1204" w:type="dxa"/>
            <w:vAlign w:val="bottom"/>
          </w:tcPr>
          <w:p w14:paraId="685E4C6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450D328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6D582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77F66DD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3E0C55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0FEAA2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64D1E8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50.7</w:t>
            </w:r>
          </w:p>
        </w:tc>
        <w:tc>
          <w:tcPr>
            <w:tcW w:w="1204" w:type="dxa"/>
            <w:vAlign w:val="bottom"/>
          </w:tcPr>
          <w:p w14:paraId="63C8539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173BAE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50.7</w:t>
            </w:r>
          </w:p>
        </w:tc>
        <w:tc>
          <w:tcPr>
            <w:tcW w:w="1204" w:type="dxa"/>
            <w:vAlign w:val="bottom"/>
          </w:tcPr>
          <w:p w14:paraId="679CC5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395386F9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BC166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5801C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ECD89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E334CB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111387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49.9</w:t>
            </w:r>
          </w:p>
        </w:tc>
        <w:tc>
          <w:tcPr>
            <w:tcW w:w="1204" w:type="dxa"/>
            <w:vAlign w:val="bottom"/>
          </w:tcPr>
          <w:p w14:paraId="352F59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7480D4C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49.9</w:t>
            </w:r>
          </w:p>
        </w:tc>
        <w:tc>
          <w:tcPr>
            <w:tcW w:w="1204" w:type="dxa"/>
            <w:vAlign w:val="bottom"/>
          </w:tcPr>
          <w:p w14:paraId="0D70BE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22A6D72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546DDE8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自由三街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5FE42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64BD17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自由路三段-南京路</w:t>
            </w:r>
          </w:p>
        </w:tc>
        <w:tc>
          <w:tcPr>
            <w:tcW w:w="709" w:type="dxa"/>
            <w:noWrap/>
            <w:vAlign w:val="center"/>
            <w:hideMark/>
          </w:tcPr>
          <w:p w14:paraId="35AFD5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35AE4C5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48.2</w:t>
            </w:r>
          </w:p>
        </w:tc>
        <w:tc>
          <w:tcPr>
            <w:tcW w:w="1204" w:type="dxa"/>
            <w:vAlign w:val="bottom"/>
          </w:tcPr>
          <w:p w14:paraId="7AB4B49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18134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48.2</w:t>
            </w:r>
          </w:p>
        </w:tc>
        <w:tc>
          <w:tcPr>
            <w:tcW w:w="1204" w:type="dxa"/>
            <w:vAlign w:val="bottom"/>
          </w:tcPr>
          <w:p w14:paraId="54C770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1E1D3D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0B568B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A7ECDB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DA777F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CB13FC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06E980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50.1</w:t>
            </w:r>
          </w:p>
        </w:tc>
        <w:tc>
          <w:tcPr>
            <w:tcW w:w="1204" w:type="dxa"/>
            <w:vAlign w:val="bottom"/>
          </w:tcPr>
          <w:p w14:paraId="4700FB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BC96B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50.1</w:t>
            </w:r>
          </w:p>
        </w:tc>
        <w:tc>
          <w:tcPr>
            <w:tcW w:w="1204" w:type="dxa"/>
            <w:vAlign w:val="bottom"/>
          </w:tcPr>
          <w:p w14:paraId="493B45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3251970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F888FA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4FC14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5B89A2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FDC0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52DE1A6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1204" w:type="dxa"/>
            <w:vAlign w:val="bottom"/>
          </w:tcPr>
          <w:p w14:paraId="2DA711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7D64690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1204" w:type="dxa"/>
            <w:vAlign w:val="bottom"/>
          </w:tcPr>
          <w:p w14:paraId="101F12E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A61C6B5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14D98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8D7DD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C5ED47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D09A4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15FFA40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43.0</w:t>
            </w:r>
          </w:p>
        </w:tc>
        <w:tc>
          <w:tcPr>
            <w:tcW w:w="1204" w:type="dxa"/>
            <w:vAlign w:val="bottom"/>
          </w:tcPr>
          <w:p w14:paraId="0B4505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71DDA4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42.9</w:t>
            </w:r>
          </w:p>
        </w:tc>
        <w:tc>
          <w:tcPr>
            <w:tcW w:w="1204" w:type="dxa"/>
            <w:vAlign w:val="bottom"/>
          </w:tcPr>
          <w:p w14:paraId="5EEA378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9BDC1F6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7410E737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進德路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78324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D1D89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精武路113巷10弄-自由路三段</w:t>
            </w:r>
          </w:p>
        </w:tc>
        <w:tc>
          <w:tcPr>
            <w:tcW w:w="709" w:type="dxa"/>
            <w:noWrap/>
            <w:hideMark/>
          </w:tcPr>
          <w:p w14:paraId="413DD0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7B71BED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44.9</w:t>
            </w:r>
          </w:p>
        </w:tc>
        <w:tc>
          <w:tcPr>
            <w:tcW w:w="1204" w:type="dxa"/>
            <w:vAlign w:val="bottom"/>
          </w:tcPr>
          <w:p w14:paraId="55B2FE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4ED63CD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44.9</w:t>
            </w:r>
          </w:p>
        </w:tc>
        <w:tc>
          <w:tcPr>
            <w:tcW w:w="1204" w:type="dxa"/>
            <w:vAlign w:val="bottom"/>
          </w:tcPr>
          <w:p w14:paraId="0BE8B6E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05953C9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FC6F8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F4567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4A7901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B4FDB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21AAAE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46.1</w:t>
            </w:r>
          </w:p>
        </w:tc>
        <w:tc>
          <w:tcPr>
            <w:tcW w:w="1204" w:type="dxa"/>
            <w:vAlign w:val="bottom"/>
          </w:tcPr>
          <w:p w14:paraId="2BF333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2C02881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45.7</w:t>
            </w:r>
          </w:p>
        </w:tc>
        <w:tc>
          <w:tcPr>
            <w:tcW w:w="1204" w:type="dxa"/>
            <w:vAlign w:val="bottom"/>
          </w:tcPr>
          <w:p w14:paraId="782C237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50080B83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0DF031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52B4ED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20A425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EA0EB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5E79BD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1204" w:type="dxa"/>
            <w:vAlign w:val="bottom"/>
          </w:tcPr>
          <w:p w14:paraId="7F75D4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665B821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1204" w:type="dxa"/>
            <w:vAlign w:val="bottom"/>
          </w:tcPr>
          <w:p w14:paraId="5F9AC86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096524C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FAE7B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3C3DDD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C21ADB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311F2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22944BA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33.2</w:t>
            </w:r>
          </w:p>
        </w:tc>
        <w:tc>
          <w:tcPr>
            <w:tcW w:w="1204" w:type="dxa"/>
            <w:vAlign w:val="bottom"/>
          </w:tcPr>
          <w:p w14:paraId="2E27BD8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459EDF2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33.2</w:t>
            </w:r>
          </w:p>
        </w:tc>
        <w:tc>
          <w:tcPr>
            <w:tcW w:w="1204" w:type="dxa"/>
            <w:vAlign w:val="bottom"/>
          </w:tcPr>
          <w:p w14:paraId="7AE39F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276ED9D5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08409B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18BA9E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6022B9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自由路三段-樂業一路</w:t>
            </w:r>
          </w:p>
        </w:tc>
        <w:tc>
          <w:tcPr>
            <w:tcW w:w="709" w:type="dxa"/>
            <w:noWrap/>
            <w:vAlign w:val="center"/>
            <w:hideMark/>
          </w:tcPr>
          <w:p w14:paraId="2C4EC81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655F40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1204" w:type="dxa"/>
            <w:vAlign w:val="bottom"/>
          </w:tcPr>
          <w:p w14:paraId="122DB0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7DE09F4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1204" w:type="dxa"/>
            <w:vAlign w:val="bottom"/>
          </w:tcPr>
          <w:p w14:paraId="2D4ABE2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2AD4466F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2A782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F3971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9C533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D666D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6D87B0F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099CF5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6591A6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1FA227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44C96208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C9ECD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6342F03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A05D18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C4341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6B27D96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72CC02A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178FCB5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0277B0E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33A4CB32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CC2B2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45581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F46F6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06B52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00482BB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33.1</w:t>
            </w:r>
          </w:p>
        </w:tc>
        <w:tc>
          <w:tcPr>
            <w:tcW w:w="1204" w:type="dxa"/>
            <w:vAlign w:val="bottom"/>
          </w:tcPr>
          <w:p w14:paraId="6BC144E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707D01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32.8</w:t>
            </w:r>
          </w:p>
        </w:tc>
        <w:tc>
          <w:tcPr>
            <w:tcW w:w="1204" w:type="dxa"/>
            <w:vAlign w:val="bottom"/>
          </w:tcPr>
          <w:p w14:paraId="06A99A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1AC097A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5414086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F92CC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DB2B0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自由路三段-進德路</w:t>
            </w:r>
          </w:p>
        </w:tc>
        <w:tc>
          <w:tcPr>
            <w:tcW w:w="709" w:type="dxa"/>
            <w:noWrap/>
            <w:vAlign w:val="center"/>
            <w:hideMark/>
          </w:tcPr>
          <w:p w14:paraId="2B3C5F1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461870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34.4</w:t>
            </w:r>
          </w:p>
        </w:tc>
        <w:tc>
          <w:tcPr>
            <w:tcW w:w="1204" w:type="dxa"/>
            <w:vAlign w:val="bottom"/>
          </w:tcPr>
          <w:p w14:paraId="32A306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3330B93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1204" w:type="dxa"/>
            <w:vAlign w:val="bottom"/>
          </w:tcPr>
          <w:p w14:paraId="6F3EA77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6BEAD70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FF467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E31E10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A9378A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8788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288443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751F07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426EBC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33.5</w:t>
            </w:r>
          </w:p>
        </w:tc>
        <w:tc>
          <w:tcPr>
            <w:tcW w:w="1204" w:type="dxa"/>
            <w:vAlign w:val="bottom"/>
          </w:tcPr>
          <w:p w14:paraId="2D31D5F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9FC143D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B48D1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239B371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149CF0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3D48F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6C9944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32.9</w:t>
            </w:r>
          </w:p>
        </w:tc>
        <w:tc>
          <w:tcPr>
            <w:tcW w:w="1204" w:type="dxa"/>
            <w:vAlign w:val="bottom"/>
          </w:tcPr>
          <w:p w14:paraId="4EF816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1E783A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32.7</w:t>
            </w:r>
          </w:p>
        </w:tc>
        <w:tc>
          <w:tcPr>
            <w:tcW w:w="1204" w:type="dxa"/>
            <w:vAlign w:val="bottom"/>
          </w:tcPr>
          <w:p w14:paraId="0577A4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34B63FF1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6A1483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45C60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6FFB3C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AA1866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01AF045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40.7</w:t>
            </w:r>
          </w:p>
        </w:tc>
        <w:tc>
          <w:tcPr>
            <w:tcW w:w="1204" w:type="dxa"/>
            <w:vAlign w:val="bottom"/>
          </w:tcPr>
          <w:p w14:paraId="3245C03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38ECC7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40.1</w:t>
            </w:r>
          </w:p>
        </w:tc>
        <w:tc>
          <w:tcPr>
            <w:tcW w:w="1204" w:type="dxa"/>
            <w:vAlign w:val="bottom"/>
          </w:tcPr>
          <w:p w14:paraId="6E9DBF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B969B6D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EBFD6A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09A467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98E2AD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進德路-雙十路一段</w:t>
            </w:r>
          </w:p>
        </w:tc>
        <w:tc>
          <w:tcPr>
            <w:tcW w:w="709" w:type="dxa"/>
            <w:noWrap/>
            <w:vAlign w:val="center"/>
            <w:hideMark/>
          </w:tcPr>
          <w:p w14:paraId="4E0EF56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2EE9C5E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45.9</w:t>
            </w:r>
          </w:p>
        </w:tc>
        <w:tc>
          <w:tcPr>
            <w:tcW w:w="1204" w:type="dxa"/>
            <w:vAlign w:val="bottom"/>
          </w:tcPr>
          <w:p w14:paraId="595982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59E714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45.9</w:t>
            </w:r>
          </w:p>
        </w:tc>
        <w:tc>
          <w:tcPr>
            <w:tcW w:w="1204" w:type="dxa"/>
            <w:vAlign w:val="bottom"/>
          </w:tcPr>
          <w:p w14:paraId="11022D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1C116C26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BD567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4F967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F062E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B2026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3B6719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42.0</w:t>
            </w:r>
          </w:p>
        </w:tc>
        <w:tc>
          <w:tcPr>
            <w:tcW w:w="1204" w:type="dxa"/>
            <w:vAlign w:val="bottom"/>
          </w:tcPr>
          <w:p w14:paraId="7D3F623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03A8C9C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41.7</w:t>
            </w:r>
          </w:p>
        </w:tc>
        <w:tc>
          <w:tcPr>
            <w:tcW w:w="1204" w:type="dxa"/>
            <w:vAlign w:val="bottom"/>
          </w:tcPr>
          <w:p w14:paraId="7D50B3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73EDA9E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36EA4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26A113A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C7BE20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79B2A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66AB993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43.8</w:t>
            </w:r>
          </w:p>
        </w:tc>
        <w:tc>
          <w:tcPr>
            <w:tcW w:w="1204" w:type="dxa"/>
            <w:vAlign w:val="bottom"/>
          </w:tcPr>
          <w:p w14:paraId="602298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2A514E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43.8</w:t>
            </w:r>
          </w:p>
        </w:tc>
        <w:tc>
          <w:tcPr>
            <w:tcW w:w="1204" w:type="dxa"/>
            <w:vAlign w:val="bottom"/>
          </w:tcPr>
          <w:p w14:paraId="0C3BA53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684907B3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155C7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2E0B1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10AAF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FC79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1DC2A2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40.2</w:t>
            </w:r>
          </w:p>
        </w:tc>
        <w:tc>
          <w:tcPr>
            <w:tcW w:w="1204" w:type="dxa"/>
            <w:vAlign w:val="bottom"/>
          </w:tcPr>
          <w:p w14:paraId="4EDAC43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39A76C5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40.1</w:t>
            </w:r>
          </w:p>
        </w:tc>
        <w:tc>
          <w:tcPr>
            <w:tcW w:w="1204" w:type="dxa"/>
            <w:vAlign w:val="bottom"/>
          </w:tcPr>
          <w:p w14:paraId="66F536E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</w:tbl>
    <w:p w14:paraId="604B1729" w14:textId="62617D25" w:rsidR="00767EA5" w:rsidRDefault="00767EA5" w:rsidP="00767EA5">
      <w:r>
        <w:br w:type="page"/>
      </w:r>
    </w:p>
    <w:p w14:paraId="3327FDA6" w14:textId="27EBA292" w:rsidR="004E03EA" w:rsidRDefault="00401E12" w:rsidP="007D00BC">
      <w:pPr>
        <w:pStyle w:val="aff1"/>
        <w:numPr>
          <w:ilvl w:val="0"/>
          <w:numId w:val="18"/>
        </w:numPr>
        <w:jc w:val="left"/>
        <w:rPr>
          <w:rFonts w:ascii="微軟正黑體" w:hAnsi="微軟正黑體"/>
        </w:rPr>
      </w:pPr>
      <w:r>
        <w:rPr>
          <w:rFonts w:ascii="微軟正黑體" w:hAnsi="微軟正黑體" w:hint="eastAsia"/>
        </w:rPr>
        <w:lastRenderedPageBreak/>
        <w:t>假日路段</w:t>
      </w:r>
    </w:p>
    <w:tbl>
      <w:tblPr>
        <w:tblStyle w:val="aff0"/>
        <w:tblW w:w="8495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276"/>
        <w:gridCol w:w="709"/>
        <w:gridCol w:w="1203"/>
        <w:gridCol w:w="1204"/>
        <w:gridCol w:w="1203"/>
        <w:gridCol w:w="1204"/>
      </w:tblGrid>
      <w:tr w:rsidR="00767EA5" w:rsidRPr="00217618" w14:paraId="14A5A9E8" w14:textId="77777777" w:rsidTr="00165F54">
        <w:trPr>
          <w:trHeight w:val="20"/>
          <w:tblHeader/>
        </w:trPr>
        <w:tc>
          <w:tcPr>
            <w:tcW w:w="1129" w:type="dxa"/>
            <w:vMerge w:val="restart"/>
            <w:noWrap/>
            <w:vAlign w:val="center"/>
          </w:tcPr>
          <w:p w14:paraId="4F001F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</w:t>
            </w:r>
          </w:p>
        </w:tc>
        <w:tc>
          <w:tcPr>
            <w:tcW w:w="567" w:type="dxa"/>
            <w:vMerge w:val="restart"/>
            <w:noWrap/>
            <w:vAlign w:val="center"/>
          </w:tcPr>
          <w:p w14:paraId="52B96AF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276" w:type="dxa"/>
            <w:vMerge w:val="restart"/>
            <w:noWrap/>
            <w:vAlign w:val="center"/>
          </w:tcPr>
          <w:p w14:paraId="2E49B9E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路段</w:t>
            </w:r>
          </w:p>
        </w:tc>
        <w:tc>
          <w:tcPr>
            <w:tcW w:w="709" w:type="dxa"/>
            <w:vMerge w:val="restart"/>
            <w:noWrap/>
            <w:vAlign w:val="center"/>
          </w:tcPr>
          <w:p w14:paraId="5D6ED9B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407" w:type="dxa"/>
            <w:gridSpan w:val="2"/>
            <w:vAlign w:val="center"/>
          </w:tcPr>
          <w:p w14:paraId="00A438A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開發後</w:t>
            </w:r>
          </w:p>
        </w:tc>
        <w:tc>
          <w:tcPr>
            <w:tcW w:w="2407" w:type="dxa"/>
            <w:gridSpan w:val="2"/>
            <w:vAlign w:val="center"/>
          </w:tcPr>
          <w:p w14:paraId="371DFD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開發前</w:t>
            </w:r>
          </w:p>
        </w:tc>
      </w:tr>
      <w:tr w:rsidR="00767EA5" w:rsidRPr="00217618" w14:paraId="27FC5A2B" w14:textId="77777777" w:rsidTr="00165F54">
        <w:trPr>
          <w:trHeight w:val="20"/>
          <w:tblHeader/>
        </w:trPr>
        <w:tc>
          <w:tcPr>
            <w:tcW w:w="1129" w:type="dxa"/>
            <w:vMerge/>
            <w:noWrap/>
            <w:vAlign w:val="center"/>
            <w:hideMark/>
          </w:tcPr>
          <w:p w14:paraId="3273E3C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noWrap/>
            <w:vAlign w:val="center"/>
            <w:hideMark/>
          </w:tcPr>
          <w:p w14:paraId="22F703F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noWrap/>
            <w:vAlign w:val="center"/>
            <w:hideMark/>
          </w:tcPr>
          <w:p w14:paraId="7960FCE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noWrap/>
            <w:vAlign w:val="center"/>
            <w:hideMark/>
          </w:tcPr>
          <w:p w14:paraId="18D38E7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070CAB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04" w:type="dxa"/>
            <w:vAlign w:val="center"/>
          </w:tcPr>
          <w:p w14:paraId="0C2C1D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03" w:type="dxa"/>
            <w:vAlign w:val="center"/>
          </w:tcPr>
          <w:p w14:paraId="137699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旅行速率</w:t>
            </w:r>
          </w:p>
        </w:tc>
        <w:tc>
          <w:tcPr>
            <w:tcW w:w="1204" w:type="dxa"/>
            <w:vAlign w:val="center"/>
          </w:tcPr>
          <w:p w14:paraId="47EB46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767EA5" w:rsidRPr="00217618" w14:paraId="1416DC4C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171BE9E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24E92B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02EB71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雙十路一段-建成路</w:t>
            </w:r>
          </w:p>
        </w:tc>
        <w:tc>
          <w:tcPr>
            <w:tcW w:w="709" w:type="dxa"/>
            <w:noWrap/>
            <w:vAlign w:val="center"/>
            <w:hideMark/>
          </w:tcPr>
          <w:p w14:paraId="3B3199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78ED22B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04" w:type="dxa"/>
            <w:vAlign w:val="bottom"/>
          </w:tcPr>
          <w:p w14:paraId="3C5A0CA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65A4C0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04" w:type="dxa"/>
            <w:vAlign w:val="bottom"/>
          </w:tcPr>
          <w:p w14:paraId="7C7AF5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40B02EF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C0DFF7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00F3A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3525C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9AF71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1A9A4B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1204" w:type="dxa"/>
            <w:vAlign w:val="bottom"/>
          </w:tcPr>
          <w:p w14:paraId="2C606CD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0A3D2D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1204" w:type="dxa"/>
            <w:vAlign w:val="bottom"/>
          </w:tcPr>
          <w:p w14:paraId="6819CB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71373008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2068F9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0BFC09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274B484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E2192B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3905F05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22.9</w:t>
            </w:r>
          </w:p>
        </w:tc>
        <w:tc>
          <w:tcPr>
            <w:tcW w:w="1204" w:type="dxa"/>
            <w:vAlign w:val="bottom"/>
          </w:tcPr>
          <w:p w14:paraId="33E1F12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7DEC495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22.9</w:t>
            </w:r>
          </w:p>
        </w:tc>
        <w:tc>
          <w:tcPr>
            <w:tcW w:w="1204" w:type="dxa"/>
            <w:vAlign w:val="bottom"/>
          </w:tcPr>
          <w:p w14:paraId="6CC589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66B10792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D3A9DB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CC1443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D6361A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A7066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0AACC3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23.0</w:t>
            </w:r>
          </w:p>
        </w:tc>
        <w:tc>
          <w:tcPr>
            <w:tcW w:w="1204" w:type="dxa"/>
            <w:vAlign w:val="bottom"/>
          </w:tcPr>
          <w:p w14:paraId="20E6462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3D1D155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23.0</w:t>
            </w:r>
          </w:p>
        </w:tc>
        <w:tc>
          <w:tcPr>
            <w:tcW w:w="1204" w:type="dxa"/>
            <w:vAlign w:val="bottom"/>
          </w:tcPr>
          <w:p w14:paraId="1FC86AA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304D195B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07C69F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FFB1C1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F70E6D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95462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755C623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26.3</w:t>
            </w:r>
          </w:p>
        </w:tc>
        <w:tc>
          <w:tcPr>
            <w:tcW w:w="1204" w:type="dxa"/>
            <w:vAlign w:val="bottom"/>
          </w:tcPr>
          <w:p w14:paraId="7431DB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37B375A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26.3</w:t>
            </w:r>
          </w:p>
        </w:tc>
        <w:tc>
          <w:tcPr>
            <w:tcW w:w="1204" w:type="dxa"/>
            <w:vAlign w:val="bottom"/>
          </w:tcPr>
          <w:p w14:paraId="7AB5EC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50CD1854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18D272BB" w14:textId="77777777" w:rsidR="00767EA5" w:rsidRPr="00217618" w:rsidRDefault="00767EA5" w:rsidP="00165F54">
            <w:pPr>
              <w:jc w:val="center"/>
              <w:rPr>
                <w:color w:val="000000" w:themeColor="text1"/>
                <w:szCs w:val="24"/>
              </w:rPr>
            </w:pPr>
            <w:r w:rsidRPr="00217618">
              <w:rPr>
                <w:rFonts w:hint="eastAsia"/>
                <w:noProof/>
                <w:color w:val="000000" w:themeColor="text1"/>
                <w:szCs w:val="24"/>
              </w:rPr>
              <w:t>雙十路一段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5C882C06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6F0DD5F1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709" w:type="dxa"/>
            <w:noWrap/>
            <w:vAlign w:val="center"/>
            <w:hideMark/>
          </w:tcPr>
          <w:p w14:paraId="00D570BF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1752FBF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27.0</w:t>
            </w:r>
          </w:p>
        </w:tc>
        <w:tc>
          <w:tcPr>
            <w:tcW w:w="1204" w:type="dxa"/>
            <w:vAlign w:val="bottom"/>
          </w:tcPr>
          <w:p w14:paraId="659935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41B3F2F4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27.0</w:t>
            </w:r>
          </w:p>
        </w:tc>
        <w:tc>
          <w:tcPr>
            <w:tcW w:w="1204" w:type="dxa"/>
            <w:vAlign w:val="bottom"/>
          </w:tcPr>
          <w:p w14:paraId="2F7C5B73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1CC871C0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72B284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DB51C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821016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40CD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720C06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04" w:type="dxa"/>
            <w:vAlign w:val="bottom"/>
          </w:tcPr>
          <w:p w14:paraId="5266E25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5006290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1204" w:type="dxa"/>
            <w:vAlign w:val="bottom"/>
          </w:tcPr>
          <w:p w14:paraId="1761C4D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674D297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0C094D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071AB7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26FF6B1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FBC424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6447470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04" w:type="dxa"/>
            <w:vAlign w:val="bottom"/>
          </w:tcPr>
          <w:p w14:paraId="1D7BC7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309FA20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04" w:type="dxa"/>
            <w:vAlign w:val="bottom"/>
          </w:tcPr>
          <w:p w14:paraId="7717CE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66CFFDC1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63D0FD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F95F29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6876C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455BEE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288A3C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204" w:type="dxa"/>
            <w:vAlign w:val="bottom"/>
          </w:tcPr>
          <w:p w14:paraId="5A52031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174E1D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204" w:type="dxa"/>
            <w:vAlign w:val="bottom"/>
          </w:tcPr>
          <w:p w14:paraId="2AC1C5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4533A19F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5446D2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復興路四段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C137A5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24A301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振興路-復興東路</w:t>
            </w:r>
          </w:p>
        </w:tc>
        <w:tc>
          <w:tcPr>
            <w:tcW w:w="709" w:type="dxa"/>
            <w:noWrap/>
            <w:vAlign w:val="center"/>
            <w:hideMark/>
          </w:tcPr>
          <w:p w14:paraId="032357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7DE049A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04" w:type="dxa"/>
            <w:vAlign w:val="bottom"/>
          </w:tcPr>
          <w:p w14:paraId="20764D1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7577FF0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21.4</w:t>
            </w:r>
          </w:p>
        </w:tc>
        <w:tc>
          <w:tcPr>
            <w:tcW w:w="1204" w:type="dxa"/>
            <w:vAlign w:val="bottom"/>
          </w:tcPr>
          <w:p w14:paraId="1780D9E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2FAD88EF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8CC27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B154C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B34BC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127884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54A48E5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04" w:type="dxa"/>
            <w:vAlign w:val="bottom"/>
          </w:tcPr>
          <w:p w14:paraId="47F6A6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5C55F4D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04" w:type="dxa"/>
            <w:vAlign w:val="bottom"/>
          </w:tcPr>
          <w:p w14:paraId="689ED06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631C0769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F6B154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A1C70E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702430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76660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6D7E637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1204" w:type="dxa"/>
            <w:vAlign w:val="bottom"/>
          </w:tcPr>
          <w:p w14:paraId="24BB19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38E0AA4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1204" w:type="dxa"/>
            <w:vAlign w:val="bottom"/>
          </w:tcPr>
          <w:p w14:paraId="1DF1DF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3ECD9C9D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55539A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190EAA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F8794C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F62D3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3D54289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04" w:type="dxa"/>
            <w:vAlign w:val="bottom"/>
          </w:tcPr>
          <w:p w14:paraId="60A55E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432553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04" w:type="dxa"/>
            <w:vAlign w:val="bottom"/>
          </w:tcPr>
          <w:p w14:paraId="0A0D644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2D2324F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0FE072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5C6648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5B0699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復興東路-南京路</w:t>
            </w:r>
          </w:p>
        </w:tc>
        <w:tc>
          <w:tcPr>
            <w:tcW w:w="709" w:type="dxa"/>
            <w:noWrap/>
            <w:vAlign w:val="center"/>
            <w:hideMark/>
          </w:tcPr>
          <w:p w14:paraId="27306C4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07B7D55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1204" w:type="dxa"/>
            <w:vAlign w:val="bottom"/>
          </w:tcPr>
          <w:p w14:paraId="327F23E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5290ED1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1204" w:type="dxa"/>
            <w:vAlign w:val="bottom"/>
          </w:tcPr>
          <w:p w14:paraId="1CE58B7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2AB9997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84E43C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D8A91D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809C49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9C6B1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06A328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1204" w:type="dxa"/>
            <w:vAlign w:val="bottom"/>
          </w:tcPr>
          <w:p w14:paraId="3C5C858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447BA8F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1204" w:type="dxa"/>
            <w:vAlign w:val="bottom"/>
          </w:tcPr>
          <w:p w14:paraId="570D0D0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68918E2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D412E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8A15D7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218B28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29D65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1B4DD5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1204" w:type="dxa"/>
            <w:vAlign w:val="bottom"/>
          </w:tcPr>
          <w:p w14:paraId="13F5ECB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5C86016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1204" w:type="dxa"/>
            <w:vAlign w:val="bottom"/>
          </w:tcPr>
          <w:p w14:paraId="1BF030E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35CD5DF1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3080FE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7576D5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00B24B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8D109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7CC372C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04" w:type="dxa"/>
            <w:vAlign w:val="bottom"/>
          </w:tcPr>
          <w:p w14:paraId="7118613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203" w:type="dxa"/>
            <w:vAlign w:val="bottom"/>
          </w:tcPr>
          <w:p w14:paraId="4F574CA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1204" w:type="dxa"/>
            <w:vAlign w:val="bottom"/>
          </w:tcPr>
          <w:p w14:paraId="6325A23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767EA5" w:rsidRPr="00217618" w14:paraId="7CE95707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2299BC5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復興路五段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7EDB54F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3F58194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南京路-自由路三段</w:t>
            </w:r>
          </w:p>
        </w:tc>
        <w:tc>
          <w:tcPr>
            <w:tcW w:w="709" w:type="dxa"/>
            <w:noWrap/>
            <w:vAlign w:val="center"/>
            <w:hideMark/>
          </w:tcPr>
          <w:p w14:paraId="31CF32A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74D80E4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27.9</w:t>
            </w:r>
          </w:p>
        </w:tc>
        <w:tc>
          <w:tcPr>
            <w:tcW w:w="1204" w:type="dxa"/>
            <w:vAlign w:val="bottom"/>
          </w:tcPr>
          <w:p w14:paraId="1FA8CE8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2A07D9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27.9</w:t>
            </w:r>
          </w:p>
        </w:tc>
        <w:tc>
          <w:tcPr>
            <w:tcW w:w="1204" w:type="dxa"/>
            <w:vAlign w:val="bottom"/>
          </w:tcPr>
          <w:p w14:paraId="0A410F0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22097C29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EBC943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38DDDF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4890F1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915C93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23D427B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28.8</w:t>
            </w:r>
          </w:p>
        </w:tc>
        <w:tc>
          <w:tcPr>
            <w:tcW w:w="1204" w:type="dxa"/>
            <w:vAlign w:val="bottom"/>
          </w:tcPr>
          <w:p w14:paraId="1D04FC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636A376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1204" w:type="dxa"/>
            <w:vAlign w:val="bottom"/>
          </w:tcPr>
          <w:p w14:paraId="7CDC14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736460E4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0ECF87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7E043F8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405D9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F68DFD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256150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04" w:type="dxa"/>
            <w:vAlign w:val="bottom"/>
          </w:tcPr>
          <w:p w14:paraId="214799C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52E2FF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1204" w:type="dxa"/>
            <w:vAlign w:val="bottom"/>
          </w:tcPr>
          <w:p w14:paraId="696218F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295DF7D5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6CE60EA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0CBFD7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CC6D8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37A06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6B4EA40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42F7BE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3553BDB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1204" w:type="dxa"/>
            <w:vAlign w:val="bottom"/>
          </w:tcPr>
          <w:p w14:paraId="68A1FC6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06A40FEC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14F961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自由三街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E0FCBB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7F05E83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自由路三段-南京路</w:t>
            </w:r>
          </w:p>
        </w:tc>
        <w:tc>
          <w:tcPr>
            <w:tcW w:w="709" w:type="dxa"/>
            <w:noWrap/>
            <w:vAlign w:val="center"/>
            <w:hideMark/>
          </w:tcPr>
          <w:p w14:paraId="20AA78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46DF625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1204" w:type="dxa"/>
            <w:vAlign w:val="bottom"/>
          </w:tcPr>
          <w:p w14:paraId="02CD32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1518F78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1204" w:type="dxa"/>
            <w:vAlign w:val="bottom"/>
          </w:tcPr>
          <w:p w14:paraId="79DBF71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4B99275E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F0371E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2367C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F604B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C4E8F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7CD7B2B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27.4</w:t>
            </w:r>
          </w:p>
        </w:tc>
        <w:tc>
          <w:tcPr>
            <w:tcW w:w="1204" w:type="dxa"/>
            <w:vAlign w:val="bottom"/>
          </w:tcPr>
          <w:p w14:paraId="79F13DD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36DDABF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27.4</w:t>
            </w:r>
          </w:p>
        </w:tc>
        <w:tc>
          <w:tcPr>
            <w:tcW w:w="1204" w:type="dxa"/>
            <w:vAlign w:val="bottom"/>
          </w:tcPr>
          <w:p w14:paraId="711B9E6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6D88443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D88197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7946B0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27E140B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77C269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40E02EB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1204" w:type="dxa"/>
            <w:vAlign w:val="bottom"/>
          </w:tcPr>
          <w:p w14:paraId="736DEC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5B29881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1204" w:type="dxa"/>
            <w:vAlign w:val="bottom"/>
          </w:tcPr>
          <w:p w14:paraId="6355CC3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5A01EB40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FAE54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DF1DC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2B3CAF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67EC2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4805B32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28.7</w:t>
            </w:r>
          </w:p>
        </w:tc>
        <w:tc>
          <w:tcPr>
            <w:tcW w:w="1204" w:type="dxa"/>
            <w:vAlign w:val="bottom"/>
          </w:tcPr>
          <w:p w14:paraId="1DB5F0F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67E96CB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29.0</w:t>
            </w:r>
          </w:p>
        </w:tc>
        <w:tc>
          <w:tcPr>
            <w:tcW w:w="1204" w:type="dxa"/>
            <w:vAlign w:val="bottom"/>
          </w:tcPr>
          <w:p w14:paraId="00FBE1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64201C83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16AAEC1E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進德路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630EF2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0E5269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精武路113巷10弄-自由路三段</w:t>
            </w:r>
          </w:p>
        </w:tc>
        <w:tc>
          <w:tcPr>
            <w:tcW w:w="709" w:type="dxa"/>
            <w:noWrap/>
            <w:vAlign w:val="center"/>
            <w:hideMark/>
          </w:tcPr>
          <w:p w14:paraId="0A9CB92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3978058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1204" w:type="dxa"/>
            <w:vAlign w:val="bottom"/>
          </w:tcPr>
          <w:p w14:paraId="4C77F4C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30F5C0F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1204" w:type="dxa"/>
            <w:vAlign w:val="bottom"/>
          </w:tcPr>
          <w:p w14:paraId="5EF7D12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48174BDF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EF2A8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E41B64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9FBAA4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6C0147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11DE46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27.6</w:t>
            </w:r>
          </w:p>
        </w:tc>
        <w:tc>
          <w:tcPr>
            <w:tcW w:w="1204" w:type="dxa"/>
            <w:vAlign w:val="bottom"/>
          </w:tcPr>
          <w:p w14:paraId="1730DC0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487694F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28.8</w:t>
            </w:r>
          </w:p>
        </w:tc>
        <w:tc>
          <w:tcPr>
            <w:tcW w:w="1204" w:type="dxa"/>
            <w:vAlign w:val="bottom"/>
          </w:tcPr>
          <w:p w14:paraId="083DDB6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46D61AED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40C6861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B134FF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4EF06DC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8AF84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008BE6C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29.6</w:t>
            </w:r>
          </w:p>
        </w:tc>
        <w:tc>
          <w:tcPr>
            <w:tcW w:w="1204" w:type="dxa"/>
            <w:vAlign w:val="bottom"/>
          </w:tcPr>
          <w:p w14:paraId="121FF51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6F0A6D0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29.6</w:t>
            </w:r>
          </w:p>
        </w:tc>
        <w:tc>
          <w:tcPr>
            <w:tcW w:w="1204" w:type="dxa"/>
            <w:vAlign w:val="bottom"/>
          </w:tcPr>
          <w:p w14:paraId="7E05FD5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7EEA485E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ED3C1D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CC0942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3013CD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188E5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1BCC784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1204" w:type="dxa"/>
            <w:vAlign w:val="bottom"/>
          </w:tcPr>
          <w:p w14:paraId="0E2E93C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2BE839A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1204" w:type="dxa"/>
            <w:vAlign w:val="bottom"/>
          </w:tcPr>
          <w:p w14:paraId="06F84E8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7D368B13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7CE733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CAF074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71B6B93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自由路三段-樂業一路</w:t>
            </w:r>
          </w:p>
        </w:tc>
        <w:tc>
          <w:tcPr>
            <w:tcW w:w="709" w:type="dxa"/>
            <w:noWrap/>
            <w:vAlign w:val="center"/>
            <w:hideMark/>
          </w:tcPr>
          <w:p w14:paraId="09EC099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3F397A1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04" w:type="dxa"/>
            <w:vAlign w:val="bottom"/>
          </w:tcPr>
          <w:p w14:paraId="1B0E9F9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1B0C99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04" w:type="dxa"/>
            <w:vAlign w:val="bottom"/>
          </w:tcPr>
          <w:p w14:paraId="4D6D828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0890091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082640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543E11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81E2D6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8C1B02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698F7DD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04" w:type="dxa"/>
            <w:vAlign w:val="bottom"/>
          </w:tcPr>
          <w:p w14:paraId="40DA96D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1CDA714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04" w:type="dxa"/>
            <w:vAlign w:val="bottom"/>
          </w:tcPr>
          <w:p w14:paraId="0337A3B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066E83C2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18BA2D0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395F06D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0D95F00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C26528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1203" w:type="dxa"/>
            <w:vAlign w:val="bottom"/>
          </w:tcPr>
          <w:p w14:paraId="7539B76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21.0</w:t>
            </w:r>
          </w:p>
        </w:tc>
        <w:tc>
          <w:tcPr>
            <w:tcW w:w="1204" w:type="dxa"/>
            <w:vAlign w:val="bottom"/>
          </w:tcPr>
          <w:p w14:paraId="423EA0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778DCE5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21.0</w:t>
            </w:r>
          </w:p>
        </w:tc>
        <w:tc>
          <w:tcPr>
            <w:tcW w:w="1204" w:type="dxa"/>
            <w:vAlign w:val="bottom"/>
          </w:tcPr>
          <w:p w14:paraId="1631900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5D8BE526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8C153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BB07E7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CF0F81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36B830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1203" w:type="dxa"/>
            <w:vAlign w:val="bottom"/>
          </w:tcPr>
          <w:p w14:paraId="1E8E34C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21.2</w:t>
            </w:r>
          </w:p>
        </w:tc>
        <w:tc>
          <w:tcPr>
            <w:tcW w:w="1204" w:type="dxa"/>
            <w:vAlign w:val="bottom"/>
          </w:tcPr>
          <w:p w14:paraId="508B879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13DD88C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204" w:type="dxa"/>
            <w:vAlign w:val="bottom"/>
          </w:tcPr>
          <w:p w14:paraId="34D4AA0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38508216" w14:textId="77777777" w:rsidTr="00165F54">
        <w:trPr>
          <w:trHeight w:val="20"/>
        </w:trPr>
        <w:tc>
          <w:tcPr>
            <w:tcW w:w="1129" w:type="dxa"/>
            <w:vMerge w:val="restart"/>
            <w:noWrap/>
            <w:vAlign w:val="center"/>
            <w:hideMark/>
          </w:tcPr>
          <w:p w14:paraId="5AE2C06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南京路</w:t>
            </w: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47FB9126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18FC29F6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自由路三段-進德路</w:t>
            </w:r>
          </w:p>
        </w:tc>
        <w:tc>
          <w:tcPr>
            <w:tcW w:w="709" w:type="dxa"/>
            <w:noWrap/>
            <w:vAlign w:val="center"/>
            <w:hideMark/>
          </w:tcPr>
          <w:p w14:paraId="1CE27CF7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37E0C4DB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1204" w:type="dxa"/>
            <w:vAlign w:val="bottom"/>
          </w:tcPr>
          <w:p w14:paraId="44ECD715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4D040C15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1204" w:type="dxa"/>
            <w:vAlign w:val="bottom"/>
          </w:tcPr>
          <w:p w14:paraId="2F505819" w14:textId="77777777" w:rsidR="00767EA5" w:rsidRPr="00217618" w:rsidRDefault="00767EA5" w:rsidP="00165F54">
            <w:pPr>
              <w:pStyle w:val="af2"/>
              <w:pageBreakBefore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4F719797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039B590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9B2ABD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676681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783007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17B56FC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1204" w:type="dxa"/>
            <w:vAlign w:val="bottom"/>
          </w:tcPr>
          <w:p w14:paraId="268D247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0FBDC66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1204" w:type="dxa"/>
            <w:vAlign w:val="bottom"/>
          </w:tcPr>
          <w:p w14:paraId="7E70FB9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7AC7A59C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3D168E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23B13E3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61AD23A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A3D2BF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27CD417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1204" w:type="dxa"/>
            <w:vAlign w:val="bottom"/>
          </w:tcPr>
          <w:p w14:paraId="0855EAD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203" w:type="dxa"/>
            <w:vAlign w:val="bottom"/>
          </w:tcPr>
          <w:p w14:paraId="631F2E2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1204" w:type="dxa"/>
            <w:vAlign w:val="bottom"/>
          </w:tcPr>
          <w:p w14:paraId="3E3B0F5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767EA5" w:rsidRPr="00217618" w14:paraId="7FB823AD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829564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4E0689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0185D0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1B624B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73AB89D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32.5</w:t>
            </w:r>
          </w:p>
        </w:tc>
        <w:tc>
          <w:tcPr>
            <w:tcW w:w="1204" w:type="dxa"/>
            <w:vAlign w:val="bottom"/>
          </w:tcPr>
          <w:p w14:paraId="16D33B8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40A01FE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32.8</w:t>
            </w:r>
          </w:p>
        </w:tc>
        <w:tc>
          <w:tcPr>
            <w:tcW w:w="1204" w:type="dxa"/>
            <w:vAlign w:val="bottom"/>
          </w:tcPr>
          <w:p w14:paraId="59F3F98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3A96234E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563DA52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15F6769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14:paraId="2B30E82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進德路-雙十路一段</w:t>
            </w:r>
          </w:p>
        </w:tc>
        <w:tc>
          <w:tcPr>
            <w:tcW w:w="709" w:type="dxa"/>
            <w:noWrap/>
            <w:vAlign w:val="center"/>
            <w:hideMark/>
          </w:tcPr>
          <w:p w14:paraId="0E481EA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7FCDB73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1204" w:type="dxa"/>
            <w:vAlign w:val="bottom"/>
          </w:tcPr>
          <w:p w14:paraId="11FBFB6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0AE765B9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1204" w:type="dxa"/>
            <w:vAlign w:val="bottom"/>
          </w:tcPr>
          <w:p w14:paraId="6A36277F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19D1F7CA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CD53DF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BB692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62228E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78830C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5EC372A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1204" w:type="dxa"/>
            <w:vAlign w:val="bottom"/>
          </w:tcPr>
          <w:p w14:paraId="0B11FA9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203" w:type="dxa"/>
            <w:vAlign w:val="bottom"/>
          </w:tcPr>
          <w:p w14:paraId="4BC618E4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29.7</w:t>
            </w:r>
          </w:p>
        </w:tc>
        <w:tc>
          <w:tcPr>
            <w:tcW w:w="1204" w:type="dxa"/>
            <w:vAlign w:val="bottom"/>
          </w:tcPr>
          <w:p w14:paraId="09B5AD9C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767EA5" w:rsidRPr="00217618" w14:paraId="49754CB4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271BCA1D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noWrap/>
            <w:vAlign w:val="center"/>
            <w:hideMark/>
          </w:tcPr>
          <w:p w14:paraId="70258A2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1276" w:type="dxa"/>
            <w:vMerge/>
            <w:vAlign w:val="center"/>
            <w:hideMark/>
          </w:tcPr>
          <w:p w14:paraId="6B330A22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018AB45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1203" w:type="dxa"/>
            <w:vAlign w:val="bottom"/>
          </w:tcPr>
          <w:p w14:paraId="6D6F45B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04" w:type="dxa"/>
            <w:vAlign w:val="bottom"/>
          </w:tcPr>
          <w:p w14:paraId="60D25A8A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00E8510E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1204" w:type="dxa"/>
            <w:vAlign w:val="bottom"/>
          </w:tcPr>
          <w:p w14:paraId="6B7A2F4B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767EA5" w:rsidRPr="00217618" w14:paraId="59AD17B8" w14:textId="77777777" w:rsidTr="00165F54">
        <w:trPr>
          <w:trHeight w:val="20"/>
        </w:trPr>
        <w:tc>
          <w:tcPr>
            <w:tcW w:w="1129" w:type="dxa"/>
            <w:vMerge/>
            <w:vAlign w:val="center"/>
            <w:hideMark/>
          </w:tcPr>
          <w:p w14:paraId="340C6F88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C1F7B96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ED518C3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023C09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1203" w:type="dxa"/>
            <w:vAlign w:val="bottom"/>
          </w:tcPr>
          <w:p w14:paraId="469F3857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32.2</w:t>
            </w:r>
          </w:p>
        </w:tc>
        <w:tc>
          <w:tcPr>
            <w:tcW w:w="1204" w:type="dxa"/>
            <w:vAlign w:val="bottom"/>
          </w:tcPr>
          <w:p w14:paraId="65414E4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1203" w:type="dxa"/>
            <w:vAlign w:val="bottom"/>
          </w:tcPr>
          <w:p w14:paraId="1563D5A1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32.3</w:t>
            </w:r>
          </w:p>
        </w:tc>
        <w:tc>
          <w:tcPr>
            <w:tcW w:w="1204" w:type="dxa"/>
            <w:vAlign w:val="bottom"/>
          </w:tcPr>
          <w:p w14:paraId="320735F0" w14:textId="77777777" w:rsidR="00767EA5" w:rsidRPr="00217618" w:rsidRDefault="00767EA5" w:rsidP="00165F54">
            <w:pPr>
              <w:pStyle w:val="af2"/>
              <w:spacing w:before="0" w:after="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1761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</w:tbl>
    <w:p w14:paraId="15C87A82" w14:textId="58274F0F" w:rsidR="00767EA5" w:rsidRDefault="00767EA5" w:rsidP="00767EA5">
      <w:r>
        <w:br w:type="page"/>
      </w:r>
    </w:p>
    <w:p w14:paraId="1354E5B5" w14:textId="4470F63E" w:rsidR="001F1321" w:rsidRPr="00D76626" w:rsidRDefault="008A7BC1" w:rsidP="007D00BC">
      <w:pPr>
        <w:pStyle w:val="-10"/>
        <w:numPr>
          <w:ilvl w:val="0"/>
          <w:numId w:val="18"/>
        </w:numPr>
        <w:rPr>
          <w:sz w:val="44"/>
          <w:szCs w:val="44"/>
        </w:rPr>
      </w:pPr>
      <w:r w:rsidRPr="00675BC9">
        <w:rPr>
          <w:b/>
          <w:sz w:val="32"/>
        </w:rPr>
        <w:lastRenderedPageBreak/>
        <w:t>現況路口轉向交通量</w:t>
      </w:r>
    </w:p>
    <w:p w14:paraId="5E3D4242" w14:textId="77777777" w:rsidR="00767EA5" w:rsidRPr="007D6ADC" w:rsidRDefault="00767EA5" w:rsidP="00767EA5">
      <w:pPr>
        <w:pStyle w:val="a6"/>
        <w:ind w:firstLine="0"/>
        <w:jc w:val="center"/>
      </w:pPr>
      <w:r w:rsidRPr="0054127F">
        <w:rPr>
          <w:noProof/>
        </w:rPr>
        <w:drawing>
          <wp:inline distT="0" distB="0" distL="0" distR="0" wp14:anchorId="15A8453C" wp14:editId="5F256A62">
            <wp:extent cx="4843758" cy="8004516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60" t="6815" r="9764" b="4580"/>
                    <a:stretch/>
                  </pic:blipFill>
                  <pic:spPr bwMode="auto">
                    <a:xfrm>
                      <a:off x="0" y="0"/>
                      <a:ext cx="4853329" cy="802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3B7AA" w14:textId="25DEE83E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1" w:name="_Toc54856364"/>
      <w:bookmarkStart w:id="12" w:name="_Toc68600755"/>
      <w:r w:rsidRPr="00443782">
        <w:rPr>
          <w:rFonts w:ascii="微軟正黑體" w:eastAsia="微軟正黑體" w:hAnsi="微軟正黑體" w:hint="eastAsia"/>
        </w:rPr>
        <w:t>①雙十路一段</w:t>
      </w:r>
      <w:r>
        <w:rPr>
          <w:rFonts w:ascii="微軟正黑體" w:eastAsia="微軟正黑體" w:hAnsi="微軟正黑體"/>
        </w:rPr>
        <w:t>/</w:t>
      </w:r>
      <w:r w:rsidRPr="0010212B">
        <w:rPr>
          <w:rFonts w:ascii="微軟正黑體" w:eastAsia="微軟正黑體" w:hAnsi="微軟正黑體" w:hint="eastAsia"/>
        </w:rPr>
        <w:t>自由</w:t>
      </w:r>
      <w:r w:rsidRPr="007711A6">
        <w:rPr>
          <w:rFonts w:ascii="微軟正黑體" w:eastAsia="微軟正黑體" w:hAnsi="微軟正黑體" w:hint="eastAsia"/>
        </w:rPr>
        <w:t>路三段</w:t>
      </w:r>
      <w:r w:rsidRPr="00443782">
        <w:rPr>
          <w:rFonts w:ascii="微軟正黑體" w:eastAsia="微軟正黑體" w:hAnsi="微軟正黑體" w:hint="eastAsia"/>
        </w:rPr>
        <w:t>平日轉向交通量</w:t>
      </w:r>
      <w:bookmarkEnd w:id="11"/>
      <w:bookmarkEnd w:id="12"/>
    </w:p>
    <w:p w14:paraId="4849DEDB" w14:textId="77777777" w:rsidR="00767EA5" w:rsidRPr="007D6ADC" w:rsidRDefault="00767EA5" w:rsidP="00767EA5">
      <w:pPr>
        <w:pStyle w:val="a6"/>
        <w:ind w:firstLine="0"/>
        <w:jc w:val="center"/>
      </w:pPr>
      <w:r w:rsidRPr="0054127F">
        <w:rPr>
          <w:noProof/>
        </w:rPr>
        <w:lastRenderedPageBreak/>
        <w:drawing>
          <wp:inline distT="0" distB="0" distL="0" distR="0" wp14:anchorId="6580D8BB" wp14:editId="1B0776F2">
            <wp:extent cx="4898416" cy="8368721"/>
            <wp:effectExtent l="0" t="0" r="381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88" t="6513" r="13192" b="4731"/>
                    <a:stretch/>
                  </pic:blipFill>
                  <pic:spPr bwMode="auto">
                    <a:xfrm>
                      <a:off x="0" y="0"/>
                      <a:ext cx="4902649" cy="837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75930" w14:textId="2B7796BF" w:rsidR="00767EA5" w:rsidRPr="0067716B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3" w:name="_Toc54856365"/>
      <w:bookmarkStart w:id="14" w:name="_Toc68600756"/>
      <w:r w:rsidRPr="0054127F">
        <w:rPr>
          <w:rFonts w:ascii="微軟正黑體" w:eastAsia="微軟正黑體" w:hAnsi="微軟正黑體" w:hint="eastAsia"/>
        </w:rPr>
        <w:t>②自由路三段</w:t>
      </w:r>
      <w:r w:rsidRPr="005B1104">
        <w:rPr>
          <w:rFonts w:ascii="微軟正黑體" w:eastAsia="微軟正黑體" w:hAnsi="微軟正黑體"/>
        </w:rPr>
        <w:t>/</w:t>
      </w:r>
      <w:r w:rsidRPr="0010212B">
        <w:rPr>
          <w:rFonts w:ascii="微軟正黑體" w:eastAsia="微軟正黑體" w:hAnsi="微軟正黑體" w:hint="eastAsia"/>
        </w:rPr>
        <w:t>自由三街</w:t>
      </w:r>
      <w:r w:rsidRPr="007711A6">
        <w:rPr>
          <w:rFonts w:ascii="微軟正黑體" w:eastAsia="微軟正黑體" w:hAnsi="微軟正黑體" w:hint="eastAsia"/>
        </w:rPr>
        <w:t>平日轉向交通量</w:t>
      </w:r>
      <w:bookmarkEnd w:id="13"/>
      <w:bookmarkEnd w:id="14"/>
    </w:p>
    <w:p w14:paraId="30257A47" w14:textId="77777777" w:rsidR="00767EA5" w:rsidRPr="007D6ADC" w:rsidRDefault="00767EA5" w:rsidP="00767EA5">
      <w:pPr>
        <w:pStyle w:val="a6"/>
        <w:ind w:firstLine="0"/>
        <w:jc w:val="center"/>
        <w:rPr>
          <w:color w:val="FF0000"/>
          <w:highlight w:val="yellow"/>
        </w:rPr>
      </w:pPr>
      <w:r w:rsidRPr="005B1104">
        <w:rPr>
          <w:noProof/>
          <w:color w:val="FF0000"/>
        </w:rPr>
        <w:lastRenderedPageBreak/>
        <w:drawing>
          <wp:inline distT="0" distB="0" distL="0" distR="0" wp14:anchorId="086AE2CE" wp14:editId="078BB7DB">
            <wp:extent cx="4905315" cy="8368721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88" t="6209" r="10839" b="4131"/>
                    <a:stretch/>
                  </pic:blipFill>
                  <pic:spPr bwMode="auto">
                    <a:xfrm>
                      <a:off x="0" y="0"/>
                      <a:ext cx="4926383" cy="840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0C897" w14:textId="78107C25" w:rsidR="00767EA5" w:rsidRPr="007D6ADC" w:rsidRDefault="00767EA5" w:rsidP="00767EA5">
      <w:pPr>
        <w:pStyle w:val="afb"/>
        <w:tabs>
          <w:tab w:val="left" w:pos="1134"/>
        </w:tabs>
        <w:spacing w:afterLines="100" w:after="240"/>
        <w:rPr>
          <w:rFonts w:ascii="微軟正黑體" w:eastAsia="微軟正黑體" w:hAnsi="微軟正黑體"/>
        </w:rPr>
      </w:pPr>
      <w:bookmarkStart w:id="15" w:name="_Toc54856366"/>
      <w:bookmarkStart w:id="16" w:name="_Toc68600757"/>
      <w:r w:rsidRPr="007D6ADC">
        <w:rPr>
          <w:rFonts w:ascii="微軟正黑體" w:eastAsia="微軟正黑體" w:hAnsi="微軟正黑體" w:hint="eastAsia"/>
        </w:rPr>
        <w:t>③</w:t>
      </w:r>
      <w:r>
        <w:rPr>
          <w:rFonts w:ascii="微軟正黑體" w:eastAsia="微軟正黑體" w:hAnsi="微軟正黑體" w:hint="eastAsia"/>
        </w:rPr>
        <w:t>進德路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自由路三段平日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15"/>
      <w:bookmarkEnd w:id="16"/>
      <w:r w:rsidRPr="007D6ADC">
        <w:rPr>
          <w:rFonts w:ascii="微軟正黑體" w:eastAsia="微軟正黑體" w:hAnsi="微軟正黑體" w:hint="eastAsia"/>
        </w:rPr>
        <w:t xml:space="preserve"> </w:t>
      </w:r>
    </w:p>
    <w:p w14:paraId="6CAC17AD" w14:textId="77777777" w:rsidR="00767EA5" w:rsidRPr="002D23D7" w:rsidRDefault="00767EA5" w:rsidP="00767EA5">
      <w:pPr>
        <w:pStyle w:val="a6"/>
        <w:ind w:firstLine="0"/>
        <w:jc w:val="center"/>
        <w:rPr>
          <w:color w:val="FF0000"/>
        </w:rPr>
      </w:pPr>
      <w:r w:rsidRPr="005B1104">
        <w:rPr>
          <w:noProof/>
          <w:color w:val="FF0000"/>
        </w:rPr>
        <w:lastRenderedPageBreak/>
        <w:drawing>
          <wp:inline distT="0" distB="0" distL="0" distR="0" wp14:anchorId="1618F6D2" wp14:editId="56C19AD9">
            <wp:extent cx="4939158" cy="8368721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74" t="6360" r="13196" b="7159"/>
                    <a:stretch/>
                  </pic:blipFill>
                  <pic:spPr bwMode="auto">
                    <a:xfrm>
                      <a:off x="0" y="0"/>
                      <a:ext cx="4959096" cy="840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54B59" w14:textId="7486F276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7" w:name="_Toc54856367"/>
      <w:bookmarkStart w:id="18" w:name="_Toc68600758"/>
      <w:r>
        <w:rPr>
          <w:rFonts w:ascii="微軟正黑體" w:eastAsia="微軟正黑體" w:hAnsi="微軟正黑體" w:hint="eastAsia"/>
        </w:rPr>
        <w:t>④進德</w:t>
      </w:r>
      <w:r w:rsidRPr="007D6ADC">
        <w:rPr>
          <w:rFonts w:ascii="微軟正黑體" w:eastAsia="微軟正黑體" w:hAnsi="微軟正黑體" w:hint="eastAsia"/>
        </w:rPr>
        <w:t>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進德二街平日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17"/>
      <w:bookmarkEnd w:id="18"/>
    </w:p>
    <w:p w14:paraId="48F866C7" w14:textId="77777777" w:rsidR="00767EA5" w:rsidRPr="0010212B" w:rsidRDefault="00767EA5" w:rsidP="00767EA5">
      <w:pPr>
        <w:pStyle w:val="a6"/>
        <w:ind w:firstLine="0"/>
        <w:jc w:val="center"/>
        <w:rPr>
          <w:color w:val="FF0000"/>
        </w:rPr>
      </w:pPr>
      <w:r w:rsidRPr="005B1104">
        <w:rPr>
          <w:noProof/>
          <w:color w:val="FF0000"/>
        </w:rPr>
        <w:lastRenderedPageBreak/>
        <w:drawing>
          <wp:inline distT="0" distB="0" distL="0" distR="0" wp14:anchorId="5C5E5863" wp14:editId="2A71BAD6">
            <wp:extent cx="4895986" cy="8368721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31" t="6815" r="12338" b="4129"/>
                    <a:stretch/>
                  </pic:blipFill>
                  <pic:spPr bwMode="auto">
                    <a:xfrm>
                      <a:off x="0" y="0"/>
                      <a:ext cx="4912712" cy="839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CB23" w14:textId="0159FE8C" w:rsidR="00767EA5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19" w:name="_Toc54856368"/>
      <w:bookmarkStart w:id="20" w:name="_Toc68600759"/>
      <w:r w:rsidRPr="007D6ADC">
        <w:rPr>
          <w:rFonts w:ascii="微軟正黑體" w:eastAsia="微軟正黑體" w:hAnsi="微軟正黑體" w:hint="eastAsia"/>
        </w:rPr>
        <w:t>⑤</w:t>
      </w:r>
      <w:r>
        <w:rPr>
          <w:rFonts w:ascii="微軟正黑體" w:eastAsia="微軟正黑體" w:hAnsi="微軟正黑體" w:hint="eastAsia"/>
        </w:rPr>
        <w:t>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自由路三</w:t>
      </w:r>
      <w:r w:rsidRPr="007D6ADC">
        <w:rPr>
          <w:rFonts w:ascii="微軟正黑體" w:eastAsia="微軟正黑體" w:hAnsi="微軟正黑體" w:hint="eastAsia"/>
        </w:rPr>
        <w:t>段</w:t>
      </w:r>
      <w:r>
        <w:rPr>
          <w:rFonts w:ascii="微軟正黑體" w:eastAsia="微軟正黑體" w:hAnsi="微軟正黑體" w:hint="eastAsia"/>
        </w:rPr>
        <w:t>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19"/>
      <w:bookmarkEnd w:id="20"/>
    </w:p>
    <w:p w14:paraId="19FCFEAB" w14:textId="77777777" w:rsidR="00767EA5" w:rsidRPr="00F20407" w:rsidRDefault="00767EA5" w:rsidP="00767EA5">
      <w:pPr>
        <w:jc w:val="center"/>
      </w:pPr>
      <w:r w:rsidRPr="005D367C">
        <w:rPr>
          <w:noProof/>
        </w:rPr>
        <w:lastRenderedPageBreak/>
        <w:drawing>
          <wp:inline distT="0" distB="0" distL="0" distR="0" wp14:anchorId="68197AA8" wp14:editId="348373D8">
            <wp:extent cx="4972925" cy="8368721"/>
            <wp:effectExtent l="0" t="0" r="5715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16" t="6360" r="12769" b="4435"/>
                    <a:stretch/>
                  </pic:blipFill>
                  <pic:spPr bwMode="auto">
                    <a:xfrm>
                      <a:off x="0" y="0"/>
                      <a:ext cx="4977298" cy="837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B0D4" w14:textId="287A92AF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21" w:name="_Toc54856369"/>
      <w:bookmarkStart w:id="22" w:name="_Toc68600760"/>
      <w:r>
        <w:rPr>
          <w:rFonts w:ascii="微軟正黑體" w:eastAsia="微軟正黑體" w:hAnsi="微軟正黑體" w:hint="eastAsia"/>
        </w:rPr>
        <w:t>⑥南京路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進德</w:t>
      </w:r>
      <w:r w:rsidRPr="007D6ADC">
        <w:rPr>
          <w:rFonts w:ascii="微軟正黑體" w:eastAsia="微軟正黑體" w:hAnsi="微軟正黑體" w:hint="eastAsia"/>
        </w:rPr>
        <w:t>路</w:t>
      </w:r>
      <w:r>
        <w:rPr>
          <w:rFonts w:ascii="微軟正黑體" w:eastAsia="微軟正黑體" w:hAnsi="微軟正黑體" w:hint="eastAsia"/>
        </w:rPr>
        <w:t>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21"/>
      <w:bookmarkEnd w:id="22"/>
    </w:p>
    <w:p w14:paraId="5D066C29" w14:textId="77777777" w:rsidR="00767EA5" w:rsidRPr="002100C0" w:rsidRDefault="00767EA5" w:rsidP="00767EA5">
      <w:pPr>
        <w:pStyle w:val="a6"/>
        <w:ind w:firstLine="0"/>
        <w:jc w:val="center"/>
        <w:rPr>
          <w:highlight w:val="yellow"/>
        </w:rPr>
      </w:pPr>
      <w:r w:rsidRPr="005203A4">
        <w:rPr>
          <w:noProof/>
        </w:rPr>
        <w:lastRenderedPageBreak/>
        <w:drawing>
          <wp:inline distT="0" distB="0" distL="0" distR="0" wp14:anchorId="32000621" wp14:editId="45F7DF9A">
            <wp:extent cx="5081361" cy="7920411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16" t="6624" r="27555" b="20829"/>
                    <a:stretch/>
                  </pic:blipFill>
                  <pic:spPr bwMode="auto">
                    <a:xfrm>
                      <a:off x="0" y="0"/>
                      <a:ext cx="5094856" cy="794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0551B" w14:textId="71C833DD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23" w:name="_Toc54856370"/>
      <w:bookmarkStart w:id="24" w:name="_Toc68600761"/>
      <w:r>
        <w:rPr>
          <w:rFonts w:ascii="微軟正黑體" w:eastAsia="微軟正黑體" w:hAnsi="微軟正黑體" w:hint="eastAsia"/>
        </w:rPr>
        <w:t>⑦南京路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自由三街平日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23"/>
      <w:bookmarkEnd w:id="24"/>
    </w:p>
    <w:p w14:paraId="227DE273" w14:textId="77777777" w:rsidR="00767EA5" w:rsidRPr="0010212B" w:rsidRDefault="00767EA5" w:rsidP="00767EA5">
      <w:pPr>
        <w:pStyle w:val="a6"/>
        <w:ind w:firstLine="0"/>
        <w:jc w:val="center"/>
        <w:rPr>
          <w:color w:val="FF0000"/>
          <w:highlight w:val="yellow"/>
        </w:rPr>
      </w:pPr>
      <w:r w:rsidRPr="005B1104">
        <w:rPr>
          <w:noProof/>
          <w:color w:val="FF0000"/>
        </w:rPr>
        <w:lastRenderedPageBreak/>
        <w:drawing>
          <wp:inline distT="0" distB="0" distL="0" distR="0" wp14:anchorId="5149F8F3" wp14:editId="1DE07299">
            <wp:extent cx="4636502" cy="8368721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02" t="6624" r="26055" b="9069"/>
                    <a:stretch/>
                  </pic:blipFill>
                  <pic:spPr bwMode="auto">
                    <a:xfrm>
                      <a:off x="0" y="0"/>
                      <a:ext cx="4650607" cy="83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50FFF" w14:textId="21E88F25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25" w:name="_Toc54856371"/>
      <w:bookmarkStart w:id="26" w:name="_Toc68600762"/>
      <w:r w:rsidRPr="007D6ADC">
        <w:rPr>
          <w:rFonts w:ascii="微軟正黑體" w:eastAsia="微軟正黑體" w:hAnsi="微軟正黑體" w:hint="eastAsia"/>
        </w:rPr>
        <w:t>⑧</w:t>
      </w:r>
      <w:r>
        <w:rPr>
          <w:rFonts w:ascii="微軟正黑體" w:eastAsia="微軟正黑體" w:hAnsi="微軟正黑體" w:hint="eastAsia"/>
        </w:rPr>
        <w:t>進德二街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自由三街平日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25"/>
      <w:bookmarkEnd w:id="26"/>
    </w:p>
    <w:p w14:paraId="0A2388A6" w14:textId="77777777" w:rsidR="00767EA5" w:rsidRPr="00F06627" w:rsidRDefault="00767EA5" w:rsidP="00767EA5">
      <w:pPr>
        <w:jc w:val="center"/>
      </w:pPr>
      <w:r w:rsidRPr="00940A4B">
        <w:rPr>
          <w:noProof/>
        </w:rPr>
        <w:lastRenderedPageBreak/>
        <w:drawing>
          <wp:inline distT="0" distB="0" distL="0" distR="0" wp14:anchorId="469915C6" wp14:editId="79E51DA0">
            <wp:extent cx="4879390" cy="8368721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288" t="6208" r="12978" b="4428"/>
                    <a:stretch/>
                  </pic:blipFill>
                  <pic:spPr bwMode="auto">
                    <a:xfrm>
                      <a:off x="0" y="0"/>
                      <a:ext cx="4895290" cy="839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E0812" w14:textId="736918C7" w:rsidR="00767EA5" w:rsidRPr="007D6ADC" w:rsidRDefault="00767EA5" w:rsidP="00767EA5">
      <w:pPr>
        <w:jc w:val="center"/>
      </w:pPr>
      <w:bookmarkStart w:id="27" w:name="_Toc54856372"/>
      <w:bookmarkStart w:id="28" w:name="_Toc68600763"/>
      <w:r w:rsidRPr="00767EA5">
        <w:rPr>
          <w:rFonts w:ascii="Calibri" w:eastAsia="Calibri" w:hAnsi="Calibri" w:cs="Calibri"/>
          <w:color w:val="000000"/>
          <w:shd w:val="clear" w:color="auto" w:fill="F7F7F7"/>
        </w:rPr>
        <w:t>⑨</w:t>
      </w:r>
      <w:r>
        <w:rPr>
          <w:rFonts w:hint="eastAsia"/>
        </w:rPr>
        <w:t>復興路四段</w:t>
      </w:r>
      <w:r>
        <w:t>/</w:t>
      </w:r>
      <w:r>
        <w:rPr>
          <w:rFonts w:hint="eastAsia"/>
        </w:rPr>
        <w:t>南京路平日</w:t>
      </w:r>
      <w:r w:rsidRPr="007D6ADC">
        <w:rPr>
          <w:rFonts w:hint="eastAsia"/>
        </w:rPr>
        <w:t>轉向交通量</w:t>
      </w:r>
      <w:bookmarkEnd w:id="27"/>
      <w:bookmarkEnd w:id="28"/>
    </w:p>
    <w:p w14:paraId="36C8641F" w14:textId="77777777" w:rsidR="00767EA5" w:rsidRPr="007D6ADC" w:rsidRDefault="00767EA5" w:rsidP="00767EA5">
      <w:pPr>
        <w:jc w:val="center"/>
      </w:pPr>
      <w:r w:rsidRPr="00940A4B">
        <w:rPr>
          <w:noProof/>
        </w:rPr>
        <w:lastRenderedPageBreak/>
        <w:drawing>
          <wp:inline distT="0" distB="0" distL="0" distR="0" wp14:anchorId="65AE7504" wp14:editId="70CBF7E3">
            <wp:extent cx="4787685" cy="8144566"/>
            <wp:effectExtent l="0" t="0" r="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859" t="6057" r="12552" b="4280"/>
                    <a:stretch/>
                  </pic:blipFill>
                  <pic:spPr bwMode="auto">
                    <a:xfrm>
                      <a:off x="0" y="0"/>
                      <a:ext cx="4800536" cy="816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5BAF9" w14:textId="24733947" w:rsidR="00767EA5" w:rsidRDefault="00767EA5" w:rsidP="00767EA5">
      <w:pPr>
        <w:jc w:val="center"/>
      </w:pPr>
      <w:bookmarkStart w:id="29" w:name="_Toc54856373"/>
      <w:bookmarkStart w:id="30" w:name="_Toc68600764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⑩</w:t>
      </w:r>
      <w:r>
        <w:rPr>
          <w:rFonts w:hint="eastAsia"/>
        </w:rPr>
        <w:t>南京</w:t>
      </w:r>
      <w:r w:rsidRPr="007D6ADC">
        <w:t>路</w:t>
      </w:r>
      <w:r>
        <w:t>/</w:t>
      </w:r>
      <w:r>
        <w:rPr>
          <w:rFonts w:hint="eastAsia"/>
        </w:rPr>
        <w:t>雙十</w:t>
      </w:r>
      <w:r>
        <w:t>路</w:t>
      </w:r>
      <w:r>
        <w:rPr>
          <w:rFonts w:hint="eastAsia"/>
        </w:rPr>
        <w:t>一</w:t>
      </w:r>
      <w:r w:rsidRPr="007D6ADC">
        <w:t>段</w:t>
      </w:r>
      <w:r>
        <w:rPr>
          <w:rFonts w:hint="eastAsia"/>
        </w:rPr>
        <w:t>平日</w:t>
      </w:r>
      <w:r w:rsidRPr="007D6ADC">
        <w:rPr>
          <w:rFonts w:hint="eastAsia"/>
        </w:rPr>
        <w:t>轉向交通量</w:t>
      </w:r>
      <w:bookmarkEnd w:id="29"/>
      <w:bookmarkEnd w:id="30"/>
    </w:p>
    <w:p w14:paraId="16D2C7C3" w14:textId="77777777" w:rsidR="00767EA5" w:rsidRDefault="00767EA5" w:rsidP="00767EA5">
      <w:pPr>
        <w:jc w:val="center"/>
      </w:pPr>
    </w:p>
    <w:p w14:paraId="2F464D7F" w14:textId="77777777" w:rsidR="00767EA5" w:rsidRDefault="00767EA5" w:rsidP="00767EA5">
      <w:pPr>
        <w:jc w:val="center"/>
      </w:pPr>
      <w:r w:rsidRPr="00276695">
        <w:rPr>
          <w:noProof/>
        </w:rPr>
        <w:lastRenderedPageBreak/>
        <w:drawing>
          <wp:inline distT="0" distB="0" distL="0" distR="0" wp14:anchorId="5BF1ACB5" wp14:editId="617B95A9">
            <wp:extent cx="5400675" cy="8141335"/>
            <wp:effectExtent l="0" t="0" r="0" b="0"/>
            <wp:docPr id="188" name="圖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C9D1" w14:textId="2622E9E2" w:rsidR="00767EA5" w:rsidRDefault="00767EA5" w:rsidP="00767EA5">
      <w:pPr>
        <w:jc w:val="center"/>
      </w:pPr>
      <w:bookmarkStart w:id="31" w:name="_Toc68600765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⑪</w:t>
      </w:r>
      <w:r w:rsidRPr="00276695">
        <w:rPr>
          <w:rFonts w:hint="eastAsia"/>
        </w:rPr>
        <w:t>復興路四段/復興路東一街/復興東路</w:t>
      </w:r>
      <w:r>
        <w:rPr>
          <w:rFonts w:hint="eastAsia"/>
        </w:rPr>
        <w:t>平日</w:t>
      </w:r>
      <w:r w:rsidRPr="007D6ADC">
        <w:rPr>
          <w:rFonts w:hint="eastAsia"/>
        </w:rPr>
        <w:t>轉向交通量</w:t>
      </w:r>
      <w:bookmarkEnd w:id="31"/>
    </w:p>
    <w:p w14:paraId="26A6381C" w14:textId="77777777" w:rsidR="00767EA5" w:rsidRDefault="00767EA5" w:rsidP="00767EA5">
      <w:pPr>
        <w:jc w:val="center"/>
      </w:pPr>
      <w:r w:rsidRPr="007333FE">
        <w:rPr>
          <w:noProof/>
        </w:rPr>
        <w:lastRenderedPageBreak/>
        <w:drawing>
          <wp:inline distT="0" distB="0" distL="0" distR="0" wp14:anchorId="5D29628A" wp14:editId="698172ED">
            <wp:extent cx="5371978" cy="6386732"/>
            <wp:effectExtent l="0" t="0" r="0" b="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grayscl/>
                    </a:blip>
                    <a:srcRect l="4465" r="4994"/>
                    <a:stretch/>
                  </pic:blipFill>
                  <pic:spPr bwMode="auto">
                    <a:xfrm>
                      <a:off x="0" y="0"/>
                      <a:ext cx="5404396" cy="642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35433" w14:textId="5FCBF94A" w:rsidR="00767EA5" w:rsidRDefault="00767EA5" w:rsidP="00767EA5">
      <w:pPr>
        <w:jc w:val="center"/>
      </w:pPr>
      <w:bookmarkStart w:id="32" w:name="_Toc68600766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⑫</w:t>
      </w:r>
      <w:r w:rsidRPr="00276695">
        <w:rPr>
          <w:rFonts w:hint="eastAsia"/>
        </w:rPr>
        <w:t>建成路/自由路三段/進化路</w:t>
      </w:r>
      <w:r>
        <w:rPr>
          <w:rFonts w:hint="eastAsia"/>
        </w:rPr>
        <w:t>平日</w:t>
      </w:r>
      <w:r w:rsidRPr="007D6ADC">
        <w:rPr>
          <w:rFonts w:hint="eastAsia"/>
        </w:rPr>
        <w:t>轉向交通量</w:t>
      </w:r>
      <w:bookmarkEnd w:id="32"/>
    </w:p>
    <w:p w14:paraId="4D82140D" w14:textId="77777777" w:rsidR="00767EA5" w:rsidRPr="00276695" w:rsidRDefault="00767EA5" w:rsidP="00767EA5">
      <w:pPr>
        <w:jc w:val="center"/>
      </w:pPr>
    </w:p>
    <w:p w14:paraId="1248034D" w14:textId="77777777" w:rsidR="00767EA5" w:rsidRDefault="00767EA5" w:rsidP="00767EA5"/>
    <w:p w14:paraId="6FB36CDF" w14:textId="77777777" w:rsidR="00767EA5" w:rsidRPr="007D6ADC" w:rsidRDefault="00767EA5" w:rsidP="00767EA5">
      <w:pPr>
        <w:pStyle w:val="a6"/>
        <w:ind w:firstLine="0"/>
        <w:jc w:val="center"/>
      </w:pPr>
      <w:r w:rsidRPr="00C0083D">
        <w:rPr>
          <w:noProof/>
        </w:rPr>
        <w:lastRenderedPageBreak/>
        <w:drawing>
          <wp:inline distT="0" distB="0" distL="0" distR="0" wp14:anchorId="41535E5A" wp14:editId="365789B9">
            <wp:extent cx="5602447" cy="84455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896" cy="84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A74A" w14:textId="250C314C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33" w:name="_Toc54856374"/>
      <w:bookmarkStart w:id="34" w:name="_Toc68600767"/>
      <w:r w:rsidRPr="007D6ADC">
        <w:rPr>
          <w:rFonts w:ascii="微軟正黑體" w:eastAsia="微軟正黑體" w:hAnsi="微軟正黑體" w:hint="eastAsia"/>
        </w:rPr>
        <w:t>①</w:t>
      </w:r>
      <w:r>
        <w:rPr>
          <w:rFonts w:ascii="微軟正黑體" w:eastAsia="微軟正黑體" w:hAnsi="微軟正黑體" w:hint="eastAsia"/>
        </w:rPr>
        <w:t>雙十路一</w:t>
      </w:r>
      <w:r w:rsidRPr="007D6ADC">
        <w:rPr>
          <w:rFonts w:ascii="微軟正黑體" w:eastAsia="微軟正黑體" w:hAnsi="微軟正黑體" w:hint="eastAsia"/>
        </w:rPr>
        <w:t>段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</w:t>
      </w:r>
      <w:r w:rsidRPr="007D6ADC">
        <w:rPr>
          <w:rFonts w:ascii="微軟正黑體" w:eastAsia="微軟正黑體" w:hAnsi="微軟正黑體" w:hint="eastAsia"/>
        </w:rPr>
        <w:t>路</w:t>
      </w:r>
      <w:r>
        <w:rPr>
          <w:rFonts w:ascii="微軟正黑體" w:eastAsia="微軟正黑體" w:hAnsi="微軟正黑體" w:hint="eastAsia"/>
        </w:rPr>
        <w:t>三段假日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33"/>
      <w:bookmarkEnd w:id="34"/>
    </w:p>
    <w:p w14:paraId="1D729A87" w14:textId="77777777" w:rsidR="00767EA5" w:rsidRPr="007D6ADC" w:rsidRDefault="00767EA5" w:rsidP="00767EA5">
      <w:pPr>
        <w:pStyle w:val="a6"/>
        <w:ind w:firstLine="0"/>
        <w:jc w:val="center"/>
      </w:pPr>
      <w:r w:rsidRPr="00C0083D">
        <w:rPr>
          <w:noProof/>
        </w:rPr>
        <w:lastRenderedPageBreak/>
        <w:drawing>
          <wp:inline distT="0" distB="0" distL="0" distR="0" wp14:anchorId="574B4EAE" wp14:editId="7F164632">
            <wp:extent cx="5562600" cy="8385431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4942" cy="838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DBF3" w14:textId="510AC3F3" w:rsidR="00767EA5" w:rsidRPr="00B763DA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35" w:name="_Toc54856375"/>
      <w:bookmarkStart w:id="36" w:name="_Toc68600768"/>
      <w:r w:rsidRPr="007D6ADC">
        <w:rPr>
          <w:rFonts w:ascii="微軟正黑體" w:eastAsia="微軟正黑體" w:hAnsi="微軟正黑體" w:hint="eastAsia"/>
        </w:rPr>
        <w:t>②</w:t>
      </w:r>
      <w:r>
        <w:rPr>
          <w:rFonts w:ascii="微軟正黑體" w:eastAsia="微軟正黑體" w:hAnsi="微軟正黑體" w:hint="eastAsia"/>
        </w:rPr>
        <w:t>自由路三段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自由三街假日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35"/>
      <w:bookmarkEnd w:id="36"/>
    </w:p>
    <w:p w14:paraId="7968C7E0" w14:textId="77777777" w:rsidR="00767EA5" w:rsidRPr="00B763DA" w:rsidRDefault="00767EA5" w:rsidP="00767EA5">
      <w:pPr>
        <w:pStyle w:val="a6"/>
        <w:ind w:firstLine="0"/>
        <w:jc w:val="center"/>
        <w:rPr>
          <w:color w:val="FF0000"/>
          <w:highlight w:val="yellow"/>
        </w:rPr>
      </w:pPr>
      <w:r w:rsidRPr="00C0083D">
        <w:rPr>
          <w:noProof/>
          <w:color w:val="FF0000"/>
        </w:rPr>
        <w:lastRenderedPageBreak/>
        <w:drawing>
          <wp:inline distT="0" distB="0" distL="0" distR="0" wp14:anchorId="148FD5F7" wp14:editId="6D102A7C">
            <wp:extent cx="5588000" cy="8423721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2416" cy="8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CAF8" w14:textId="571162DE" w:rsidR="00767EA5" w:rsidRPr="007D6ADC" w:rsidRDefault="00767EA5" w:rsidP="00767EA5">
      <w:pPr>
        <w:pStyle w:val="afb"/>
        <w:tabs>
          <w:tab w:val="left" w:pos="1134"/>
        </w:tabs>
        <w:spacing w:afterLines="100" w:after="240"/>
        <w:rPr>
          <w:rFonts w:ascii="微軟正黑體" w:eastAsia="微軟正黑體" w:hAnsi="微軟正黑體"/>
        </w:rPr>
      </w:pPr>
      <w:bookmarkStart w:id="37" w:name="_Toc54856376"/>
      <w:bookmarkStart w:id="38" w:name="_Toc68600769"/>
      <w:r w:rsidRPr="007D6ADC">
        <w:rPr>
          <w:rFonts w:ascii="微軟正黑體" w:eastAsia="微軟正黑體" w:hAnsi="微軟正黑體" w:hint="eastAsia"/>
        </w:rPr>
        <w:t>③</w:t>
      </w:r>
      <w:r>
        <w:rPr>
          <w:rFonts w:ascii="微軟正黑體" w:eastAsia="微軟正黑體" w:hAnsi="微軟正黑體" w:hint="eastAsia"/>
        </w:rPr>
        <w:t>進德路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自由路三段假日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37"/>
      <w:bookmarkEnd w:id="38"/>
      <w:r w:rsidRPr="007D6ADC">
        <w:rPr>
          <w:rFonts w:ascii="微軟正黑體" w:eastAsia="微軟正黑體" w:hAnsi="微軟正黑體" w:hint="eastAsia"/>
        </w:rPr>
        <w:t xml:space="preserve"> </w:t>
      </w:r>
    </w:p>
    <w:p w14:paraId="091F69D5" w14:textId="77777777" w:rsidR="00767EA5" w:rsidRPr="002D23D7" w:rsidRDefault="00767EA5" w:rsidP="00767EA5">
      <w:pPr>
        <w:pStyle w:val="a6"/>
        <w:ind w:firstLine="0"/>
        <w:jc w:val="center"/>
        <w:rPr>
          <w:color w:val="FF0000"/>
        </w:rPr>
      </w:pPr>
      <w:r w:rsidRPr="00C0083D">
        <w:rPr>
          <w:noProof/>
          <w:color w:val="FF0000"/>
        </w:rPr>
        <w:lastRenderedPageBreak/>
        <w:drawing>
          <wp:inline distT="0" distB="0" distL="0" distR="0" wp14:anchorId="203ADB5F" wp14:editId="0CFE9CF6">
            <wp:extent cx="5543474" cy="83566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6605" cy="83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CCC6" w14:textId="0BB5C348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39" w:name="_Toc54856377"/>
      <w:bookmarkStart w:id="40" w:name="_Toc68600770"/>
      <w:r>
        <w:rPr>
          <w:rFonts w:ascii="微軟正黑體" w:eastAsia="微軟正黑體" w:hAnsi="微軟正黑體" w:hint="eastAsia"/>
        </w:rPr>
        <w:t>④進德</w:t>
      </w:r>
      <w:r w:rsidRPr="007D6ADC">
        <w:rPr>
          <w:rFonts w:ascii="微軟正黑體" w:eastAsia="微軟正黑體" w:hAnsi="微軟正黑體" w:hint="eastAsia"/>
        </w:rPr>
        <w:t>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進德二街假日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39"/>
      <w:bookmarkEnd w:id="40"/>
    </w:p>
    <w:p w14:paraId="4C5B8AD7" w14:textId="77777777" w:rsidR="00767EA5" w:rsidRPr="0010212B" w:rsidRDefault="00767EA5" w:rsidP="00767EA5">
      <w:pPr>
        <w:pStyle w:val="a6"/>
        <w:ind w:firstLine="0"/>
        <w:jc w:val="center"/>
        <w:rPr>
          <w:color w:val="FF0000"/>
        </w:rPr>
      </w:pPr>
      <w:r w:rsidRPr="00C0083D">
        <w:rPr>
          <w:noProof/>
          <w:color w:val="FF0000"/>
        </w:rPr>
        <w:lastRenderedPageBreak/>
        <w:drawing>
          <wp:inline distT="0" distB="0" distL="0" distR="0" wp14:anchorId="1ED84DDB" wp14:editId="6B2F7EC8">
            <wp:extent cx="5577173" cy="8407400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530" cy="84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3BCF" w14:textId="0B394F07" w:rsidR="00767EA5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41" w:name="_Toc54856378"/>
      <w:bookmarkStart w:id="42" w:name="_Toc68600771"/>
      <w:r w:rsidRPr="007D6ADC">
        <w:rPr>
          <w:rFonts w:ascii="微軟正黑體" w:eastAsia="微軟正黑體" w:hAnsi="微軟正黑體" w:hint="eastAsia"/>
        </w:rPr>
        <w:t>⑤</w:t>
      </w:r>
      <w:r>
        <w:rPr>
          <w:rFonts w:ascii="微軟正黑體" w:eastAsia="微軟正黑體" w:hAnsi="微軟正黑體" w:hint="eastAsia"/>
        </w:rPr>
        <w:t>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自由路三</w:t>
      </w:r>
      <w:r w:rsidRPr="007D6ADC">
        <w:rPr>
          <w:rFonts w:ascii="微軟正黑體" w:eastAsia="微軟正黑體" w:hAnsi="微軟正黑體" w:hint="eastAsia"/>
        </w:rPr>
        <w:t>段</w:t>
      </w:r>
      <w:r>
        <w:rPr>
          <w:rFonts w:ascii="微軟正黑體" w:eastAsia="微軟正黑體" w:hAnsi="微軟正黑體" w:hint="eastAsia"/>
        </w:rPr>
        <w:t>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41"/>
      <w:bookmarkEnd w:id="42"/>
    </w:p>
    <w:p w14:paraId="2B056F02" w14:textId="77777777" w:rsidR="00767EA5" w:rsidRPr="0010212B" w:rsidRDefault="00767EA5" w:rsidP="00767EA5">
      <w:pPr>
        <w:jc w:val="center"/>
      </w:pPr>
      <w:r w:rsidRPr="00C0083D">
        <w:rPr>
          <w:noProof/>
        </w:rPr>
        <w:lastRenderedPageBreak/>
        <w:drawing>
          <wp:inline distT="0" distB="0" distL="0" distR="0" wp14:anchorId="181FAFA7" wp14:editId="12A249DA">
            <wp:extent cx="5568748" cy="8394700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3309" cy="84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6E7B" w14:textId="76BEA7D3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43" w:name="_Toc54856379"/>
      <w:bookmarkStart w:id="44" w:name="_Toc68600772"/>
      <w:r>
        <w:rPr>
          <w:rFonts w:ascii="微軟正黑體" w:eastAsia="微軟正黑體" w:hAnsi="微軟正黑體" w:hint="eastAsia"/>
        </w:rPr>
        <w:t>⑥南京路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進德</w:t>
      </w:r>
      <w:r w:rsidRPr="007D6ADC">
        <w:rPr>
          <w:rFonts w:ascii="微軟正黑體" w:eastAsia="微軟正黑體" w:hAnsi="微軟正黑體" w:hint="eastAsia"/>
        </w:rPr>
        <w:t>路</w:t>
      </w:r>
      <w:r>
        <w:rPr>
          <w:rFonts w:ascii="微軟正黑體" w:eastAsia="微軟正黑體" w:hAnsi="微軟正黑體" w:hint="eastAsia"/>
        </w:rPr>
        <w:t>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43"/>
      <w:bookmarkEnd w:id="44"/>
    </w:p>
    <w:p w14:paraId="7C1B147C" w14:textId="77777777" w:rsidR="00767EA5" w:rsidRPr="002100C0" w:rsidRDefault="00767EA5" w:rsidP="00767EA5">
      <w:pPr>
        <w:pStyle w:val="a6"/>
        <w:ind w:firstLine="0"/>
        <w:jc w:val="center"/>
        <w:rPr>
          <w:highlight w:val="yellow"/>
        </w:rPr>
      </w:pPr>
      <w:r w:rsidRPr="00C0083D">
        <w:rPr>
          <w:noProof/>
        </w:rPr>
        <w:lastRenderedPageBreak/>
        <w:drawing>
          <wp:inline distT="0" distB="0" distL="0" distR="0" wp14:anchorId="76F7DBCD" wp14:editId="1DB83CBD">
            <wp:extent cx="5609056" cy="7785100"/>
            <wp:effectExtent l="0" t="0" r="0" b="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185" cy="77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D4E7" w14:textId="4584124B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45" w:name="_Toc54856380"/>
      <w:bookmarkStart w:id="46" w:name="_Toc68600773"/>
      <w:r>
        <w:rPr>
          <w:rFonts w:ascii="微軟正黑體" w:eastAsia="微軟正黑體" w:hAnsi="微軟正黑體" w:hint="eastAsia"/>
        </w:rPr>
        <w:t>⑦南京路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自由三街假日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45"/>
      <w:bookmarkEnd w:id="46"/>
    </w:p>
    <w:p w14:paraId="000D8580" w14:textId="77777777" w:rsidR="00767EA5" w:rsidRPr="00F06627" w:rsidRDefault="00767EA5" w:rsidP="00767EA5">
      <w:pPr>
        <w:pStyle w:val="a6"/>
        <w:ind w:firstLine="0"/>
        <w:jc w:val="center"/>
        <w:rPr>
          <w:color w:val="FF0000"/>
          <w:highlight w:val="yellow"/>
        </w:rPr>
      </w:pPr>
      <w:r w:rsidRPr="00C0083D">
        <w:rPr>
          <w:noProof/>
          <w:color w:val="FF0000"/>
        </w:rPr>
        <w:lastRenderedPageBreak/>
        <w:drawing>
          <wp:inline distT="0" distB="0" distL="0" distR="0" wp14:anchorId="3FFEDC7A" wp14:editId="2F5D088B">
            <wp:extent cx="5270500" cy="8343900"/>
            <wp:effectExtent l="0" t="0" r="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4257" w14:textId="7C3983D9" w:rsidR="00767EA5" w:rsidRPr="007D6ADC" w:rsidRDefault="00767EA5" w:rsidP="00767EA5">
      <w:pPr>
        <w:pStyle w:val="afb"/>
        <w:spacing w:afterLines="100" w:after="240"/>
        <w:rPr>
          <w:rFonts w:ascii="微軟正黑體" w:eastAsia="微軟正黑體" w:hAnsi="微軟正黑體"/>
        </w:rPr>
      </w:pPr>
      <w:bookmarkStart w:id="47" w:name="_Toc54856381"/>
      <w:bookmarkStart w:id="48" w:name="_Toc68600774"/>
      <w:r w:rsidRPr="007D6ADC">
        <w:rPr>
          <w:rFonts w:ascii="微軟正黑體" w:eastAsia="微軟正黑體" w:hAnsi="微軟正黑體" w:hint="eastAsia"/>
        </w:rPr>
        <w:t>⑧</w:t>
      </w:r>
      <w:r>
        <w:rPr>
          <w:rFonts w:ascii="微軟正黑體" w:eastAsia="微軟正黑體" w:hAnsi="微軟正黑體" w:hint="eastAsia"/>
        </w:rPr>
        <w:t>進德二街</w:t>
      </w:r>
      <w:r>
        <w:rPr>
          <w:rFonts w:ascii="微軟正黑體" w:eastAsia="微軟正黑體" w:hAnsi="微軟正黑體"/>
        </w:rPr>
        <w:t>/</w:t>
      </w:r>
      <w:r>
        <w:rPr>
          <w:rFonts w:ascii="微軟正黑體" w:eastAsia="微軟正黑體" w:hAnsi="微軟正黑體" w:hint="eastAsia"/>
        </w:rPr>
        <w:t>自由三街假日</w:t>
      </w:r>
      <w:r w:rsidRPr="007D6ADC">
        <w:rPr>
          <w:rFonts w:ascii="微軟正黑體" w:eastAsia="微軟正黑體" w:hAnsi="微軟正黑體" w:hint="eastAsia"/>
        </w:rPr>
        <w:t>轉向交通量</w:t>
      </w:r>
      <w:bookmarkEnd w:id="47"/>
      <w:bookmarkEnd w:id="48"/>
    </w:p>
    <w:p w14:paraId="7448B7FB" w14:textId="77777777" w:rsidR="00767EA5" w:rsidRPr="0010212B" w:rsidRDefault="00767EA5" w:rsidP="00767EA5">
      <w:pPr>
        <w:jc w:val="center"/>
      </w:pPr>
      <w:r w:rsidRPr="00C0083D">
        <w:rPr>
          <w:noProof/>
        </w:rPr>
        <w:lastRenderedPageBreak/>
        <w:drawing>
          <wp:inline distT="0" distB="0" distL="0" distR="0" wp14:anchorId="1F1D7645" wp14:editId="484EEA44">
            <wp:extent cx="5518200" cy="8318500"/>
            <wp:effectExtent l="0" t="0" r="0" b="0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8256" cy="831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FE63" w14:textId="6E8B9755" w:rsidR="00767EA5" w:rsidRPr="007D6ADC" w:rsidRDefault="00767EA5" w:rsidP="00767EA5">
      <w:pPr>
        <w:jc w:val="center"/>
      </w:pPr>
      <w:bookmarkStart w:id="49" w:name="_Toc54856382"/>
      <w:bookmarkStart w:id="50" w:name="_Toc68600775"/>
      <w:r w:rsidRPr="00767EA5">
        <w:rPr>
          <w:rFonts w:ascii="Calibri" w:eastAsia="Calibri" w:hAnsi="Calibri" w:cs="Calibri"/>
          <w:color w:val="000000"/>
          <w:shd w:val="clear" w:color="auto" w:fill="F7F7F7"/>
        </w:rPr>
        <w:t>⑨</w:t>
      </w:r>
      <w:r>
        <w:rPr>
          <w:rFonts w:hint="eastAsia"/>
        </w:rPr>
        <w:t>復興路四段</w:t>
      </w:r>
      <w:r>
        <w:t>/</w:t>
      </w:r>
      <w:r>
        <w:rPr>
          <w:rFonts w:hint="eastAsia"/>
        </w:rPr>
        <w:t>南京路假日</w:t>
      </w:r>
      <w:r w:rsidRPr="007D6ADC">
        <w:rPr>
          <w:rFonts w:hint="eastAsia"/>
        </w:rPr>
        <w:t>轉向交通量</w:t>
      </w:r>
      <w:bookmarkEnd w:id="49"/>
      <w:bookmarkEnd w:id="50"/>
    </w:p>
    <w:p w14:paraId="0119EC84" w14:textId="77777777" w:rsidR="00767EA5" w:rsidRDefault="00767EA5" w:rsidP="00767EA5">
      <w:pPr>
        <w:jc w:val="center"/>
      </w:pPr>
      <w:r w:rsidRPr="00C0083D">
        <w:rPr>
          <w:noProof/>
        </w:rPr>
        <w:lastRenderedPageBreak/>
        <w:drawing>
          <wp:inline distT="0" distB="0" distL="0" distR="0" wp14:anchorId="167E0B32" wp14:editId="7C80447E">
            <wp:extent cx="5575300" cy="8404576"/>
            <wp:effectExtent l="0" t="0" r="0" b="635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4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418B" w14:textId="42D488A9" w:rsidR="00767EA5" w:rsidRPr="00466FBC" w:rsidRDefault="00767EA5" w:rsidP="00767EA5">
      <w:pPr>
        <w:jc w:val="center"/>
      </w:pPr>
      <w:bookmarkStart w:id="51" w:name="_Toc54856383"/>
      <w:bookmarkStart w:id="52" w:name="_Toc68600776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⑩</w:t>
      </w:r>
      <w:r>
        <w:rPr>
          <w:rFonts w:hint="eastAsia"/>
        </w:rPr>
        <w:t>南京</w:t>
      </w:r>
      <w:r w:rsidRPr="007D6ADC">
        <w:t>路</w:t>
      </w:r>
      <w:r>
        <w:t>/</w:t>
      </w:r>
      <w:r>
        <w:rPr>
          <w:rFonts w:hint="eastAsia"/>
        </w:rPr>
        <w:t>雙十</w:t>
      </w:r>
      <w:r>
        <w:t>路</w:t>
      </w:r>
      <w:r>
        <w:rPr>
          <w:rFonts w:hint="eastAsia"/>
        </w:rPr>
        <w:t>一</w:t>
      </w:r>
      <w:r w:rsidRPr="007D6ADC">
        <w:t>段</w:t>
      </w:r>
      <w:r>
        <w:rPr>
          <w:rFonts w:hint="eastAsia"/>
        </w:rPr>
        <w:t>假日</w:t>
      </w:r>
      <w:r w:rsidRPr="007D6ADC">
        <w:rPr>
          <w:rFonts w:hint="eastAsia"/>
        </w:rPr>
        <w:t>轉向交通量</w:t>
      </w:r>
      <w:bookmarkEnd w:id="51"/>
      <w:bookmarkEnd w:id="52"/>
    </w:p>
    <w:p w14:paraId="5E46572C" w14:textId="77777777" w:rsidR="00767EA5" w:rsidRDefault="00767EA5" w:rsidP="00767EA5">
      <w:pPr>
        <w:jc w:val="center"/>
      </w:pPr>
      <w:r w:rsidRPr="00276695">
        <w:rPr>
          <w:noProof/>
        </w:rPr>
        <w:lastRenderedPageBreak/>
        <w:drawing>
          <wp:inline distT="0" distB="0" distL="0" distR="0" wp14:anchorId="5FD092FA" wp14:editId="5FA36EBD">
            <wp:extent cx="5400675" cy="8141335"/>
            <wp:effectExtent l="0" t="0" r="0" b="0"/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2AF2" w14:textId="020988DF" w:rsidR="00767EA5" w:rsidRDefault="00767EA5" w:rsidP="00767EA5">
      <w:pPr>
        <w:jc w:val="center"/>
      </w:pPr>
      <w:bookmarkStart w:id="53" w:name="_Toc68600777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⑪</w:t>
      </w:r>
      <w:r w:rsidRPr="00276695">
        <w:rPr>
          <w:rFonts w:hint="eastAsia"/>
        </w:rPr>
        <w:t>復興路四段/復興路東一街/復興東路</w:t>
      </w:r>
      <w:r>
        <w:rPr>
          <w:rFonts w:hint="eastAsia"/>
        </w:rPr>
        <w:t>平日</w:t>
      </w:r>
      <w:r w:rsidRPr="007D6ADC">
        <w:rPr>
          <w:rFonts w:hint="eastAsia"/>
        </w:rPr>
        <w:t>轉向交通量</w:t>
      </w:r>
      <w:bookmarkEnd w:id="53"/>
    </w:p>
    <w:p w14:paraId="34FB5856" w14:textId="77777777" w:rsidR="00767EA5" w:rsidRDefault="00767EA5" w:rsidP="00767EA5">
      <w:pPr>
        <w:jc w:val="center"/>
      </w:pPr>
      <w:r w:rsidRPr="00276695">
        <w:rPr>
          <w:noProof/>
        </w:rPr>
        <w:lastRenderedPageBreak/>
        <w:drawing>
          <wp:inline distT="0" distB="0" distL="0" distR="0" wp14:anchorId="1BDC3469" wp14:editId="41AF6D86">
            <wp:extent cx="5437764" cy="6583680"/>
            <wp:effectExtent l="0" t="0" r="0" b="0"/>
            <wp:docPr id="187" name="圖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5189"/>
                    <a:stretch/>
                  </pic:blipFill>
                  <pic:spPr bwMode="auto">
                    <a:xfrm>
                      <a:off x="0" y="0"/>
                      <a:ext cx="5447870" cy="659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113B" w14:textId="77777777" w:rsidR="00A3238F" w:rsidRDefault="00767EA5" w:rsidP="00767EA5">
      <w:pPr>
        <w:jc w:val="center"/>
      </w:pPr>
      <w:bookmarkStart w:id="54" w:name="_Toc68600778"/>
      <w:r w:rsidRPr="00767EA5">
        <w:rPr>
          <w:rFonts w:ascii="Calibri" w:eastAsia="Calibri" w:hAnsi="Calibri" w:cs="Calibri"/>
          <w:color w:val="000000"/>
          <w:sz w:val="21"/>
          <w:szCs w:val="21"/>
          <w:shd w:val="clear" w:color="auto" w:fill="F7F7F7"/>
        </w:rPr>
        <w:t>⑫</w:t>
      </w:r>
      <w:r w:rsidRPr="00276695">
        <w:rPr>
          <w:rFonts w:hint="eastAsia"/>
        </w:rPr>
        <w:t>建成路/自由路三段/進化路</w:t>
      </w:r>
      <w:r>
        <w:rPr>
          <w:rFonts w:hint="eastAsia"/>
        </w:rPr>
        <w:t>平日</w:t>
      </w:r>
      <w:r w:rsidRPr="007D6ADC">
        <w:rPr>
          <w:rFonts w:hint="eastAsia"/>
        </w:rPr>
        <w:t>轉向交通量</w:t>
      </w:r>
      <w:bookmarkEnd w:id="54"/>
    </w:p>
    <w:p w14:paraId="3CA38416" w14:textId="78CDD048" w:rsidR="00D76626" w:rsidRPr="00767EA5" w:rsidRDefault="00D76626" w:rsidP="001E264C">
      <w:pPr>
        <w:rPr>
          <w:rFonts w:hint="eastAsia"/>
        </w:rPr>
      </w:pPr>
      <w:bookmarkStart w:id="55" w:name="_GoBack"/>
      <w:bookmarkEnd w:id="55"/>
    </w:p>
    <w:sectPr w:rsidR="00D76626" w:rsidRPr="00767EA5" w:rsidSect="00DF7CEA">
      <w:footerReference w:type="default" r:id="rId32"/>
      <w:pgSz w:w="11907" w:h="16840" w:code="9"/>
      <w:pgMar w:top="1295" w:right="1701" w:bottom="1701" w:left="1701" w:header="720" w:footer="720" w:gutter="0"/>
      <w:pgNumType w:start="1" w:chapStyle="1"/>
      <w:cols w:space="425"/>
      <w:docGrid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95C8D" w14:textId="77777777" w:rsidR="0017736D" w:rsidRDefault="0017736D">
      <w:r>
        <w:separator/>
      </w:r>
    </w:p>
  </w:endnote>
  <w:endnote w:type="continuationSeparator" w:id="0">
    <w:p w14:paraId="69B2C7BA" w14:textId="77777777" w:rsidR="0017736D" w:rsidRDefault="00177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5">
    <w:altName w:val="細明體"/>
    <w:panose1 w:val="020B0604020202020204"/>
    <w:charset w:val="88"/>
    <w:family w:val="auto"/>
    <w:pitch w:val="variable"/>
    <w:sig w:usb0="800002E3" w:usb1="28CFFCFA" w:usb2="00000016" w:usb3="00000000" w:csb0="00100000" w:csb1="00000000"/>
  </w:font>
  <w:font w:name="華康楷書體W5(P)">
    <w:altName w:val="Arial Unicode MS"/>
    <w:panose1 w:val="020B0604020202020204"/>
    <w:charset w:val="88"/>
    <w:family w:val="auto"/>
    <w:pitch w:val="variable"/>
    <w:sig w:usb0="800002E3" w:usb1="28CFFCF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超研澤細圓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超研澤中特黑">
    <w:altName w:val="Arial Unicode MS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Kai-SB"/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BiauKai">
    <w:panose1 w:val="02010601000101010101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9C48A" w14:textId="65D637C7" w:rsidR="00401E12" w:rsidRDefault="00401E12" w:rsidP="008578BF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375E4" w14:textId="77777777" w:rsidR="0017736D" w:rsidRDefault="0017736D">
      <w:r>
        <w:separator/>
      </w:r>
    </w:p>
  </w:footnote>
  <w:footnote w:type="continuationSeparator" w:id="0">
    <w:p w14:paraId="30432658" w14:textId="77777777" w:rsidR="0017736D" w:rsidRDefault="00177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A7DC7"/>
    <w:multiLevelType w:val="singleLevel"/>
    <w:tmpl w:val="17961474"/>
    <w:lvl w:ilvl="0">
      <w:start w:val="1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1" w15:restartNumberingAfterBreak="0">
    <w:nsid w:val="17A4212C"/>
    <w:multiLevelType w:val="multilevel"/>
    <w:tmpl w:val="B06EDAD2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eastAsia"/>
        <w:color w:val="FFFFFF" w:themeColor="background1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1080"/>
        </w:tabs>
        <w:ind w:left="765" w:hanging="765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021"/>
        </w:tabs>
        <w:ind w:left="1021" w:hanging="1021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390" w:hanging="39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390" w:hanging="39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0"/>
        </w:tabs>
        <w:ind w:left="390" w:hanging="390"/>
      </w:pPr>
      <w:rPr>
        <w:rFonts w:hint="eastAsia"/>
      </w:rPr>
    </w:lvl>
  </w:abstractNum>
  <w:abstractNum w:abstractNumId="2" w15:restartNumberingAfterBreak="0">
    <w:nsid w:val="1FAB29D4"/>
    <w:multiLevelType w:val="singleLevel"/>
    <w:tmpl w:val="4DECB074"/>
    <w:lvl w:ilvl="0">
      <w:start w:val="1"/>
      <w:numFmt w:val="decimal"/>
      <w:pStyle w:val="-1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3" w15:restartNumberingAfterBreak="0">
    <w:nsid w:val="23C31C53"/>
    <w:multiLevelType w:val="hybridMultilevel"/>
    <w:tmpl w:val="446A04FE"/>
    <w:lvl w:ilvl="0" w:tplc="CE70539E">
      <w:start w:val="1"/>
      <w:numFmt w:val="taiwaneseCountingThousand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C20946"/>
    <w:multiLevelType w:val="singleLevel"/>
    <w:tmpl w:val="E09A0EAE"/>
    <w:lvl w:ilvl="0">
      <w:start w:val="1"/>
      <w:numFmt w:val="bullet"/>
      <w:pStyle w:val="11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5" w15:restartNumberingAfterBreak="0">
    <w:nsid w:val="2CDD5CD1"/>
    <w:multiLevelType w:val="hybridMultilevel"/>
    <w:tmpl w:val="4DFC4874"/>
    <w:lvl w:ilvl="0" w:tplc="DA4421B4">
      <w:start w:val="1"/>
      <w:numFmt w:val="upperLetter"/>
      <w:lvlRestart w:val="0"/>
      <w:pStyle w:val="-A"/>
      <w:lvlText w:val="%1."/>
      <w:lvlJc w:val="left"/>
      <w:pPr>
        <w:tabs>
          <w:tab w:val="num" w:pos="1531"/>
        </w:tabs>
        <w:ind w:left="1531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AB2737E"/>
    <w:multiLevelType w:val="singleLevel"/>
    <w:tmpl w:val="E650318E"/>
    <w:lvl w:ilvl="0">
      <w:start w:val="1"/>
      <w:numFmt w:val="bullet"/>
      <w:pStyle w:val="a0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sz w:val="26"/>
      </w:rPr>
    </w:lvl>
  </w:abstractNum>
  <w:abstractNum w:abstractNumId="7" w15:restartNumberingAfterBreak="0">
    <w:nsid w:val="3E32340B"/>
    <w:multiLevelType w:val="hybridMultilevel"/>
    <w:tmpl w:val="5308AFBE"/>
    <w:lvl w:ilvl="0" w:tplc="BDC4AD48">
      <w:start w:val="1"/>
      <w:numFmt w:val="lowerLetter"/>
      <w:pStyle w:val="a1"/>
      <w:lvlText w:val="(%1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1B132B0"/>
    <w:multiLevelType w:val="hybridMultilevel"/>
    <w:tmpl w:val="B60C84BA"/>
    <w:lvl w:ilvl="0" w:tplc="654C8F2A">
      <w:start w:val="1"/>
      <w:numFmt w:val="upperLetter"/>
      <w:pStyle w:val="A2"/>
      <w:lvlText w:val="%1."/>
      <w:lvlJc w:val="left"/>
      <w:pPr>
        <w:tabs>
          <w:tab w:val="num" w:pos="1701"/>
        </w:tabs>
        <w:ind w:left="170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39B23CF"/>
    <w:multiLevelType w:val="multilevel"/>
    <w:tmpl w:val="8FE81B5C"/>
    <w:styleLink w:val="A3"/>
    <w:lvl w:ilvl="0">
      <w:start w:val="1"/>
      <w:numFmt w:val="upperLetter"/>
      <w:lvlText w:val="(%1)"/>
      <w:lvlJc w:val="left"/>
      <w:pPr>
        <w:tabs>
          <w:tab w:val="num" w:pos="525"/>
        </w:tabs>
        <w:ind w:left="525" w:hanging="525"/>
      </w:pPr>
      <w:rPr>
        <w:rFonts w:ascii="微軟正黑體" w:eastAsia="微軟正黑體" w:hAnsi="微軟正黑體"/>
        <w:sz w:val="28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5AC7895"/>
    <w:multiLevelType w:val="hybridMultilevel"/>
    <w:tmpl w:val="B7EC84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68F0087"/>
    <w:multiLevelType w:val="singleLevel"/>
    <w:tmpl w:val="A312759C"/>
    <w:lvl w:ilvl="0">
      <w:start w:val="1"/>
      <w:numFmt w:val="decimal"/>
      <w:lvlRestart w:val="0"/>
      <w:pStyle w:val="-1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12" w15:restartNumberingAfterBreak="0">
    <w:nsid w:val="69AC4A6A"/>
    <w:multiLevelType w:val="hybridMultilevel"/>
    <w:tmpl w:val="659230BE"/>
    <w:lvl w:ilvl="0" w:tplc="C16AAA3E">
      <w:start w:val="2"/>
      <w:numFmt w:val="taiwaneseCountingThousand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702621D"/>
    <w:multiLevelType w:val="hybridMultilevel"/>
    <w:tmpl w:val="A5BCCE2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CDD0233"/>
    <w:multiLevelType w:val="hybridMultilevel"/>
    <w:tmpl w:val="301E6A20"/>
    <w:lvl w:ilvl="0" w:tplc="FBA46714">
      <w:start w:val="1"/>
      <w:numFmt w:val="upperLetter"/>
      <w:pStyle w:val="A4"/>
      <w:lvlText w:val="(%1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1" w:tplc="2AF4267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4"/>
  </w:num>
  <w:num w:numId="5">
    <w:abstractNumId w:val="2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5"/>
  </w:num>
  <w:num w:numId="11">
    <w:abstractNumId w:val="14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9"/>
  </w:num>
  <w:num w:numId="14">
    <w:abstractNumId w:val="7"/>
    <w:lvlOverride w:ilvl="0">
      <w:startOverride w:val="1"/>
    </w:lvlOverride>
  </w:num>
  <w:num w:numId="15">
    <w:abstractNumId w:val="3"/>
  </w:num>
  <w:num w:numId="16">
    <w:abstractNumId w:val="13"/>
  </w:num>
  <w:num w:numId="17">
    <w:abstractNumId w:val="12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0"/>
  <w:drawingGridHorizontalSpacing w:val="130"/>
  <w:drawingGridVerticalSpacing w:val="353"/>
  <w:displayHorizont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445"/>
    <w:rsid w:val="00000EC9"/>
    <w:rsid w:val="00001C08"/>
    <w:rsid w:val="00002799"/>
    <w:rsid w:val="00004617"/>
    <w:rsid w:val="00004956"/>
    <w:rsid w:val="00005652"/>
    <w:rsid w:val="00006498"/>
    <w:rsid w:val="00006C04"/>
    <w:rsid w:val="0000729E"/>
    <w:rsid w:val="00007EBB"/>
    <w:rsid w:val="00013312"/>
    <w:rsid w:val="00014021"/>
    <w:rsid w:val="00014667"/>
    <w:rsid w:val="00014C1C"/>
    <w:rsid w:val="00015360"/>
    <w:rsid w:val="000153C0"/>
    <w:rsid w:val="00016D2D"/>
    <w:rsid w:val="00020128"/>
    <w:rsid w:val="00023517"/>
    <w:rsid w:val="000239A1"/>
    <w:rsid w:val="00025247"/>
    <w:rsid w:val="00025FB6"/>
    <w:rsid w:val="00026091"/>
    <w:rsid w:val="0002633E"/>
    <w:rsid w:val="00026DC7"/>
    <w:rsid w:val="0002776F"/>
    <w:rsid w:val="00027AAB"/>
    <w:rsid w:val="000306A9"/>
    <w:rsid w:val="00031B03"/>
    <w:rsid w:val="00032B4B"/>
    <w:rsid w:val="00032F06"/>
    <w:rsid w:val="00033FC1"/>
    <w:rsid w:val="00036B22"/>
    <w:rsid w:val="00043E41"/>
    <w:rsid w:val="0004535C"/>
    <w:rsid w:val="00050C71"/>
    <w:rsid w:val="000527B7"/>
    <w:rsid w:val="00052ABC"/>
    <w:rsid w:val="000533A6"/>
    <w:rsid w:val="000545FA"/>
    <w:rsid w:val="00054EA3"/>
    <w:rsid w:val="00055A0B"/>
    <w:rsid w:val="000563A9"/>
    <w:rsid w:val="000564F4"/>
    <w:rsid w:val="00060A4C"/>
    <w:rsid w:val="0006124E"/>
    <w:rsid w:val="000615C8"/>
    <w:rsid w:val="000616A5"/>
    <w:rsid w:val="0006550F"/>
    <w:rsid w:val="00067FD7"/>
    <w:rsid w:val="00070D6E"/>
    <w:rsid w:val="00071BD0"/>
    <w:rsid w:val="00074F9D"/>
    <w:rsid w:val="000756E2"/>
    <w:rsid w:val="00075BCA"/>
    <w:rsid w:val="000761D5"/>
    <w:rsid w:val="00076E64"/>
    <w:rsid w:val="00077D9D"/>
    <w:rsid w:val="00077FFD"/>
    <w:rsid w:val="0008072B"/>
    <w:rsid w:val="00081ACA"/>
    <w:rsid w:val="000827CE"/>
    <w:rsid w:val="00083223"/>
    <w:rsid w:val="00083569"/>
    <w:rsid w:val="000840E2"/>
    <w:rsid w:val="000848AB"/>
    <w:rsid w:val="0008499A"/>
    <w:rsid w:val="0008532C"/>
    <w:rsid w:val="00086994"/>
    <w:rsid w:val="000877E3"/>
    <w:rsid w:val="00090383"/>
    <w:rsid w:val="00090690"/>
    <w:rsid w:val="00090C8E"/>
    <w:rsid w:val="00091179"/>
    <w:rsid w:val="0009376A"/>
    <w:rsid w:val="0009459F"/>
    <w:rsid w:val="0009484E"/>
    <w:rsid w:val="00094E9F"/>
    <w:rsid w:val="00096071"/>
    <w:rsid w:val="000961AD"/>
    <w:rsid w:val="00096345"/>
    <w:rsid w:val="000A04FC"/>
    <w:rsid w:val="000A158C"/>
    <w:rsid w:val="000A1D9B"/>
    <w:rsid w:val="000A20B7"/>
    <w:rsid w:val="000A2801"/>
    <w:rsid w:val="000A3708"/>
    <w:rsid w:val="000A3CF0"/>
    <w:rsid w:val="000A41A1"/>
    <w:rsid w:val="000A44C9"/>
    <w:rsid w:val="000A51AE"/>
    <w:rsid w:val="000A642B"/>
    <w:rsid w:val="000A6D6F"/>
    <w:rsid w:val="000B5BDC"/>
    <w:rsid w:val="000B7781"/>
    <w:rsid w:val="000C07BD"/>
    <w:rsid w:val="000C34BD"/>
    <w:rsid w:val="000C3F3F"/>
    <w:rsid w:val="000C4016"/>
    <w:rsid w:val="000C4C37"/>
    <w:rsid w:val="000C5249"/>
    <w:rsid w:val="000C5462"/>
    <w:rsid w:val="000C65DB"/>
    <w:rsid w:val="000D0212"/>
    <w:rsid w:val="000D0AA8"/>
    <w:rsid w:val="000D0DE8"/>
    <w:rsid w:val="000D12D0"/>
    <w:rsid w:val="000D1E5E"/>
    <w:rsid w:val="000D27CD"/>
    <w:rsid w:val="000D2C50"/>
    <w:rsid w:val="000D3086"/>
    <w:rsid w:val="000D3A3C"/>
    <w:rsid w:val="000D3E54"/>
    <w:rsid w:val="000D5476"/>
    <w:rsid w:val="000D5A06"/>
    <w:rsid w:val="000D63A9"/>
    <w:rsid w:val="000D674C"/>
    <w:rsid w:val="000D6CEA"/>
    <w:rsid w:val="000D6EC9"/>
    <w:rsid w:val="000D734A"/>
    <w:rsid w:val="000D7AA0"/>
    <w:rsid w:val="000E0F21"/>
    <w:rsid w:val="000E1F94"/>
    <w:rsid w:val="000E2126"/>
    <w:rsid w:val="000E2728"/>
    <w:rsid w:val="000E2AB8"/>
    <w:rsid w:val="000E3220"/>
    <w:rsid w:val="000E327E"/>
    <w:rsid w:val="000E4314"/>
    <w:rsid w:val="000E46FC"/>
    <w:rsid w:val="000E51C3"/>
    <w:rsid w:val="000E53E7"/>
    <w:rsid w:val="000E6470"/>
    <w:rsid w:val="000E6C49"/>
    <w:rsid w:val="000E7195"/>
    <w:rsid w:val="000E72BE"/>
    <w:rsid w:val="000F039B"/>
    <w:rsid w:val="000F06BA"/>
    <w:rsid w:val="000F194B"/>
    <w:rsid w:val="000F4153"/>
    <w:rsid w:val="001017D9"/>
    <w:rsid w:val="00101B2E"/>
    <w:rsid w:val="00101D54"/>
    <w:rsid w:val="00104B61"/>
    <w:rsid w:val="001050FA"/>
    <w:rsid w:val="00106D21"/>
    <w:rsid w:val="00106F50"/>
    <w:rsid w:val="001075A8"/>
    <w:rsid w:val="00111A35"/>
    <w:rsid w:val="00112D0E"/>
    <w:rsid w:val="001141BF"/>
    <w:rsid w:val="00114201"/>
    <w:rsid w:val="00120616"/>
    <w:rsid w:val="001207CB"/>
    <w:rsid w:val="00120946"/>
    <w:rsid w:val="001211D2"/>
    <w:rsid w:val="00122902"/>
    <w:rsid w:val="00122C4D"/>
    <w:rsid w:val="0012437F"/>
    <w:rsid w:val="00124493"/>
    <w:rsid w:val="00124A0F"/>
    <w:rsid w:val="00124EB3"/>
    <w:rsid w:val="00125C6B"/>
    <w:rsid w:val="00125D9F"/>
    <w:rsid w:val="00126E0A"/>
    <w:rsid w:val="001309E1"/>
    <w:rsid w:val="00132997"/>
    <w:rsid w:val="00132A76"/>
    <w:rsid w:val="001330AA"/>
    <w:rsid w:val="0013440B"/>
    <w:rsid w:val="00137C01"/>
    <w:rsid w:val="0014037F"/>
    <w:rsid w:val="001407D4"/>
    <w:rsid w:val="00142D3D"/>
    <w:rsid w:val="00144179"/>
    <w:rsid w:val="00145957"/>
    <w:rsid w:val="0014606D"/>
    <w:rsid w:val="001466F0"/>
    <w:rsid w:val="0015195A"/>
    <w:rsid w:val="00151B48"/>
    <w:rsid w:val="0015486C"/>
    <w:rsid w:val="00154D1F"/>
    <w:rsid w:val="00157C4E"/>
    <w:rsid w:val="00157F2B"/>
    <w:rsid w:val="00161013"/>
    <w:rsid w:val="00162574"/>
    <w:rsid w:val="00164091"/>
    <w:rsid w:val="0016499C"/>
    <w:rsid w:val="00164D2C"/>
    <w:rsid w:val="0016564F"/>
    <w:rsid w:val="00166129"/>
    <w:rsid w:val="001662C1"/>
    <w:rsid w:val="00171163"/>
    <w:rsid w:val="001719A1"/>
    <w:rsid w:val="00171EE5"/>
    <w:rsid w:val="00171F0D"/>
    <w:rsid w:val="001731E8"/>
    <w:rsid w:val="0017491C"/>
    <w:rsid w:val="00174D49"/>
    <w:rsid w:val="001765FE"/>
    <w:rsid w:val="0017736D"/>
    <w:rsid w:val="00180315"/>
    <w:rsid w:val="00181272"/>
    <w:rsid w:val="00181456"/>
    <w:rsid w:val="00182914"/>
    <w:rsid w:val="00183D48"/>
    <w:rsid w:val="0018609C"/>
    <w:rsid w:val="00187357"/>
    <w:rsid w:val="00187742"/>
    <w:rsid w:val="00187F6C"/>
    <w:rsid w:val="00192F6C"/>
    <w:rsid w:val="00194499"/>
    <w:rsid w:val="001946FF"/>
    <w:rsid w:val="00194E11"/>
    <w:rsid w:val="00195816"/>
    <w:rsid w:val="00195CCA"/>
    <w:rsid w:val="00196F9F"/>
    <w:rsid w:val="00197242"/>
    <w:rsid w:val="001A0BE7"/>
    <w:rsid w:val="001A2B07"/>
    <w:rsid w:val="001A336A"/>
    <w:rsid w:val="001A46A2"/>
    <w:rsid w:val="001A5B8C"/>
    <w:rsid w:val="001A5F98"/>
    <w:rsid w:val="001A6098"/>
    <w:rsid w:val="001A6690"/>
    <w:rsid w:val="001A6CF1"/>
    <w:rsid w:val="001A7387"/>
    <w:rsid w:val="001A761E"/>
    <w:rsid w:val="001B0697"/>
    <w:rsid w:val="001B0B34"/>
    <w:rsid w:val="001B1444"/>
    <w:rsid w:val="001B1834"/>
    <w:rsid w:val="001B4201"/>
    <w:rsid w:val="001B5CFC"/>
    <w:rsid w:val="001B64C7"/>
    <w:rsid w:val="001B6D2B"/>
    <w:rsid w:val="001C1A55"/>
    <w:rsid w:val="001C1AE9"/>
    <w:rsid w:val="001C3F16"/>
    <w:rsid w:val="001C7E73"/>
    <w:rsid w:val="001D0A74"/>
    <w:rsid w:val="001D29A6"/>
    <w:rsid w:val="001D2D7C"/>
    <w:rsid w:val="001D45C4"/>
    <w:rsid w:val="001D4994"/>
    <w:rsid w:val="001D4BF8"/>
    <w:rsid w:val="001D5519"/>
    <w:rsid w:val="001D5819"/>
    <w:rsid w:val="001D5AE1"/>
    <w:rsid w:val="001D60C4"/>
    <w:rsid w:val="001D759D"/>
    <w:rsid w:val="001D7814"/>
    <w:rsid w:val="001E0ABE"/>
    <w:rsid w:val="001E1A98"/>
    <w:rsid w:val="001E2414"/>
    <w:rsid w:val="001E264C"/>
    <w:rsid w:val="001E396F"/>
    <w:rsid w:val="001E3DE5"/>
    <w:rsid w:val="001E46C7"/>
    <w:rsid w:val="001E5780"/>
    <w:rsid w:val="001F0C4F"/>
    <w:rsid w:val="001F0D7F"/>
    <w:rsid w:val="001F131B"/>
    <w:rsid w:val="001F1321"/>
    <w:rsid w:val="001F18A6"/>
    <w:rsid w:val="001F2E5F"/>
    <w:rsid w:val="001F497F"/>
    <w:rsid w:val="001F49A5"/>
    <w:rsid w:val="001F51EE"/>
    <w:rsid w:val="001F5C72"/>
    <w:rsid w:val="0020027D"/>
    <w:rsid w:val="0020118E"/>
    <w:rsid w:val="00201B95"/>
    <w:rsid w:val="00202510"/>
    <w:rsid w:val="002026E3"/>
    <w:rsid w:val="00203662"/>
    <w:rsid w:val="00205B6F"/>
    <w:rsid w:val="0020623D"/>
    <w:rsid w:val="00206C23"/>
    <w:rsid w:val="00207074"/>
    <w:rsid w:val="002076B5"/>
    <w:rsid w:val="00207F24"/>
    <w:rsid w:val="002102CC"/>
    <w:rsid w:val="0021128A"/>
    <w:rsid w:val="00214D00"/>
    <w:rsid w:val="002151CA"/>
    <w:rsid w:val="00215D65"/>
    <w:rsid w:val="00216B34"/>
    <w:rsid w:val="00217F0C"/>
    <w:rsid w:val="002204D6"/>
    <w:rsid w:val="00220A48"/>
    <w:rsid w:val="00220C61"/>
    <w:rsid w:val="00221034"/>
    <w:rsid w:val="0022134A"/>
    <w:rsid w:val="00221527"/>
    <w:rsid w:val="0022167B"/>
    <w:rsid w:val="00221E24"/>
    <w:rsid w:val="00221EE1"/>
    <w:rsid w:val="002244B1"/>
    <w:rsid w:val="00224AEB"/>
    <w:rsid w:val="00224D2A"/>
    <w:rsid w:val="002267A6"/>
    <w:rsid w:val="00226DA4"/>
    <w:rsid w:val="00227B78"/>
    <w:rsid w:val="002311A0"/>
    <w:rsid w:val="0023140B"/>
    <w:rsid w:val="00231473"/>
    <w:rsid w:val="00233BAB"/>
    <w:rsid w:val="002358C8"/>
    <w:rsid w:val="00235A6A"/>
    <w:rsid w:val="00236719"/>
    <w:rsid w:val="00240DBC"/>
    <w:rsid w:val="0024105F"/>
    <w:rsid w:val="002437E0"/>
    <w:rsid w:val="00244A13"/>
    <w:rsid w:val="002454C3"/>
    <w:rsid w:val="0024562D"/>
    <w:rsid w:val="00246DA8"/>
    <w:rsid w:val="00247F1E"/>
    <w:rsid w:val="00253A7D"/>
    <w:rsid w:val="00253E9D"/>
    <w:rsid w:val="00255CAF"/>
    <w:rsid w:val="002561EB"/>
    <w:rsid w:val="00256273"/>
    <w:rsid w:val="00256C29"/>
    <w:rsid w:val="002616DF"/>
    <w:rsid w:val="0026185C"/>
    <w:rsid w:val="00261C9C"/>
    <w:rsid w:val="00263434"/>
    <w:rsid w:val="00263BD0"/>
    <w:rsid w:val="002646B4"/>
    <w:rsid w:val="00264727"/>
    <w:rsid w:val="00267265"/>
    <w:rsid w:val="00267A4E"/>
    <w:rsid w:val="00267FDB"/>
    <w:rsid w:val="0027089C"/>
    <w:rsid w:val="00270AAD"/>
    <w:rsid w:val="002726BB"/>
    <w:rsid w:val="0027344D"/>
    <w:rsid w:val="00273928"/>
    <w:rsid w:val="002752CB"/>
    <w:rsid w:val="002766C3"/>
    <w:rsid w:val="00280308"/>
    <w:rsid w:val="00281258"/>
    <w:rsid w:val="00281683"/>
    <w:rsid w:val="00281C58"/>
    <w:rsid w:val="00282929"/>
    <w:rsid w:val="00283700"/>
    <w:rsid w:val="00284736"/>
    <w:rsid w:val="00287A84"/>
    <w:rsid w:val="002913E4"/>
    <w:rsid w:val="002923E5"/>
    <w:rsid w:val="00293F03"/>
    <w:rsid w:val="00295E7B"/>
    <w:rsid w:val="002967CB"/>
    <w:rsid w:val="002968CB"/>
    <w:rsid w:val="002A149A"/>
    <w:rsid w:val="002A21FF"/>
    <w:rsid w:val="002A58F2"/>
    <w:rsid w:val="002A5DC2"/>
    <w:rsid w:val="002A77B5"/>
    <w:rsid w:val="002A7B44"/>
    <w:rsid w:val="002B0556"/>
    <w:rsid w:val="002B1986"/>
    <w:rsid w:val="002B204D"/>
    <w:rsid w:val="002B215C"/>
    <w:rsid w:val="002B3261"/>
    <w:rsid w:val="002B3B73"/>
    <w:rsid w:val="002B7227"/>
    <w:rsid w:val="002B7AC1"/>
    <w:rsid w:val="002C07B0"/>
    <w:rsid w:val="002C120D"/>
    <w:rsid w:val="002C12DC"/>
    <w:rsid w:val="002C1792"/>
    <w:rsid w:val="002C3E18"/>
    <w:rsid w:val="002C4394"/>
    <w:rsid w:val="002C548C"/>
    <w:rsid w:val="002C55C5"/>
    <w:rsid w:val="002C6879"/>
    <w:rsid w:val="002C6914"/>
    <w:rsid w:val="002C6E37"/>
    <w:rsid w:val="002C75CB"/>
    <w:rsid w:val="002D35BB"/>
    <w:rsid w:val="002D47AA"/>
    <w:rsid w:val="002D4F27"/>
    <w:rsid w:val="002D594A"/>
    <w:rsid w:val="002D6150"/>
    <w:rsid w:val="002D7702"/>
    <w:rsid w:val="002E1872"/>
    <w:rsid w:val="002E291A"/>
    <w:rsid w:val="002E3C54"/>
    <w:rsid w:val="002E3DDF"/>
    <w:rsid w:val="002E4313"/>
    <w:rsid w:val="002E56CE"/>
    <w:rsid w:val="002E6FBD"/>
    <w:rsid w:val="002E7EB6"/>
    <w:rsid w:val="002F0B52"/>
    <w:rsid w:val="002F2328"/>
    <w:rsid w:val="002F45D5"/>
    <w:rsid w:val="002F594B"/>
    <w:rsid w:val="002F606E"/>
    <w:rsid w:val="002F7003"/>
    <w:rsid w:val="0030050B"/>
    <w:rsid w:val="00301071"/>
    <w:rsid w:val="00301084"/>
    <w:rsid w:val="00301443"/>
    <w:rsid w:val="0030265B"/>
    <w:rsid w:val="003026D6"/>
    <w:rsid w:val="00302741"/>
    <w:rsid w:val="0030337F"/>
    <w:rsid w:val="003036B1"/>
    <w:rsid w:val="0030587A"/>
    <w:rsid w:val="00305C34"/>
    <w:rsid w:val="00305CBF"/>
    <w:rsid w:val="003064AA"/>
    <w:rsid w:val="003073FD"/>
    <w:rsid w:val="00307842"/>
    <w:rsid w:val="0030788F"/>
    <w:rsid w:val="0031140B"/>
    <w:rsid w:val="00312196"/>
    <w:rsid w:val="0031244B"/>
    <w:rsid w:val="003136C6"/>
    <w:rsid w:val="00313892"/>
    <w:rsid w:val="00315ACA"/>
    <w:rsid w:val="00315AFE"/>
    <w:rsid w:val="00320BFF"/>
    <w:rsid w:val="00322122"/>
    <w:rsid w:val="003230CE"/>
    <w:rsid w:val="0032315D"/>
    <w:rsid w:val="003238A3"/>
    <w:rsid w:val="00334693"/>
    <w:rsid w:val="00334C24"/>
    <w:rsid w:val="00336189"/>
    <w:rsid w:val="003363E5"/>
    <w:rsid w:val="0034214F"/>
    <w:rsid w:val="00344076"/>
    <w:rsid w:val="00344245"/>
    <w:rsid w:val="0034428B"/>
    <w:rsid w:val="00344E08"/>
    <w:rsid w:val="003475A1"/>
    <w:rsid w:val="00350E77"/>
    <w:rsid w:val="0035185E"/>
    <w:rsid w:val="00351C74"/>
    <w:rsid w:val="003531BA"/>
    <w:rsid w:val="003535C7"/>
    <w:rsid w:val="00353DE2"/>
    <w:rsid w:val="003542E2"/>
    <w:rsid w:val="0035493A"/>
    <w:rsid w:val="00355039"/>
    <w:rsid w:val="00355CAF"/>
    <w:rsid w:val="00356DDC"/>
    <w:rsid w:val="003576E9"/>
    <w:rsid w:val="00357FA6"/>
    <w:rsid w:val="0036007F"/>
    <w:rsid w:val="00360895"/>
    <w:rsid w:val="00360BB4"/>
    <w:rsid w:val="00360FDB"/>
    <w:rsid w:val="00361D0B"/>
    <w:rsid w:val="00361EAB"/>
    <w:rsid w:val="00361EEA"/>
    <w:rsid w:val="0036356B"/>
    <w:rsid w:val="00364394"/>
    <w:rsid w:val="00365CFA"/>
    <w:rsid w:val="0036718C"/>
    <w:rsid w:val="00367AB1"/>
    <w:rsid w:val="00367B58"/>
    <w:rsid w:val="00371063"/>
    <w:rsid w:val="00371CF1"/>
    <w:rsid w:val="003730D9"/>
    <w:rsid w:val="0037451E"/>
    <w:rsid w:val="00374D79"/>
    <w:rsid w:val="0037585C"/>
    <w:rsid w:val="00375E4E"/>
    <w:rsid w:val="00376469"/>
    <w:rsid w:val="00376A4B"/>
    <w:rsid w:val="00377CA9"/>
    <w:rsid w:val="00381250"/>
    <w:rsid w:val="00381A76"/>
    <w:rsid w:val="003852C0"/>
    <w:rsid w:val="00385FE3"/>
    <w:rsid w:val="00386247"/>
    <w:rsid w:val="003876D2"/>
    <w:rsid w:val="00390B0F"/>
    <w:rsid w:val="003947C2"/>
    <w:rsid w:val="003948BA"/>
    <w:rsid w:val="00394EC2"/>
    <w:rsid w:val="0039637A"/>
    <w:rsid w:val="00396B8C"/>
    <w:rsid w:val="00397AFB"/>
    <w:rsid w:val="00397C10"/>
    <w:rsid w:val="00397D67"/>
    <w:rsid w:val="003A0394"/>
    <w:rsid w:val="003A052C"/>
    <w:rsid w:val="003A15F6"/>
    <w:rsid w:val="003A1922"/>
    <w:rsid w:val="003A1E45"/>
    <w:rsid w:val="003A5601"/>
    <w:rsid w:val="003A701B"/>
    <w:rsid w:val="003A725A"/>
    <w:rsid w:val="003A79C0"/>
    <w:rsid w:val="003B07B8"/>
    <w:rsid w:val="003B10EA"/>
    <w:rsid w:val="003B2B05"/>
    <w:rsid w:val="003B33BB"/>
    <w:rsid w:val="003B4175"/>
    <w:rsid w:val="003B5930"/>
    <w:rsid w:val="003C02FC"/>
    <w:rsid w:val="003C0B98"/>
    <w:rsid w:val="003C1353"/>
    <w:rsid w:val="003C46EE"/>
    <w:rsid w:val="003C4A9A"/>
    <w:rsid w:val="003C6528"/>
    <w:rsid w:val="003C7093"/>
    <w:rsid w:val="003D0971"/>
    <w:rsid w:val="003D0F25"/>
    <w:rsid w:val="003D1285"/>
    <w:rsid w:val="003D1605"/>
    <w:rsid w:val="003D18CF"/>
    <w:rsid w:val="003D2EA5"/>
    <w:rsid w:val="003D4FD6"/>
    <w:rsid w:val="003D63F3"/>
    <w:rsid w:val="003D697A"/>
    <w:rsid w:val="003D78DA"/>
    <w:rsid w:val="003D7FC1"/>
    <w:rsid w:val="003E0D9F"/>
    <w:rsid w:val="003E3938"/>
    <w:rsid w:val="003E48DC"/>
    <w:rsid w:val="003E51BB"/>
    <w:rsid w:val="003E5B01"/>
    <w:rsid w:val="003E791F"/>
    <w:rsid w:val="003E7B67"/>
    <w:rsid w:val="003F00E7"/>
    <w:rsid w:val="003F0E24"/>
    <w:rsid w:val="003F1353"/>
    <w:rsid w:val="003F1607"/>
    <w:rsid w:val="003F18A4"/>
    <w:rsid w:val="003F1E07"/>
    <w:rsid w:val="003F2B1C"/>
    <w:rsid w:val="003F3B0D"/>
    <w:rsid w:val="00400A5E"/>
    <w:rsid w:val="00400D1A"/>
    <w:rsid w:val="004011A8"/>
    <w:rsid w:val="00401BE5"/>
    <w:rsid w:val="00401E12"/>
    <w:rsid w:val="004028FE"/>
    <w:rsid w:val="00402B49"/>
    <w:rsid w:val="00402BAA"/>
    <w:rsid w:val="004038A6"/>
    <w:rsid w:val="00404396"/>
    <w:rsid w:val="004045DB"/>
    <w:rsid w:val="0040473A"/>
    <w:rsid w:val="00410F6C"/>
    <w:rsid w:val="00411D8A"/>
    <w:rsid w:val="004128A9"/>
    <w:rsid w:val="0041595B"/>
    <w:rsid w:val="00416AB8"/>
    <w:rsid w:val="00417017"/>
    <w:rsid w:val="004179F6"/>
    <w:rsid w:val="004207A5"/>
    <w:rsid w:val="004226E9"/>
    <w:rsid w:val="00422ED5"/>
    <w:rsid w:val="00423B59"/>
    <w:rsid w:val="00424BED"/>
    <w:rsid w:val="00426E03"/>
    <w:rsid w:val="00430318"/>
    <w:rsid w:val="004304D0"/>
    <w:rsid w:val="00430D77"/>
    <w:rsid w:val="00431403"/>
    <w:rsid w:val="004317B9"/>
    <w:rsid w:val="00431F12"/>
    <w:rsid w:val="00432DD3"/>
    <w:rsid w:val="00433529"/>
    <w:rsid w:val="004376F4"/>
    <w:rsid w:val="00440429"/>
    <w:rsid w:val="00440B0B"/>
    <w:rsid w:val="00441301"/>
    <w:rsid w:val="004415E3"/>
    <w:rsid w:val="004421DE"/>
    <w:rsid w:val="00442925"/>
    <w:rsid w:val="004434B8"/>
    <w:rsid w:val="00444631"/>
    <w:rsid w:val="00445A73"/>
    <w:rsid w:val="00446137"/>
    <w:rsid w:val="00446346"/>
    <w:rsid w:val="0044691D"/>
    <w:rsid w:val="0044718B"/>
    <w:rsid w:val="00447B3A"/>
    <w:rsid w:val="00447E5B"/>
    <w:rsid w:val="00447E77"/>
    <w:rsid w:val="00450220"/>
    <w:rsid w:val="0045112E"/>
    <w:rsid w:val="00451D03"/>
    <w:rsid w:val="004533B1"/>
    <w:rsid w:val="00454FB4"/>
    <w:rsid w:val="00455468"/>
    <w:rsid w:val="0045684C"/>
    <w:rsid w:val="00456C7B"/>
    <w:rsid w:val="00457350"/>
    <w:rsid w:val="0045741C"/>
    <w:rsid w:val="00457693"/>
    <w:rsid w:val="004603B1"/>
    <w:rsid w:val="00460591"/>
    <w:rsid w:val="0046188A"/>
    <w:rsid w:val="00463D63"/>
    <w:rsid w:val="00464E75"/>
    <w:rsid w:val="00466115"/>
    <w:rsid w:val="0046680B"/>
    <w:rsid w:val="00466E40"/>
    <w:rsid w:val="004726BF"/>
    <w:rsid w:val="004730BF"/>
    <w:rsid w:val="004731EF"/>
    <w:rsid w:val="004736F9"/>
    <w:rsid w:val="00474262"/>
    <w:rsid w:val="0048049D"/>
    <w:rsid w:val="00480839"/>
    <w:rsid w:val="00481D0A"/>
    <w:rsid w:val="004821AD"/>
    <w:rsid w:val="00482416"/>
    <w:rsid w:val="004826FE"/>
    <w:rsid w:val="004840A9"/>
    <w:rsid w:val="00486BFB"/>
    <w:rsid w:val="00486D2D"/>
    <w:rsid w:val="00487E8A"/>
    <w:rsid w:val="00491AA7"/>
    <w:rsid w:val="00491DC4"/>
    <w:rsid w:val="0049371C"/>
    <w:rsid w:val="004943FC"/>
    <w:rsid w:val="00495806"/>
    <w:rsid w:val="004A1374"/>
    <w:rsid w:val="004A247F"/>
    <w:rsid w:val="004A2559"/>
    <w:rsid w:val="004A3CF8"/>
    <w:rsid w:val="004A52A7"/>
    <w:rsid w:val="004A5327"/>
    <w:rsid w:val="004A7A4A"/>
    <w:rsid w:val="004B0797"/>
    <w:rsid w:val="004B0FFB"/>
    <w:rsid w:val="004B102B"/>
    <w:rsid w:val="004B17FD"/>
    <w:rsid w:val="004B28F2"/>
    <w:rsid w:val="004B3329"/>
    <w:rsid w:val="004B371C"/>
    <w:rsid w:val="004B497A"/>
    <w:rsid w:val="004C0050"/>
    <w:rsid w:val="004C1244"/>
    <w:rsid w:val="004C140B"/>
    <w:rsid w:val="004C196F"/>
    <w:rsid w:val="004C1A3D"/>
    <w:rsid w:val="004C1DF7"/>
    <w:rsid w:val="004C1E00"/>
    <w:rsid w:val="004C380B"/>
    <w:rsid w:val="004C5058"/>
    <w:rsid w:val="004C555B"/>
    <w:rsid w:val="004C5637"/>
    <w:rsid w:val="004C58D5"/>
    <w:rsid w:val="004C5921"/>
    <w:rsid w:val="004C5D71"/>
    <w:rsid w:val="004D2577"/>
    <w:rsid w:val="004D29FE"/>
    <w:rsid w:val="004D4BEF"/>
    <w:rsid w:val="004D4D07"/>
    <w:rsid w:val="004D7B6D"/>
    <w:rsid w:val="004D7E4E"/>
    <w:rsid w:val="004E03EA"/>
    <w:rsid w:val="004E2588"/>
    <w:rsid w:val="004E25ED"/>
    <w:rsid w:val="004E3082"/>
    <w:rsid w:val="004E3F5C"/>
    <w:rsid w:val="004E413C"/>
    <w:rsid w:val="004E4540"/>
    <w:rsid w:val="004E49D1"/>
    <w:rsid w:val="004E50DB"/>
    <w:rsid w:val="004E526A"/>
    <w:rsid w:val="004E6FEF"/>
    <w:rsid w:val="004F107A"/>
    <w:rsid w:val="004F1461"/>
    <w:rsid w:val="004F262C"/>
    <w:rsid w:val="004F29B4"/>
    <w:rsid w:val="004F33F2"/>
    <w:rsid w:val="004F38FC"/>
    <w:rsid w:val="004F4FE1"/>
    <w:rsid w:val="004F5E0F"/>
    <w:rsid w:val="004F6731"/>
    <w:rsid w:val="0050000D"/>
    <w:rsid w:val="005004A9"/>
    <w:rsid w:val="00502E44"/>
    <w:rsid w:val="00503269"/>
    <w:rsid w:val="00504111"/>
    <w:rsid w:val="00504816"/>
    <w:rsid w:val="0050527D"/>
    <w:rsid w:val="0050566B"/>
    <w:rsid w:val="0050619F"/>
    <w:rsid w:val="0050628B"/>
    <w:rsid w:val="00506576"/>
    <w:rsid w:val="005075E4"/>
    <w:rsid w:val="00507993"/>
    <w:rsid w:val="0051015F"/>
    <w:rsid w:val="00510177"/>
    <w:rsid w:val="00510345"/>
    <w:rsid w:val="00512A32"/>
    <w:rsid w:val="00514BCB"/>
    <w:rsid w:val="00514ED9"/>
    <w:rsid w:val="00515A0E"/>
    <w:rsid w:val="005162DB"/>
    <w:rsid w:val="00520657"/>
    <w:rsid w:val="00520BAF"/>
    <w:rsid w:val="00523E04"/>
    <w:rsid w:val="00524260"/>
    <w:rsid w:val="00525B9C"/>
    <w:rsid w:val="00526CB5"/>
    <w:rsid w:val="00527B72"/>
    <w:rsid w:val="00527D81"/>
    <w:rsid w:val="00530228"/>
    <w:rsid w:val="00531BC4"/>
    <w:rsid w:val="00532A1F"/>
    <w:rsid w:val="00533B18"/>
    <w:rsid w:val="0053560C"/>
    <w:rsid w:val="00536B02"/>
    <w:rsid w:val="00536D69"/>
    <w:rsid w:val="00537938"/>
    <w:rsid w:val="005403B5"/>
    <w:rsid w:val="005408B4"/>
    <w:rsid w:val="00542283"/>
    <w:rsid w:val="005424E5"/>
    <w:rsid w:val="00543F29"/>
    <w:rsid w:val="00547F70"/>
    <w:rsid w:val="005505C2"/>
    <w:rsid w:val="005507CD"/>
    <w:rsid w:val="0055113B"/>
    <w:rsid w:val="00551368"/>
    <w:rsid w:val="00551DB4"/>
    <w:rsid w:val="0055215B"/>
    <w:rsid w:val="005534C2"/>
    <w:rsid w:val="0055427A"/>
    <w:rsid w:val="00555B35"/>
    <w:rsid w:val="00556E01"/>
    <w:rsid w:val="00557068"/>
    <w:rsid w:val="005573A0"/>
    <w:rsid w:val="005574C8"/>
    <w:rsid w:val="00557CA3"/>
    <w:rsid w:val="005627BC"/>
    <w:rsid w:val="005630E6"/>
    <w:rsid w:val="00563835"/>
    <w:rsid w:val="005658C1"/>
    <w:rsid w:val="0056627D"/>
    <w:rsid w:val="00566599"/>
    <w:rsid w:val="00566C9A"/>
    <w:rsid w:val="0056741C"/>
    <w:rsid w:val="005729D2"/>
    <w:rsid w:val="00572CC7"/>
    <w:rsid w:val="005748E7"/>
    <w:rsid w:val="00575176"/>
    <w:rsid w:val="00576049"/>
    <w:rsid w:val="00576F58"/>
    <w:rsid w:val="00577943"/>
    <w:rsid w:val="00577B7F"/>
    <w:rsid w:val="00580075"/>
    <w:rsid w:val="00580362"/>
    <w:rsid w:val="0058210E"/>
    <w:rsid w:val="0058271B"/>
    <w:rsid w:val="00583EBF"/>
    <w:rsid w:val="00584095"/>
    <w:rsid w:val="00585115"/>
    <w:rsid w:val="00585D7E"/>
    <w:rsid w:val="00585DBA"/>
    <w:rsid w:val="0058617F"/>
    <w:rsid w:val="00586B82"/>
    <w:rsid w:val="00587CAC"/>
    <w:rsid w:val="0059328C"/>
    <w:rsid w:val="005932C7"/>
    <w:rsid w:val="005934E9"/>
    <w:rsid w:val="00593508"/>
    <w:rsid w:val="00594567"/>
    <w:rsid w:val="00594D33"/>
    <w:rsid w:val="00594E98"/>
    <w:rsid w:val="00595D02"/>
    <w:rsid w:val="00595E0F"/>
    <w:rsid w:val="00596D54"/>
    <w:rsid w:val="00597A0B"/>
    <w:rsid w:val="00597DE8"/>
    <w:rsid w:val="005A0B73"/>
    <w:rsid w:val="005A0C5E"/>
    <w:rsid w:val="005A2629"/>
    <w:rsid w:val="005A2F08"/>
    <w:rsid w:val="005A5771"/>
    <w:rsid w:val="005B275C"/>
    <w:rsid w:val="005B338A"/>
    <w:rsid w:val="005B400A"/>
    <w:rsid w:val="005B44B5"/>
    <w:rsid w:val="005B61D4"/>
    <w:rsid w:val="005B73A5"/>
    <w:rsid w:val="005B7813"/>
    <w:rsid w:val="005B7D97"/>
    <w:rsid w:val="005C06E1"/>
    <w:rsid w:val="005C2587"/>
    <w:rsid w:val="005C3E14"/>
    <w:rsid w:val="005C3E26"/>
    <w:rsid w:val="005C411A"/>
    <w:rsid w:val="005C48E3"/>
    <w:rsid w:val="005C5545"/>
    <w:rsid w:val="005C5CF6"/>
    <w:rsid w:val="005C7A76"/>
    <w:rsid w:val="005D0077"/>
    <w:rsid w:val="005D0265"/>
    <w:rsid w:val="005D0B0F"/>
    <w:rsid w:val="005D2E61"/>
    <w:rsid w:val="005D486F"/>
    <w:rsid w:val="005D7D80"/>
    <w:rsid w:val="005D7DB1"/>
    <w:rsid w:val="005E085A"/>
    <w:rsid w:val="005E09B8"/>
    <w:rsid w:val="005E1C72"/>
    <w:rsid w:val="005E2708"/>
    <w:rsid w:val="005E28D3"/>
    <w:rsid w:val="005E2B97"/>
    <w:rsid w:val="005E45A5"/>
    <w:rsid w:val="005E4F85"/>
    <w:rsid w:val="005E5385"/>
    <w:rsid w:val="005E5433"/>
    <w:rsid w:val="005E6052"/>
    <w:rsid w:val="005E6635"/>
    <w:rsid w:val="005E7833"/>
    <w:rsid w:val="005F0B8B"/>
    <w:rsid w:val="005F1010"/>
    <w:rsid w:val="005F295E"/>
    <w:rsid w:val="005F29B9"/>
    <w:rsid w:val="005F4079"/>
    <w:rsid w:val="005F5AEC"/>
    <w:rsid w:val="005F5D22"/>
    <w:rsid w:val="005F645A"/>
    <w:rsid w:val="005F6965"/>
    <w:rsid w:val="005F69C5"/>
    <w:rsid w:val="005F6B90"/>
    <w:rsid w:val="005F767A"/>
    <w:rsid w:val="005F7EB8"/>
    <w:rsid w:val="0060160D"/>
    <w:rsid w:val="00601B28"/>
    <w:rsid w:val="00601D19"/>
    <w:rsid w:val="0060268A"/>
    <w:rsid w:val="00602F16"/>
    <w:rsid w:val="0060365E"/>
    <w:rsid w:val="00603F48"/>
    <w:rsid w:val="00604348"/>
    <w:rsid w:val="00605821"/>
    <w:rsid w:val="00606920"/>
    <w:rsid w:val="0061359D"/>
    <w:rsid w:val="00613D89"/>
    <w:rsid w:val="006155E0"/>
    <w:rsid w:val="00616C50"/>
    <w:rsid w:val="00617969"/>
    <w:rsid w:val="00617F87"/>
    <w:rsid w:val="00621161"/>
    <w:rsid w:val="00621D99"/>
    <w:rsid w:val="0062202B"/>
    <w:rsid w:val="00622801"/>
    <w:rsid w:val="00622B1C"/>
    <w:rsid w:val="00623A53"/>
    <w:rsid w:val="00625ADB"/>
    <w:rsid w:val="00626616"/>
    <w:rsid w:val="0062781E"/>
    <w:rsid w:val="00627D22"/>
    <w:rsid w:val="006306DB"/>
    <w:rsid w:val="00630CFD"/>
    <w:rsid w:val="006313C9"/>
    <w:rsid w:val="006323FF"/>
    <w:rsid w:val="00636BB2"/>
    <w:rsid w:val="00636E2C"/>
    <w:rsid w:val="00636F2C"/>
    <w:rsid w:val="00637AE6"/>
    <w:rsid w:val="00642DF7"/>
    <w:rsid w:val="00643611"/>
    <w:rsid w:val="00644420"/>
    <w:rsid w:val="0064565E"/>
    <w:rsid w:val="0064601D"/>
    <w:rsid w:val="006465E9"/>
    <w:rsid w:val="00646993"/>
    <w:rsid w:val="0064737B"/>
    <w:rsid w:val="006519B3"/>
    <w:rsid w:val="00651F3F"/>
    <w:rsid w:val="00652057"/>
    <w:rsid w:val="00652091"/>
    <w:rsid w:val="00652FD5"/>
    <w:rsid w:val="0065334F"/>
    <w:rsid w:val="00653D27"/>
    <w:rsid w:val="00653E47"/>
    <w:rsid w:val="00654B02"/>
    <w:rsid w:val="00655BDF"/>
    <w:rsid w:val="00656057"/>
    <w:rsid w:val="006569FB"/>
    <w:rsid w:val="00660036"/>
    <w:rsid w:val="00660F93"/>
    <w:rsid w:val="0066149A"/>
    <w:rsid w:val="00661663"/>
    <w:rsid w:val="006641D0"/>
    <w:rsid w:val="0066473F"/>
    <w:rsid w:val="00664B07"/>
    <w:rsid w:val="00664C6A"/>
    <w:rsid w:val="00665CBE"/>
    <w:rsid w:val="006663E4"/>
    <w:rsid w:val="0066767B"/>
    <w:rsid w:val="00670113"/>
    <w:rsid w:val="0067096B"/>
    <w:rsid w:val="00670D8B"/>
    <w:rsid w:val="00673647"/>
    <w:rsid w:val="00673C30"/>
    <w:rsid w:val="00676988"/>
    <w:rsid w:val="00676A39"/>
    <w:rsid w:val="006772CF"/>
    <w:rsid w:val="006779FE"/>
    <w:rsid w:val="00680509"/>
    <w:rsid w:val="006806DA"/>
    <w:rsid w:val="00681465"/>
    <w:rsid w:val="00681E9C"/>
    <w:rsid w:val="0068253B"/>
    <w:rsid w:val="006829F0"/>
    <w:rsid w:val="00683317"/>
    <w:rsid w:val="00683EAE"/>
    <w:rsid w:val="00685620"/>
    <w:rsid w:val="00686210"/>
    <w:rsid w:val="00687F49"/>
    <w:rsid w:val="00690066"/>
    <w:rsid w:val="006925C0"/>
    <w:rsid w:val="0069299F"/>
    <w:rsid w:val="00694EF8"/>
    <w:rsid w:val="006952D4"/>
    <w:rsid w:val="00695D4B"/>
    <w:rsid w:val="006963FB"/>
    <w:rsid w:val="006967A1"/>
    <w:rsid w:val="006A11C2"/>
    <w:rsid w:val="006A24FF"/>
    <w:rsid w:val="006A4413"/>
    <w:rsid w:val="006A4FBB"/>
    <w:rsid w:val="006A65B3"/>
    <w:rsid w:val="006B0FAC"/>
    <w:rsid w:val="006B17FE"/>
    <w:rsid w:val="006B19E8"/>
    <w:rsid w:val="006B1DFD"/>
    <w:rsid w:val="006B1EBF"/>
    <w:rsid w:val="006B2A87"/>
    <w:rsid w:val="006B2C0D"/>
    <w:rsid w:val="006B7F8D"/>
    <w:rsid w:val="006C00EF"/>
    <w:rsid w:val="006C0AB2"/>
    <w:rsid w:val="006C1242"/>
    <w:rsid w:val="006C280D"/>
    <w:rsid w:val="006C2A3A"/>
    <w:rsid w:val="006C36B2"/>
    <w:rsid w:val="006C3A61"/>
    <w:rsid w:val="006C4AE3"/>
    <w:rsid w:val="006C5D81"/>
    <w:rsid w:val="006C62BC"/>
    <w:rsid w:val="006C6ABC"/>
    <w:rsid w:val="006D1034"/>
    <w:rsid w:val="006D133D"/>
    <w:rsid w:val="006D1444"/>
    <w:rsid w:val="006D3BA2"/>
    <w:rsid w:val="006D4BB4"/>
    <w:rsid w:val="006D5981"/>
    <w:rsid w:val="006D612C"/>
    <w:rsid w:val="006D7E1D"/>
    <w:rsid w:val="006D7FF6"/>
    <w:rsid w:val="006E19BE"/>
    <w:rsid w:val="006E271D"/>
    <w:rsid w:val="006E32A0"/>
    <w:rsid w:val="006E346C"/>
    <w:rsid w:val="006E3DB5"/>
    <w:rsid w:val="006E3E37"/>
    <w:rsid w:val="006E4053"/>
    <w:rsid w:val="006E55E5"/>
    <w:rsid w:val="006F041C"/>
    <w:rsid w:val="006F04CE"/>
    <w:rsid w:val="006F05E2"/>
    <w:rsid w:val="006F13D7"/>
    <w:rsid w:val="006F32AA"/>
    <w:rsid w:val="006F5A34"/>
    <w:rsid w:val="006F791B"/>
    <w:rsid w:val="00700591"/>
    <w:rsid w:val="00700DDB"/>
    <w:rsid w:val="00700F8E"/>
    <w:rsid w:val="007012E3"/>
    <w:rsid w:val="007027AC"/>
    <w:rsid w:val="0070495B"/>
    <w:rsid w:val="007050F8"/>
    <w:rsid w:val="0070515F"/>
    <w:rsid w:val="007062FD"/>
    <w:rsid w:val="007063F9"/>
    <w:rsid w:val="00706859"/>
    <w:rsid w:val="007108DC"/>
    <w:rsid w:val="0071096B"/>
    <w:rsid w:val="00714E3C"/>
    <w:rsid w:val="00716A74"/>
    <w:rsid w:val="00716E78"/>
    <w:rsid w:val="00717F7F"/>
    <w:rsid w:val="007206C1"/>
    <w:rsid w:val="00720C5D"/>
    <w:rsid w:val="007213D0"/>
    <w:rsid w:val="00722304"/>
    <w:rsid w:val="0072237B"/>
    <w:rsid w:val="007225A4"/>
    <w:rsid w:val="00723736"/>
    <w:rsid w:val="00723854"/>
    <w:rsid w:val="00723BC8"/>
    <w:rsid w:val="007250C7"/>
    <w:rsid w:val="00725A81"/>
    <w:rsid w:val="00725B30"/>
    <w:rsid w:val="00726CCE"/>
    <w:rsid w:val="00733341"/>
    <w:rsid w:val="0073433F"/>
    <w:rsid w:val="007352D3"/>
    <w:rsid w:val="00735D0F"/>
    <w:rsid w:val="00736C5C"/>
    <w:rsid w:val="00737ACB"/>
    <w:rsid w:val="007428C1"/>
    <w:rsid w:val="00743788"/>
    <w:rsid w:val="0074449C"/>
    <w:rsid w:val="00744DA3"/>
    <w:rsid w:val="00745006"/>
    <w:rsid w:val="007453AE"/>
    <w:rsid w:val="00750604"/>
    <w:rsid w:val="00750921"/>
    <w:rsid w:val="00750BFD"/>
    <w:rsid w:val="00750D76"/>
    <w:rsid w:val="00752461"/>
    <w:rsid w:val="00753636"/>
    <w:rsid w:val="007536A1"/>
    <w:rsid w:val="00754308"/>
    <w:rsid w:val="00755222"/>
    <w:rsid w:val="007556B1"/>
    <w:rsid w:val="00756776"/>
    <w:rsid w:val="007609FD"/>
    <w:rsid w:val="00761734"/>
    <w:rsid w:val="007633E1"/>
    <w:rsid w:val="00763541"/>
    <w:rsid w:val="00767EA5"/>
    <w:rsid w:val="007700DE"/>
    <w:rsid w:val="00770FFC"/>
    <w:rsid w:val="00771C86"/>
    <w:rsid w:val="0077339C"/>
    <w:rsid w:val="00773A0E"/>
    <w:rsid w:val="0077498D"/>
    <w:rsid w:val="0077505F"/>
    <w:rsid w:val="00776A0D"/>
    <w:rsid w:val="00776D7D"/>
    <w:rsid w:val="00780CE4"/>
    <w:rsid w:val="00780F56"/>
    <w:rsid w:val="0078230E"/>
    <w:rsid w:val="00782693"/>
    <w:rsid w:val="007826F5"/>
    <w:rsid w:val="007841DF"/>
    <w:rsid w:val="00784754"/>
    <w:rsid w:val="00785146"/>
    <w:rsid w:val="00790598"/>
    <w:rsid w:val="0079114B"/>
    <w:rsid w:val="00792266"/>
    <w:rsid w:val="00796ACE"/>
    <w:rsid w:val="00796E1E"/>
    <w:rsid w:val="007A0989"/>
    <w:rsid w:val="007A1AF7"/>
    <w:rsid w:val="007A1DFC"/>
    <w:rsid w:val="007A3406"/>
    <w:rsid w:val="007A5374"/>
    <w:rsid w:val="007A55B4"/>
    <w:rsid w:val="007A5D24"/>
    <w:rsid w:val="007A5D2E"/>
    <w:rsid w:val="007A6152"/>
    <w:rsid w:val="007A63F6"/>
    <w:rsid w:val="007A7A4A"/>
    <w:rsid w:val="007A7B71"/>
    <w:rsid w:val="007B085D"/>
    <w:rsid w:val="007B0C85"/>
    <w:rsid w:val="007B4A3C"/>
    <w:rsid w:val="007B4FD6"/>
    <w:rsid w:val="007B7B05"/>
    <w:rsid w:val="007B7CF3"/>
    <w:rsid w:val="007C1E2C"/>
    <w:rsid w:val="007C2800"/>
    <w:rsid w:val="007C2877"/>
    <w:rsid w:val="007C288A"/>
    <w:rsid w:val="007C2C04"/>
    <w:rsid w:val="007C4B1E"/>
    <w:rsid w:val="007C57C6"/>
    <w:rsid w:val="007C5AC5"/>
    <w:rsid w:val="007C6463"/>
    <w:rsid w:val="007C68C3"/>
    <w:rsid w:val="007C7F6C"/>
    <w:rsid w:val="007D00BC"/>
    <w:rsid w:val="007D0DFB"/>
    <w:rsid w:val="007D1E7A"/>
    <w:rsid w:val="007D24F4"/>
    <w:rsid w:val="007D2B7B"/>
    <w:rsid w:val="007D2CBD"/>
    <w:rsid w:val="007D59D2"/>
    <w:rsid w:val="007E1CAC"/>
    <w:rsid w:val="007E2A34"/>
    <w:rsid w:val="007E2D6C"/>
    <w:rsid w:val="007E3663"/>
    <w:rsid w:val="007E39EA"/>
    <w:rsid w:val="007E6F52"/>
    <w:rsid w:val="007E7105"/>
    <w:rsid w:val="007E752B"/>
    <w:rsid w:val="007E75AE"/>
    <w:rsid w:val="007E7D4C"/>
    <w:rsid w:val="007F328D"/>
    <w:rsid w:val="007F438F"/>
    <w:rsid w:val="0080139B"/>
    <w:rsid w:val="00802355"/>
    <w:rsid w:val="00802474"/>
    <w:rsid w:val="00802A4A"/>
    <w:rsid w:val="008033CF"/>
    <w:rsid w:val="00803A9A"/>
    <w:rsid w:val="00803CEB"/>
    <w:rsid w:val="00804280"/>
    <w:rsid w:val="00804C1D"/>
    <w:rsid w:val="00805B2B"/>
    <w:rsid w:val="00805B56"/>
    <w:rsid w:val="0080610F"/>
    <w:rsid w:val="008064B4"/>
    <w:rsid w:val="00806F87"/>
    <w:rsid w:val="008071B0"/>
    <w:rsid w:val="008071B5"/>
    <w:rsid w:val="00807414"/>
    <w:rsid w:val="00812625"/>
    <w:rsid w:val="0081265D"/>
    <w:rsid w:val="00812DA3"/>
    <w:rsid w:val="00812E4B"/>
    <w:rsid w:val="008138B9"/>
    <w:rsid w:val="00813B37"/>
    <w:rsid w:val="00813D8A"/>
    <w:rsid w:val="008141D6"/>
    <w:rsid w:val="00816586"/>
    <w:rsid w:val="008166BF"/>
    <w:rsid w:val="00816FD8"/>
    <w:rsid w:val="00821477"/>
    <w:rsid w:val="00821825"/>
    <w:rsid w:val="00822AD1"/>
    <w:rsid w:val="00823109"/>
    <w:rsid w:val="00824E00"/>
    <w:rsid w:val="008258B3"/>
    <w:rsid w:val="00825A49"/>
    <w:rsid w:val="00826CA5"/>
    <w:rsid w:val="008277B3"/>
    <w:rsid w:val="0082795F"/>
    <w:rsid w:val="00827FD7"/>
    <w:rsid w:val="00831742"/>
    <w:rsid w:val="00831CBF"/>
    <w:rsid w:val="00832D12"/>
    <w:rsid w:val="00833593"/>
    <w:rsid w:val="00833C2D"/>
    <w:rsid w:val="00834C73"/>
    <w:rsid w:val="00834E82"/>
    <w:rsid w:val="008354F9"/>
    <w:rsid w:val="00841312"/>
    <w:rsid w:val="00843E72"/>
    <w:rsid w:val="00844359"/>
    <w:rsid w:val="008448C2"/>
    <w:rsid w:val="00845443"/>
    <w:rsid w:val="00846382"/>
    <w:rsid w:val="00846442"/>
    <w:rsid w:val="00847E85"/>
    <w:rsid w:val="00850323"/>
    <w:rsid w:val="008504E7"/>
    <w:rsid w:val="008507BA"/>
    <w:rsid w:val="00851DEC"/>
    <w:rsid w:val="00852EF9"/>
    <w:rsid w:val="00854668"/>
    <w:rsid w:val="00854878"/>
    <w:rsid w:val="00856653"/>
    <w:rsid w:val="00856E5B"/>
    <w:rsid w:val="00857757"/>
    <w:rsid w:val="008578BF"/>
    <w:rsid w:val="0086063F"/>
    <w:rsid w:val="00860DF5"/>
    <w:rsid w:val="00861278"/>
    <w:rsid w:val="0086218D"/>
    <w:rsid w:val="00864D16"/>
    <w:rsid w:val="00865BB3"/>
    <w:rsid w:val="00866DB8"/>
    <w:rsid w:val="008673C7"/>
    <w:rsid w:val="00871BA1"/>
    <w:rsid w:val="00871F9C"/>
    <w:rsid w:val="008730F4"/>
    <w:rsid w:val="008766A9"/>
    <w:rsid w:val="00880246"/>
    <w:rsid w:val="00880C6B"/>
    <w:rsid w:val="00881329"/>
    <w:rsid w:val="008814DA"/>
    <w:rsid w:val="00882ABF"/>
    <w:rsid w:val="00883ADB"/>
    <w:rsid w:val="00884ADF"/>
    <w:rsid w:val="00884BE4"/>
    <w:rsid w:val="00886029"/>
    <w:rsid w:val="00886E61"/>
    <w:rsid w:val="00887177"/>
    <w:rsid w:val="008876BF"/>
    <w:rsid w:val="00890639"/>
    <w:rsid w:val="00890991"/>
    <w:rsid w:val="0089285B"/>
    <w:rsid w:val="00893893"/>
    <w:rsid w:val="00895257"/>
    <w:rsid w:val="008975B0"/>
    <w:rsid w:val="00897916"/>
    <w:rsid w:val="00897CFD"/>
    <w:rsid w:val="008A07D0"/>
    <w:rsid w:val="008A156A"/>
    <w:rsid w:val="008A1EBE"/>
    <w:rsid w:val="008A23EE"/>
    <w:rsid w:val="008A266F"/>
    <w:rsid w:val="008A2DA3"/>
    <w:rsid w:val="008A481D"/>
    <w:rsid w:val="008A5FF3"/>
    <w:rsid w:val="008A621B"/>
    <w:rsid w:val="008A6339"/>
    <w:rsid w:val="008A6D09"/>
    <w:rsid w:val="008A7374"/>
    <w:rsid w:val="008A7BC1"/>
    <w:rsid w:val="008B05E3"/>
    <w:rsid w:val="008B141E"/>
    <w:rsid w:val="008B29F3"/>
    <w:rsid w:val="008C03B5"/>
    <w:rsid w:val="008C080D"/>
    <w:rsid w:val="008C0A0C"/>
    <w:rsid w:val="008C30BC"/>
    <w:rsid w:val="008C3548"/>
    <w:rsid w:val="008C3E7F"/>
    <w:rsid w:val="008C3EBE"/>
    <w:rsid w:val="008C47F0"/>
    <w:rsid w:val="008C5ACA"/>
    <w:rsid w:val="008C5C18"/>
    <w:rsid w:val="008C5C76"/>
    <w:rsid w:val="008C6FC2"/>
    <w:rsid w:val="008C77C1"/>
    <w:rsid w:val="008D0CAD"/>
    <w:rsid w:val="008D11D7"/>
    <w:rsid w:val="008D17DE"/>
    <w:rsid w:val="008D6323"/>
    <w:rsid w:val="008D65DF"/>
    <w:rsid w:val="008D6610"/>
    <w:rsid w:val="008D74FB"/>
    <w:rsid w:val="008D7780"/>
    <w:rsid w:val="008D7F95"/>
    <w:rsid w:val="008E0F5C"/>
    <w:rsid w:val="008E1093"/>
    <w:rsid w:val="008E5251"/>
    <w:rsid w:val="008E7B07"/>
    <w:rsid w:val="008E7EA2"/>
    <w:rsid w:val="008F2D74"/>
    <w:rsid w:val="008F4184"/>
    <w:rsid w:val="008F4581"/>
    <w:rsid w:val="008F524A"/>
    <w:rsid w:val="008F629A"/>
    <w:rsid w:val="008F68A3"/>
    <w:rsid w:val="008F78A4"/>
    <w:rsid w:val="0090286C"/>
    <w:rsid w:val="00903A33"/>
    <w:rsid w:val="00903C61"/>
    <w:rsid w:val="00903D2B"/>
    <w:rsid w:val="00904882"/>
    <w:rsid w:val="00904E3E"/>
    <w:rsid w:val="00904F63"/>
    <w:rsid w:val="00905885"/>
    <w:rsid w:val="009059C3"/>
    <w:rsid w:val="00906376"/>
    <w:rsid w:val="00906E1D"/>
    <w:rsid w:val="00907E32"/>
    <w:rsid w:val="00910D78"/>
    <w:rsid w:val="00912D96"/>
    <w:rsid w:val="00912E86"/>
    <w:rsid w:val="009142D3"/>
    <w:rsid w:val="00915B33"/>
    <w:rsid w:val="00915D9C"/>
    <w:rsid w:val="00916BE9"/>
    <w:rsid w:val="009207F6"/>
    <w:rsid w:val="00921000"/>
    <w:rsid w:val="00921B04"/>
    <w:rsid w:val="00922C97"/>
    <w:rsid w:val="00923AA1"/>
    <w:rsid w:val="00924054"/>
    <w:rsid w:val="009253C7"/>
    <w:rsid w:val="00925DEA"/>
    <w:rsid w:val="00926DAB"/>
    <w:rsid w:val="00926E30"/>
    <w:rsid w:val="009305BF"/>
    <w:rsid w:val="00932FF2"/>
    <w:rsid w:val="00933720"/>
    <w:rsid w:val="00933B9D"/>
    <w:rsid w:val="00934C7B"/>
    <w:rsid w:val="00934E63"/>
    <w:rsid w:val="00935353"/>
    <w:rsid w:val="009362D6"/>
    <w:rsid w:val="00936EB3"/>
    <w:rsid w:val="0094098B"/>
    <w:rsid w:val="009419A6"/>
    <w:rsid w:val="00942222"/>
    <w:rsid w:val="00942B31"/>
    <w:rsid w:val="0094477F"/>
    <w:rsid w:val="009448A4"/>
    <w:rsid w:val="00944D6A"/>
    <w:rsid w:val="00945566"/>
    <w:rsid w:val="00946A5A"/>
    <w:rsid w:val="009471A7"/>
    <w:rsid w:val="0094766B"/>
    <w:rsid w:val="009507DC"/>
    <w:rsid w:val="0095088E"/>
    <w:rsid w:val="00951E08"/>
    <w:rsid w:val="0095456F"/>
    <w:rsid w:val="0095603E"/>
    <w:rsid w:val="00956DCF"/>
    <w:rsid w:val="00956FB7"/>
    <w:rsid w:val="0095706D"/>
    <w:rsid w:val="0095731E"/>
    <w:rsid w:val="00957B6F"/>
    <w:rsid w:val="00960545"/>
    <w:rsid w:val="009605AF"/>
    <w:rsid w:val="00960792"/>
    <w:rsid w:val="009642FE"/>
    <w:rsid w:val="0096512C"/>
    <w:rsid w:val="00965316"/>
    <w:rsid w:val="00967464"/>
    <w:rsid w:val="00970E13"/>
    <w:rsid w:val="00971729"/>
    <w:rsid w:val="009726A5"/>
    <w:rsid w:val="00972C3B"/>
    <w:rsid w:val="00973E65"/>
    <w:rsid w:val="009755FB"/>
    <w:rsid w:val="00975BD0"/>
    <w:rsid w:val="00977373"/>
    <w:rsid w:val="009777EF"/>
    <w:rsid w:val="00981EC0"/>
    <w:rsid w:val="00982356"/>
    <w:rsid w:val="00983065"/>
    <w:rsid w:val="00983438"/>
    <w:rsid w:val="0098620C"/>
    <w:rsid w:val="00986825"/>
    <w:rsid w:val="0098738C"/>
    <w:rsid w:val="0099109C"/>
    <w:rsid w:val="00992CB4"/>
    <w:rsid w:val="00994E3C"/>
    <w:rsid w:val="0099541B"/>
    <w:rsid w:val="0099595E"/>
    <w:rsid w:val="00997F20"/>
    <w:rsid w:val="009A0122"/>
    <w:rsid w:val="009A17A4"/>
    <w:rsid w:val="009A2C6A"/>
    <w:rsid w:val="009A5418"/>
    <w:rsid w:val="009A544B"/>
    <w:rsid w:val="009A5651"/>
    <w:rsid w:val="009A5D3E"/>
    <w:rsid w:val="009A6C23"/>
    <w:rsid w:val="009A75AD"/>
    <w:rsid w:val="009B1477"/>
    <w:rsid w:val="009B242B"/>
    <w:rsid w:val="009B336B"/>
    <w:rsid w:val="009B3689"/>
    <w:rsid w:val="009B661C"/>
    <w:rsid w:val="009C12FD"/>
    <w:rsid w:val="009C181D"/>
    <w:rsid w:val="009C585F"/>
    <w:rsid w:val="009C5BC7"/>
    <w:rsid w:val="009C6BD7"/>
    <w:rsid w:val="009D009F"/>
    <w:rsid w:val="009D0196"/>
    <w:rsid w:val="009D127D"/>
    <w:rsid w:val="009D1962"/>
    <w:rsid w:val="009D2B3D"/>
    <w:rsid w:val="009D2F72"/>
    <w:rsid w:val="009D5521"/>
    <w:rsid w:val="009D710C"/>
    <w:rsid w:val="009D71E1"/>
    <w:rsid w:val="009E0A74"/>
    <w:rsid w:val="009E1D77"/>
    <w:rsid w:val="009E20A4"/>
    <w:rsid w:val="009E26C4"/>
    <w:rsid w:val="009E2F36"/>
    <w:rsid w:val="009E3721"/>
    <w:rsid w:val="009E37E5"/>
    <w:rsid w:val="009E4627"/>
    <w:rsid w:val="009E46EA"/>
    <w:rsid w:val="009E5071"/>
    <w:rsid w:val="009E6E8B"/>
    <w:rsid w:val="009F1846"/>
    <w:rsid w:val="009F3CFD"/>
    <w:rsid w:val="009F3F8F"/>
    <w:rsid w:val="009F420A"/>
    <w:rsid w:val="009F5473"/>
    <w:rsid w:val="009F60F1"/>
    <w:rsid w:val="009F67F6"/>
    <w:rsid w:val="009F6A54"/>
    <w:rsid w:val="00A00252"/>
    <w:rsid w:val="00A018BF"/>
    <w:rsid w:val="00A03203"/>
    <w:rsid w:val="00A0339A"/>
    <w:rsid w:val="00A06A01"/>
    <w:rsid w:val="00A07CFE"/>
    <w:rsid w:val="00A1032C"/>
    <w:rsid w:val="00A116C2"/>
    <w:rsid w:val="00A12071"/>
    <w:rsid w:val="00A146F8"/>
    <w:rsid w:val="00A149CA"/>
    <w:rsid w:val="00A14A0C"/>
    <w:rsid w:val="00A14C8A"/>
    <w:rsid w:val="00A15713"/>
    <w:rsid w:val="00A15DC5"/>
    <w:rsid w:val="00A16650"/>
    <w:rsid w:val="00A16F20"/>
    <w:rsid w:val="00A2074D"/>
    <w:rsid w:val="00A21370"/>
    <w:rsid w:val="00A21682"/>
    <w:rsid w:val="00A21EF1"/>
    <w:rsid w:val="00A22127"/>
    <w:rsid w:val="00A2217D"/>
    <w:rsid w:val="00A22CEF"/>
    <w:rsid w:val="00A22CFA"/>
    <w:rsid w:val="00A23FE3"/>
    <w:rsid w:val="00A24074"/>
    <w:rsid w:val="00A24464"/>
    <w:rsid w:val="00A24758"/>
    <w:rsid w:val="00A2598D"/>
    <w:rsid w:val="00A25FAC"/>
    <w:rsid w:val="00A261CA"/>
    <w:rsid w:val="00A26E06"/>
    <w:rsid w:val="00A274EF"/>
    <w:rsid w:val="00A31574"/>
    <w:rsid w:val="00A3238F"/>
    <w:rsid w:val="00A33932"/>
    <w:rsid w:val="00A33D9D"/>
    <w:rsid w:val="00A34086"/>
    <w:rsid w:val="00A3637F"/>
    <w:rsid w:val="00A3651B"/>
    <w:rsid w:val="00A378AE"/>
    <w:rsid w:val="00A3791A"/>
    <w:rsid w:val="00A37A08"/>
    <w:rsid w:val="00A37C2A"/>
    <w:rsid w:val="00A4027B"/>
    <w:rsid w:val="00A4088E"/>
    <w:rsid w:val="00A40B84"/>
    <w:rsid w:val="00A4327F"/>
    <w:rsid w:val="00A4330B"/>
    <w:rsid w:val="00A43B25"/>
    <w:rsid w:val="00A442CD"/>
    <w:rsid w:val="00A447B8"/>
    <w:rsid w:val="00A44A70"/>
    <w:rsid w:val="00A45E85"/>
    <w:rsid w:val="00A464B0"/>
    <w:rsid w:val="00A50012"/>
    <w:rsid w:val="00A50389"/>
    <w:rsid w:val="00A52D64"/>
    <w:rsid w:val="00A547D8"/>
    <w:rsid w:val="00A60588"/>
    <w:rsid w:val="00A609C9"/>
    <w:rsid w:val="00A61821"/>
    <w:rsid w:val="00A61877"/>
    <w:rsid w:val="00A61FAF"/>
    <w:rsid w:val="00A63BCD"/>
    <w:rsid w:val="00A664F1"/>
    <w:rsid w:val="00A67656"/>
    <w:rsid w:val="00A67CBC"/>
    <w:rsid w:val="00A70261"/>
    <w:rsid w:val="00A70426"/>
    <w:rsid w:val="00A7091E"/>
    <w:rsid w:val="00A72156"/>
    <w:rsid w:val="00A7335D"/>
    <w:rsid w:val="00A73FB4"/>
    <w:rsid w:val="00A754FC"/>
    <w:rsid w:val="00A7682A"/>
    <w:rsid w:val="00A80A96"/>
    <w:rsid w:val="00A8135A"/>
    <w:rsid w:val="00A82873"/>
    <w:rsid w:val="00A837DE"/>
    <w:rsid w:val="00A86477"/>
    <w:rsid w:val="00A87760"/>
    <w:rsid w:val="00A9067E"/>
    <w:rsid w:val="00A90AAA"/>
    <w:rsid w:val="00A91125"/>
    <w:rsid w:val="00A91B30"/>
    <w:rsid w:val="00A92801"/>
    <w:rsid w:val="00A94B3E"/>
    <w:rsid w:val="00A9575F"/>
    <w:rsid w:val="00A966B5"/>
    <w:rsid w:val="00A970D0"/>
    <w:rsid w:val="00A979C2"/>
    <w:rsid w:val="00AA0C95"/>
    <w:rsid w:val="00AA1CBA"/>
    <w:rsid w:val="00AA2855"/>
    <w:rsid w:val="00AA3EAA"/>
    <w:rsid w:val="00AA546C"/>
    <w:rsid w:val="00AA5A1D"/>
    <w:rsid w:val="00AA5E80"/>
    <w:rsid w:val="00AA62A1"/>
    <w:rsid w:val="00AA662F"/>
    <w:rsid w:val="00AB007C"/>
    <w:rsid w:val="00AB01DB"/>
    <w:rsid w:val="00AB073E"/>
    <w:rsid w:val="00AB0ED5"/>
    <w:rsid w:val="00AB112D"/>
    <w:rsid w:val="00AB251F"/>
    <w:rsid w:val="00AB2D9A"/>
    <w:rsid w:val="00AB3CED"/>
    <w:rsid w:val="00AC2A1F"/>
    <w:rsid w:val="00AC2CB4"/>
    <w:rsid w:val="00AC4A0C"/>
    <w:rsid w:val="00AC4C9A"/>
    <w:rsid w:val="00AC611F"/>
    <w:rsid w:val="00AC65E1"/>
    <w:rsid w:val="00AC6E96"/>
    <w:rsid w:val="00AC734A"/>
    <w:rsid w:val="00AC76DF"/>
    <w:rsid w:val="00AD1DA3"/>
    <w:rsid w:val="00AD1DFC"/>
    <w:rsid w:val="00AD2B9D"/>
    <w:rsid w:val="00AD3B9D"/>
    <w:rsid w:val="00AD3DE8"/>
    <w:rsid w:val="00AD47B2"/>
    <w:rsid w:val="00AD61B2"/>
    <w:rsid w:val="00AD6A30"/>
    <w:rsid w:val="00AD6A64"/>
    <w:rsid w:val="00AD75BA"/>
    <w:rsid w:val="00AE0366"/>
    <w:rsid w:val="00AE1643"/>
    <w:rsid w:val="00AE1BAC"/>
    <w:rsid w:val="00AE23B2"/>
    <w:rsid w:val="00AE24D6"/>
    <w:rsid w:val="00AE280C"/>
    <w:rsid w:val="00AE3773"/>
    <w:rsid w:val="00AE4F94"/>
    <w:rsid w:val="00AE50D0"/>
    <w:rsid w:val="00AE66E5"/>
    <w:rsid w:val="00AE67E7"/>
    <w:rsid w:val="00AE76A4"/>
    <w:rsid w:val="00AE795F"/>
    <w:rsid w:val="00AE7F91"/>
    <w:rsid w:val="00AE7FEB"/>
    <w:rsid w:val="00AF0CB0"/>
    <w:rsid w:val="00AF13C0"/>
    <w:rsid w:val="00AF2477"/>
    <w:rsid w:val="00AF25ED"/>
    <w:rsid w:val="00AF2BF9"/>
    <w:rsid w:val="00AF41C7"/>
    <w:rsid w:val="00AF47E6"/>
    <w:rsid w:val="00AF5105"/>
    <w:rsid w:val="00AF56AD"/>
    <w:rsid w:val="00AF7F83"/>
    <w:rsid w:val="00B0049F"/>
    <w:rsid w:val="00B006D0"/>
    <w:rsid w:val="00B0104E"/>
    <w:rsid w:val="00B010DD"/>
    <w:rsid w:val="00B01FF1"/>
    <w:rsid w:val="00B02F38"/>
    <w:rsid w:val="00B03A28"/>
    <w:rsid w:val="00B0552B"/>
    <w:rsid w:val="00B060E3"/>
    <w:rsid w:val="00B06B4E"/>
    <w:rsid w:val="00B0705C"/>
    <w:rsid w:val="00B11C93"/>
    <w:rsid w:val="00B128D3"/>
    <w:rsid w:val="00B12EAE"/>
    <w:rsid w:val="00B12FA3"/>
    <w:rsid w:val="00B1300D"/>
    <w:rsid w:val="00B135ED"/>
    <w:rsid w:val="00B157B2"/>
    <w:rsid w:val="00B15974"/>
    <w:rsid w:val="00B1651B"/>
    <w:rsid w:val="00B205F0"/>
    <w:rsid w:val="00B206A9"/>
    <w:rsid w:val="00B20FDC"/>
    <w:rsid w:val="00B21A80"/>
    <w:rsid w:val="00B21B85"/>
    <w:rsid w:val="00B21EF7"/>
    <w:rsid w:val="00B25579"/>
    <w:rsid w:val="00B25BAF"/>
    <w:rsid w:val="00B26401"/>
    <w:rsid w:val="00B27345"/>
    <w:rsid w:val="00B329CA"/>
    <w:rsid w:val="00B32F29"/>
    <w:rsid w:val="00B3437D"/>
    <w:rsid w:val="00B36142"/>
    <w:rsid w:val="00B404A7"/>
    <w:rsid w:val="00B406AA"/>
    <w:rsid w:val="00B41B4A"/>
    <w:rsid w:val="00B426D0"/>
    <w:rsid w:val="00B42F4B"/>
    <w:rsid w:val="00B431B9"/>
    <w:rsid w:val="00B45EDE"/>
    <w:rsid w:val="00B47007"/>
    <w:rsid w:val="00B477AB"/>
    <w:rsid w:val="00B50375"/>
    <w:rsid w:val="00B53B6D"/>
    <w:rsid w:val="00B543F5"/>
    <w:rsid w:val="00B5518C"/>
    <w:rsid w:val="00B55EB7"/>
    <w:rsid w:val="00B560AA"/>
    <w:rsid w:val="00B573FC"/>
    <w:rsid w:val="00B5745C"/>
    <w:rsid w:val="00B57B31"/>
    <w:rsid w:val="00B6056F"/>
    <w:rsid w:val="00B60DE8"/>
    <w:rsid w:val="00B612FF"/>
    <w:rsid w:val="00B614C9"/>
    <w:rsid w:val="00B6160F"/>
    <w:rsid w:val="00B61932"/>
    <w:rsid w:val="00B62F35"/>
    <w:rsid w:val="00B64835"/>
    <w:rsid w:val="00B64AB5"/>
    <w:rsid w:val="00B64C8A"/>
    <w:rsid w:val="00B6503C"/>
    <w:rsid w:val="00B6515B"/>
    <w:rsid w:val="00B66705"/>
    <w:rsid w:val="00B66FAC"/>
    <w:rsid w:val="00B71020"/>
    <w:rsid w:val="00B722F2"/>
    <w:rsid w:val="00B72397"/>
    <w:rsid w:val="00B72544"/>
    <w:rsid w:val="00B72F34"/>
    <w:rsid w:val="00B75D24"/>
    <w:rsid w:val="00B76884"/>
    <w:rsid w:val="00B777F6"/>
    <w:rsid w:val="00B77CD9"/>
    <w:rsid w:val="00B80325"/>
    <w:rsid w:val="00B81127"/>
    <w:rsid w:val="00B81E53"/>
    <w:rsid w:val="00B82E5B"/>
    <w:rsid w:val="00B84BDF"/>
    <w:rsid w:val="00B858E2"/>
    <w:rsid w:val="00B8615F"/>
    <w:rsid w:val="00B86463"/>
    <w:rsid w:val="00B86F67"/>
    <w:rsid w:val="00B92303"/>
    <w:rsid w:val="00B92405"/>
    <w:rsid w:val="00B92B87"/>
    <w:rsid w:val="00B92CC0"/>
    <w:rsid w:val="00BA0F1B"/>
    <w:rsid w:val="00BA1221"/>
    <w:rsid w:val="00BA2A64"/>
    <w:rsid w:val="00BA2AA5"/>
    <w:rsid w:val="00BA364D"/>
    <w:rsid w:val="00BA51B2"/>
    <w:rsid w:val="00BA5327"/>
    <w:rsid w:val="00BA5553"/>
    <w:rsid w:val="00BA6769"/>
    <w:rsid w:val="00BA6F7A"/>
    <w:rsid w:val="00BB375B"/>
    <w:rsid w:val="00BB58D2"/>
    <w:rsid w:val="00BB6BAB"/>
    <w:rsid w:val="00BB7798"/>
    <w:rsid w:val="00BB7DD3"/>
    <w:rsid w:val="00BC01ED"/>
    <w:rsid w:val="00BC19D8"/>
    <w:rsid w:val="00BC3BA2"/>
    <w:rsid w:val="00BC5302"/>
    <w:rsid w:val="00BC5A56"/>
    <w:rsid w:val="00BC61D9"/>
    <w:rsid w:val="00BD083F"/>
    <w:rsid w:val="00BD148C"/>
    <w:rsid w:val="00BD1C0B"/>
    <w:rsid w:val="00BD1D02"/>
    <w:rsid w:val="00BD357D"/>
    <w:rsid w:val="00BD533D"/>
    <w:rsid w:val="00BD6410"/>
    <w:rsid w:val="00BE07A2"/>
    <w:rsid w:val="00BE278E"/>
    <w:rsid w:val="00BE3D2F"/>
    <w:rsid w:val="00BF16DE"/>
    <w:rsid w:val="00BF199B"/>
    <w:rsid w:val="00BF2359"/>
    <w:rsid w:val="00BF477A"/>
    <w:rsid w:val="00BF4832"/>
    <w:rsid w:val="00BF53C3"/>
    <w:rsid w:val="00BF6A0B"/>
    <w:rsid w:val="00BF7319"/>
    <w:rsid w:val="00BF74D4"/>
    <w:rsid w:val="00BF7EB8"/>
    <w:rsid w:val="00C0053E"/>
    <w:rsid w:val="00C00A9A"/>
    <w:rsid w:val="00C00D50"/>
    <w:rsid w:val="00C02FFC"/>
    <w:rsid w:val="00C03647"/>
    <w:rsid w:val="00C04334"/>
    <w:rsid w:val="00C04ECC"/>
    <w:rsid w:val="00C0680C"/>
    <w:rsid w:val="00C10106"/>
    <w:rsid w:val="00C10A16"/>
    <w:rsid w:val="00C10E28"/>
    <w:rsid w:val="00C12173"/>
    <w:rsid w:val="00C16D16"/>
    <w:rsid w:val="00C17DE3"/>
    <w:rsid w:val="00C2101B"/>
    <w:rsid w:val="00C24599"/>
    <w:rsid w:val="00C24B59"/>
    <w:rsid w:val="00C267E9"/>
    <w:rsid w:val="00C27BDF"/>
    <w:rsid w:val="00C31B3C"/>
    <w:rsid w:val="00C32B90"/>
    <w:rsid w:val="00C3616B"/>
    <w:rsid w:val="00C363EE"/>
    <w:rsid w:val="00C36B89"/>
    <w:rsid w:val="00C36CB2"/>
    <w:rsid w:val="00C40AE6"/>
    <w:rsid w:val="00C40DB7"/>
    <w:rsid w:val="00C41BAA"/>
    <w:rsid w:val="00C420CF"/>
    <w:rsid w:val="00C433D7"/>
    <w:rsid w:val="00C449B2"/>
    <w:rsid w:val="00C45B80"/>
    <w:rsid w:val="00C4620A"/>
    <w:rsid w:val="00C46363"/>
    <w:rsid w:val="00C504A6"/>
    <w:rsid w:val="00C50E7B"/>
    <w:rsid w:val="00C53463"/>
    <w:rsid w:val="00C536CB"/>
    <w:rsid w:val="00C5448E"/>
    <w:rsid w:val="00C578FA"/>
    <w:rsid w:val="00C605BC"/>
    <w:rsid w:val="00C613C1"/>
    <w:rsid w:val="00C61C8F"/>
    <w:rsid w:val="00C6213E"/>
    <w:rsid w:val="00C6243B"/>
    <w:rsid w:val="00C62F9D"/>
    <w:rsid w:val="00C632F2"/>
    <w:rsid w:val="00C639BA"/>
    <w:rsid w:val="00C6527A"/>
    <w:rsid w:val="00C65561"/>
    <w:rsid w:val="00C663D8"/>
    <w:rsid w:val="00C66C4C"/>
    <w:rsid w:val="00C67CCD"/>
    <w:rsid w:val="00C713B3"/>
    <w:rsid w:val="00C742D0"/>
    <w:rsid w:val="00C74639"/>
    <w:rsid w:val="00C756B4"/>
    <w:rsid w:val="00C7758F"/>
    <w:rsid w:val="00C77CCB"/>
    <w:rsid w:val="00C8005D"/>
    <w:rsid w:val="00C8055F"/>
    <w:rsid w:val="00C8153C"/>
    <w:rsid w:val="00C81843"/>
    <w:rsid w:val="00C818A8"/>
    <w:rsid w:val="00C81BB1"/>
    <w:rsid w:val="00C82B16"/>
    <w:rsid w:val="00C835E0"/>
    <w:rsid w:val="00C84D46"/>
    <w:rsid w:val="00C85EA9"/>
    <w:rsid w:val="00C8688D"/>
    <w:rsid w:val="00C86EE0"/>
    <w:rsid w:val="00C87F63"/>
    <w:rsid w:val="00C91362"/>
    <w:rsid w:val="00C91826"/>
    <w:rsid w:val="00C94D28"/>
    <w:rsid w:val="00C94DFF"/>
    <w:rsid w:val="00C959BB"/>
    <w:rsid w:val="00C95B99"/>
    <w:rsid w:val="00C97337"/>
    <w:rsid w:val="00C97953"/>
    <w:rsid w:val="00CA01E8"/>
    <w:rsid w:val="00CA2F1D"/>
    <w:rsid w:val="00CA4DD1"/>
    <w:rsid w:val="00CA4E9F"/>
    <w:rsid w:val="00CA5AD2"/>
    <w:rsid w:val="00CA6C69"/>
    <w:rsid w:val="00CA6DA0"/>
    <w:rsid w:val="00CA6EE7"/>
    <w:rsid w:val="00CA7496"/>
    <w:rsid w:val="00CA7A49"/>
    <w:rsid w:val="00CA7CF0"/>
    <w:rsid w:val="00CA7D79"/>
    <w:rsid w:val="00CB2BE1"/>
    <w:rsid w:val="00CB34FF"/>
    <w:rsid w:val="00CB4425"/>
    <w:rsid w:val="00CB6049"/>
    <w:rsid w:val="00CB66F4"/>
    <w:rsid w:val="00CB7BF4"/>
    <w:rsid w:val="00CC0555"/>
    <w:rsid w:val="00CC153A"/>
    <w:rsid w:val="00CC18AE"/>
    <w:rsid w:val="00CC2033"/>
    <w:rsid w:val="00CC320E"/>
    <w:rsid w:val="00CC5FAD"/>
    <w:rsid w:val="00CC6079"/>
    <w:rsid w:val="00CC60CF"/>
    <w:rsid w:val="00CD0551"/>
    <w:rsid w:val="00CD1368"/>
    <w:rsid w:val="00CD23E8"/>
    <w:rsid w:val="00CD276D"/>
    <w:rsid w:val="00CD280D"/>
    <w:rsid w:val="00CD36C6"/>
    <w:rsid w:val="00CD38FB"/>
    <w:rsid w:val="00CD49F2"/>
    <w:rsid w:val="00CD6D23"/>
    <w:rsid w:val="00CD7796"/>
    <w:rsid w:val="00CD7ED5"/>
    <w:rsid w:val="00CE061C"/>
    <w:rsid w:val="00CE288A"/>
    <w:rsid w:val="00CE2B4B"/>
    <w:rsid w:val="00CE706C"/>
    <w:rsid w:val="00CF0320"/>
    <w:rsid w:val="00CF0C7C"/>
    <w:rsid w:val="00CF18C4"/>
    <w:rsid w:val="00CF25BE"/>
    <w:rsid w:val="00CF2CED"/>
    <w:rsid w:val="00CF2EDF"/>
    <w:rsid w:val="00CF3D60"/>
    <w:rsid w:val="00CF5C82"/>
    <w:rsid w:val="00D0002A"/>
    <w:rsid w:val="00D00828"/>
    <w:rsid w:val="00D015E7"/>
    <w:rsid w:val="00D01A2A"/>
    <w:rsid w:val="00D05E80"/>
    <w:rsid w:val="00D061B1"/>
    <w:rsid w:val="00D077D6"/>
    <w:rsid w:val="00D12054"/>
    <w:rsid w:val="00D143E8"/>
    <w:rsid w:val="00D144C3"/>
    <w:rsid w:val="00D15C3B"/>
    <w:rsid w:val="00D16DEE"/>
    <w:rsid w:val="00D16FB3"/>
    <w:rsid w:val="00D17597"/>
    <w:rsid w:val="00D2121A"/>
    <w:rsid w:val="00D23140"/>
    <w:rsid w:val="00D25899"/>
    <w:rsid w:val="00D301F6"/>
    <w:rsid w:val="00D3184F"/>
    <w:rsid w:val="00D33511"/>
    <w:rsid w:val="00D33617"/>
    <w:rsid w:val="00D348CE"/>
    <w:rsid w:val="00D363D3"/>
    <w:rsid w:val="00D402F2"/>
    <w:rsid w:val="00D417C7"/>
    <w:rsid w:val="00D4451E"/>
    <w:rsid w:val="00D445DD"/>
    <w:rsid w:val="00D4475D"/>
    <w:rsid w:val="00D45C50"/>
    <w:rsid w:val="00D46801"/>
    <w:rsid w:val="00D46BD2"/>
    <w:rsid w:val="00D4755E"/>
    <w:rsid w:val="00D477CE"/>
    <w:rsid w:val="00D47CA6"/>
    <w:rsid w:val="00D47FFA"/>
    <w:rsid w:val="00D5284A"/>
    <w:rsid w:val="00D52910"/>
    <w:rsid w:val="00D5365D"/>
    <w:rsid w:val="00D53A78"/>
    <w:rsid w:val="00D53E52"/>
    <w:rsid w:val="00D544C9"/>
    <w:rsid w:val="00D57002"/>
    <w:rsid w:val="00D5702E"/>
    <w:rsid w:val="00D6146E"/>
    <w:rsid w:val="00D618B9"/>
    <w:rsid w:val="00D6247B"/>
    <w:rsid w:val="00D62D40"/>
    <w:rsid w:val="00D62DF6"/>
    <w:rsid w:val="00D6302C"/>
    <w:rsid w:val="00D63850"/>
    <w:rsid w:val="00D63993"/>
    <w:rsid w:val="00D64518"/>
    <w:rsid w:val="00D6477F"/>
    <w:rsid w:val="00D65815"/>
    <w:rsid w:val="00D65837"/>
    <w:rsid w:val="00D65B85"/>
    <w:rsid w:val="00D668EF"/>
    <w:rsid w:val="00D708F2"/>
    <w:rsid w:val="00D71312"/>
    <w:rsid w:val="00D72EDD"/>
    <w:rsid w:val="00D7390C"/>
    <w:rsid w:val="00D7565F"/>
    <w:rsid w:val="00D7659B"/>
    <w:rsid w:val="00D76626"/>
    <w:rsid w:val="00D76840"/>
    <w:rsid w:val="00D76E7A"/>
    <w:rsid w:val="00D80640"/>
    <w:rsid w:val="00D80DFA"/>
    <w:rsid w:val="00D81D74"/>
    <w:rsid w:val="00D82E5C"/>
    <w:rsid w:val="00D833C4"/>
    <w:rsid w:val="00D83739"/>
    <w:rsid w:val="00D8436C"/>
    <w:rsid w:val="00D8509B"/>
    <w:rsid w:val="00D8623F"/>
    <w:rsid w:val="00D86C96"/>
    <w:rsid w:val="00D904A9"/>
    <w:rsid w:val="00D90F3D"/>
    <w:rsid w:val="00D91099"/>
    <w:rsid w:val="00D92331"/>
    <w:rsid w:val="00D925D9"/>
    <w:rsid w:val="00D9708F"/>
    <w:rsid w:val="00DA162D"/>
    <w:rsid w:val="00DA1C4E"/>
    <w:rsid w:val="00DA1F39"/>
    <w:rsid w:val="00DA2AD5"/>
    <w:rsid w:val="00DA33BC"/>
    <w:rsid w:val="00DA40A7"/>
    <w:rsid w:val="00DA6E0E"/>
    <w:rsid w:val="00DA754A"/>
    <w:rsid w:val="00DB1980"/>
    <w:rsid w:val="00DB19C5"/>
    <w:rsid w:val="00DB2130"/>
    <w:rsid w:val="00DB243B"/>
    <w:rsid w:val="00DB48B1"/>
    <w:rsid w:val="00DB4B81"/>
    <w:rsid w:val="00DB4F46"/>
    <w:rsid w:val="00DB5454"/>
    <w:rsid w:val="00DB5741"/>
    <w:rsid w:val="00DB67AA"/>
    <w:rsid w:val="00DB6889"/>
    <w:rsid w:val="00DB7AD7"/>
    <w:rsid w:val="00DC007A"/>
    <w:rsid w:val="00DC09D9"/>
    <w:rsid w:val="00DC1226"/>
    <w:rsid w:val="00DC2194"/>
    <w:rsid w:val="00DC59D6"/>
    <w:rsid w:val="00DC6036"/>
    <w:rsid w:val="00DC686E"/>
    <w:rsid w:val="00DC698E"/>
    <w:rsid w:val="00DC75EB"/>
    <w:rsid w:val="00DD0B46"/>
    <w:rsid w:val="00DD1AB2"/>
    <w:rsid w:val="00DD2D90"/>
    <w:rsid w:val="00DD30E3"/>
    <w:rsid w:val="00DD333C"/>
    <w:rsid w:val="00DD33ED"/>
    <w:rsid w:val="00DD3405"/>
    <w:rsid w:val="00DD3473"/>
    <w:rsid w:val="00DD3846"/>
    <w:rsid w:val="00DD3A64"/>
    <w:rsid w:val="00DD3C8A"/>
    <w:rsid w:val="00DD45EE"/>
    <w:rsid w:val="00DD4851"/>
    <w:rsid w:val="00DD4920"/>
    <w:rsid w:val="00DD4E06"/>
    <w:rsid w:val="00DD5052"/>
    <w:rsid w:val="00DD5670"/>
    <w:rsid w:val="00DD6CE3"/>
    <w:rsid w:val="00DD71CE"/>
    <w:rsid w:val="00DE201D"/>
    <w:rsid w:val="00DE27CD"/>
    <w:rsid w:val="00DE2DB5"/>
    <w:rsid w:val="00DE3112"/>
    <w:rsid w:val="00DE3460"/>
    <w:rsid w:val="00DE4122"/>
    <w:rsid w:val="00DE4304"/>
    <w:rsid w:val="00DE44E0"/>
    <w:rsid w:val="00DE498E"/>
    <w:rsid w:val="00DE5A65"/>
    <w:rsid w:val="00DE67F7"/>
    <w:rsid w:val="00DF0BD9"/>
    <w:rsid w:val="00DF1C82"/>
    <w:rsid w:val="00DF219F"/>
    <w:rsid w:val="00DF4257"/>
    <w:rsid w:val="00DF4C2E"/>
    <w:rsid w:val="00DF5E8D"/>
    <w:rsid w:val="00DF6D5B"/>
    <w:rsid w:val="00DF7CEA"/>
    <w:rsid w:val="00E00C27"/>
    <w:rsid w:val="00E01457"/>
    <w:rsid w:val="00E036BB"/>
    <w:rsid w:val="00E043DE"/>
    <w:rsid w:val="00E0462F"/>
    <w:rsid w:val="00E057CA"/>
    <w:rsid w:val="00E057E9"/>
    <w:rsid w:val="00E062AA"/>
    <w:rsid w:val="00E0733E"/>
    <w:rsid w:val="00E07F57"/>
    <w:rsid w:val="00E10092"/>
    <w:rsid w:val="00E101B6"/>
    <w:rsid w:val="00E11082"/>
    <w:rsid w:val="00E112AA"/>
    <w:rsid w:val="00E11820"/>
    <w:rsid w:val="00E119DD"/>
    <w:rsid w:val="00E13332"/>
    <w:rsid w:val="00E1339C"/>
    <w:rsid w:val="00E135FC"/>
    <w:rsid w:val="00E14597"/>
    <w:rsid w:val="00E15B12"/>
    <w:rsid w:val="00E17FA9"/>
    <w:rsid w:val="00E214BE"/>
    <w:rsid w:val="00E21DA9"/>
    <w:rsid w:val="00E22564"/>
    <w:rsid w:val="00E2370C"/>
    <w:rsid w:val="00E237A7"/>
    <w:rsid w:val="00E240B1"/>
    <w:rsid w:val="00E252DD"/>
    <w:rsid w:val="00E25875"/>
    <w:rsid w:val="00E31601"/>
    <w:rsid w:val="00E33201"/>
    <w:rsid w:val="00E33BDC"/>
    <w:rsid w:val="00E34541"/>
    <w:rsid w:val="00E35D6C"/>
    <w:rsid w:val="00E3655A"/>
    <w:rsid w:val="00E36E81"/>
    <w:rsid w:val="00E372FF"/>
    <w:rsid w:val="00E409D3"/>
    <w:rsid w:val="00E415F5"/>
    <w:rsid w:val="00E41FD2"/>
    <w:rsid w:val="00E440C8"/>
    <w:rsid w:val="00E449FE"/>
    <w:rsid w:val="00E44C66"/>
    <w:rsid w:val="00E45016"/>
    <w:rsid w:val="00E47119"/>
    <w:rsid w:val="00E4775C"/>
    <w:rsid w:val="00E47846"/>
    <w:rsid w:val="00E47E7D"/>
    <w:rsid w:val="00E50F81"/>
    <w:rsid w:val="00E5170C"/>
    <w:rsid w:val="00E545D3"/>
    <w:rsid w:val="00E54F98"/>
    <w:rsid w:val="00E5584E"/>
    <w:rsid w:val="00E55DD9"/>
    <w:rsid w:val="00E56A92"/>
    <w:rsid w:val="00E57BD0"/>
    <w:rsid w:val="00E57FCC"/>
    <w:rsid w:val="00E6107B"/>
    <w:rsid w:val="00E614E3"/>
    <w:rsid w:val="00E6296D"/>
    <w:rsid w:val="00E62A34"/>
    <w:rsid w:val="00E64AEF"/>
    <w:rsid w:val="00E65B7D"/>
    <w:rsid w:val="00E662F6"/>
    <w:rsid w:val="00E66B8C"/>
    <w:rsid w:val="00E66D5C"/>
    <w:rsid w:val="00E6717B"/>
    <w:rsid w:val="00E678A9"/>
    <w:rsid w:val="00E702EF"/>
    <w:rsid w:val="00E70719"/>
    <w:rsid w:val="00E70AEF"/>
    <w:rsid w:val="00E726A0"/>
    <w:rsid w:val="00E72A7B"/>
    <w:rsid w:val="00E741C7"/>
    <w:rsid w:val="00E747EC"/>
    <w:rsid w:val="00E750C2"/>
    <w:rsid w:val="00E75221"/>
    <w:rsid w:val="00E77064"/>
    <w:rsid w:val="00E7748A"/>
    <w:rsid w:val="00E80B17"/>
    <w:rsid w:val="00E80B40"/>
    <w:rsid w:val="00E84997"/>
    <w:rsid w:val="00E84C39"/>
    <w:rsid w:val="00E8613B"/>
    <w:rsid w:val="00E876F4"/>
    <w:rsid w:val="00E877AB"/>
    <w:rsid w:val="00E877DC"/>
    <w:rsid w:val="00E879FE"/>
    <w:rsid w:val="00E92121"/>
    <w:rsid w:val="00E92F1F"/>
    <w:rsid w:val="00E942E6"/>
    <w:rsid w:val="00E947F8"/>
    <w:rsid w:val="00E95BC5"/>
    <w:rsid w:val="00EA0FBB"/>
    <w:rsid w:val="00EA156C"/>
    <w:rsid w:val="00EA229C"/>
    <w:rsid w:val="00EA77B9"/>
    <w:rsid w:val="00EB0658"/>
    <w:rsid w:val="00EB12B8"/>
    <w:rsid w:val="00EB181B"/>
    <w:rsid w:val="00EB2A8C"/>
    <w:rsid w:val="00EB4831"/>
    <w:rsid w:val="00EB5470"/>
    <w:rsid w:val="00EB55E2"/>
    <w:rsid w:val="00EB7443"/>
    <w:rsid w:val="00EC0D83"/>
    <w:rsid w:val="00EC12B3"/>
    <w:rsid w:val="00EC148D"/>
    <w:rsid w:val="00EC1A50"/>
    <w:rsid w:val="00EC1D08"/>
    <w:rsid w:val="00EC5961"/>
    <w:rsid w:val="00ED0867"/>
    <w:rsid w:val="00ED0EA7"/>
    <w:rsid w:val="00ED2F61"/>
    <w:rsid w:val="00ED4353"/>
    <w:rsid w:val="00ED4700"/>
    <w:rsid w:val="00ED56B0"/>
    <w:rsid w:val="00ED67D2"/>
    <w:rsid w:val="00ED6F2C"/>
    <w:rsid w:val="00EE0453"/>
    <w:rsid w:val="00EE0AF3"/>
    <w:rsid w:val="00EE1933"/>
    <w:rsid w:val="00EE1D4F"/>
    <w:rsid w:val="00EE21D9"/>
    <w:rsid w:val="00EE2AE1"/>
    <w:rsid w:val="00EE3CF8"/>
    <w:rsid w:val="00EE6AE1"/>
    <w:rsid w:val="00EE6AF0"/>
    <w:rsid w:val="00EE6E4B"/>
    <w:rsid w:val="00EE72AE"/>
    <w:rsid w:val="00EE75E0"/>
    <w:rsid w:val="00EE7666"/>
    <w:rsid w:val="00EF00D4"/>
    <w:rsid w:val="00EF066A"/>
    <w:rsid w:val="00EF088F"/>
    <w:rsid w:val="00EF3BF5"/>
    <w:rsid w:val="00EF5A78"/>
    <w:rsid w:val="00F00465"/>
    <w:rsid w:val="00F00650"/>
    <w:rsid w:val="00F009E6"/>
    <w:rsid w:val="00F02073"/>
    <w:rsid w:val="00F02BA2"/>
    <w:rsid w:val="00F02DBF"/>
    <w:rsid w:val="00F030CB"/>
    <w:rsid w:val="00F03931"/>
    <w:rsid w:val="00F03F68"/>
    <w:rsid w:val="00F0471A"/>
    <w:rsid w:val="00F04729"/>
    <w:rsid w:val="00F04DFB"/>
    <w:rsid w:val="00F0577B"/>
    <w:rsid w:val="00F065F7"/>
    <w:rsid w:val="00F06D86"/>
    <w:rsid w:val="00F070E4"/>
    <w:rsid w:val="00F076E2"/>
    <w:rsid w:val="00F10DF9"/>
    <w:rsid w:val="00F11320"/>
    <w:rsid w:val="00F115C1"/>
    <w:rsid w:val="00F12206"/>
    <w:rsid w:val="00F13543"/>
    <w:rsid w:val="00F17E1A"/>
    <w:rsid w:val="00F202A7"/>
    <w:rsid w:val="00F2077E"/>
    <w:rsid w:val="00F21DBA"/>
    <w:rsid w:val="00F235DF"/>
    <w:rsid w:val="00F23A01"/>
    <w:rsid w:val="00F23B4C"/>
    <w:rsid w:val="00F241CD"/>
    <w:rsid w:val="00F24417"/>
    <w:rsid w:val="00F26DF2"/>
    <w:rsid w:val="00F26F91"/>
    <w:rsid w:val="00F309E6"/>
    <w:rsid w:val="00F310D0"/>
    <w:rsid w:val="00F32AA3"/>
    <w:rsid w:val="00F334A8"/>
    <w:rsid w:val="00F34872"/>
    <w:rsid w:val="00F36E94"/>
    <w:rsid w:val="00F37C3E"/>
    <w:rsid w:val="00F37E0A"/>
    <w:rsid w:val="00F37F28"/>
    <w:rsid w:val="00F40248"/>
    <w:rsid w:val="00F4054D"/>
    <w:rsid w:val="00F40C8D"/>
    <w:rsid w:val="00F42436"/>
    <w:rsid w:val="00F42767"/>
    <w:rsid w:val="00F42843"/>
    <w:rsid w:val="00F42918"/>
    <w:rsid w:val="00F42AF2"/>
    <w:rsid w:val="00F439EA"/>
    <w:rsid w:val="00F452D5"/>
    <w:rsid w:val="00F4594E"/>
    <w:rsid w:val="00F45EB1"/>
    <w:rsid w:val="00F46B75"/>
    <w:rsid w:val="00F47AEF"/>
    <w:rsid w:val="00F47C9A"/>
    <w:rsid w:val="00F50251"/>
    <w:rsid w:val="00F50600"/>
    <w:rsid w:val="00F50EB0"/>
    <w:rsid w:val="00F52DCF"/>
    <w:rsid w:val="00F53EED"/>
    <w:rsid w:val="00F550BF"/>
    <w:rsid w:val="00F56648"/>
    <w:rsid w:val="00F569E8"/>
    <w:rsid w:val="00F57216"/>
    <w:rsid w:val="00F5780C"/>
    <w:rsid w:val="00F57BF9"/>
    <w:rsid w:val="00F60A44"/>
    <w:rsid w:val="00F621C8"/>
    <w:rsid w:val="00F62576"/>
    <w:rsid w:val="00F629EE"/>
    <w:rsid w:val="00F6451E"/>
    <w:rsid w:val="00F6529F"/>
    <w:rsid w:val="00F65789"/>
    <w:rsid w:val="00F66C4B"/>
    <w:rsid w:val="00F67A32"/>
    <w:rsid w:val="00F70142"/>
    <w:rsid w:val="00F711F3"/>
    <w:rsid w:val="00F72FEE"/>
    <w:rsid w:val="00F73154"/>
    <w:rsid w:val="00F74386"/>
    <w:rsid w:val="00F755B4"/>
    <w:rsid w:val="00F75772"/>
    <w:rsid w:val="00F76267"/>
    <w:rsid w:val="00F80AE6"/>
    <w:rsid w:val="00F8170E"/>
    <w:rsid w:val="00F82ACA"/>
    <w:rsid w:val="00F836E6"/>
    <w:rsid w:val="00F84193"/>
    <w:rsid w:val="00F84C7B"/>
    <w:rsid w:val="00F85342"/>
    <w:rsid w:val="00F85603"/>
    <w:rsid w:val="00F858FE"/>
    <w:rsid w:val="00F9037D"/>
    <w:rsid w:val="00F9063A"/>
    <w:rsid w:val="00F916A5"/>
    <w:rsid w:val="00F918CD"/>
    <w:rsid w:val="00F92CEF"/>
    <w:rsid w:val="00F949CD"/>
    <w:rsid w:val="00F95F29"/>
    <w:rsid w:val="00F963D2"/>
    <w:rsid w:val="00F96788"/>
    <w:rsid w:val="00F96BDD"/>
    <w:rsid w:val="00F970C0"/>
    <w:rsid w:val="00FA0BB9"/>
    <w:rsid w:val="00FA1912"/>
    <w:rsid w:val="00FA1FEF"/>
    <w:rsid w:val="00FA2445"/>
    <w:rsid w:val="00FA2457"/>
    <w:rsid w:val="00FA3EB5"/>
    <w:rsid w:val="00FA49D8"/>
    <w:rsid w:val="00FA5638"/>
    <w:rsid w:val="00FA61FB"/>
    <w:rsid w:val="00FA6990"/>
    <w:rsid w:val="00FA757C"/>
    <w:rsid w:val="00FA7A68"/>
    <w:rsid w:val="00FB0B2E"/>
    <w:rsid w:val="00FB1A22"/>
    <w:rsid w:val="00FB2264"/>
    <w:rsid w:val="00FB3794"/>
    <w:rsid w:val="00FB3D87"/>
    <w:rsid w:val="00FB4B8F"/>
    <w:rsid w:val="00FB60E1"/>
    <w:rsid w:val="00FB6310"/>
    <w:rsid w:val="00FB6DCE"/>
    <w:rsid w:val="00FB7BE6"/>
    <w:rsid w:val="00FB7DC5"/>
    <w:rsid w:val="00FC21B7"/>
    <w:rsid w:val="00FC2F47"/>
    <w:rsid w:val="00FC38A4"/>
    <w:rsid w:val="00FC4F10"/>
    <w:rsid w:val="00FC50C1"/>
    <w:rsid w:val="00FC5F45"/>
    <w:rsid w:val="00FC633C"/>
    <w:rsid w:val="00FC72FB"/>
    <w:rsid w:val="00FC74D7"/>
    <w:rsid w:val="00FD0584"/>
    <w:rsid w:val="00FD0844"/>
    <w:rsid w:val="00FD0F09"/>
    <w:rsid w:val="00FD13E5"/>
    <w:rsid w:val="00FD1778"/>
    <w:rsid w:val="00FD295C"/>
    <w:rsid w:val="00FD400D"/>
    <w:rsid w:val="00FD4AA9"/>
    <w:rsid w:val="00FD5005"/>
    <w:rsid w:val="00FD5738"/>
    <w:rsid w:val="00FE009B"/>
    <w:rsid w:val="00FE04E7"/>
    <w:rsid w:val="00FE06F1"/>
    <w:rsid w:val="00FE1803"/>
    <w:rsid w:val="00FE2B4F"/>
    <w:rsid w:val="00FE308D"/>
    <w:rsid w:val="00FE532D"/>
    <w:rsid w:val="00FE6FF9"/>
    <w:rsid w:val="00FE7398"/>
    <w:rsid w:val="00FE74C7"/>
    <w:rsid w:val="00FE7575"/>
    <w:rsid w:val="00FE79E2"/>
    <w:rsid w:val="00FE7F4D"/>
    <w:rsid w:val="00FF004F"/>
    <w:rsid w:val="00FF0DEE"/>
    <w:rsid w:val="00FF1756"/>
    <w:rsid w:val="00FF2CA5"/>
    <w:rsid w:val="00FF4231"/>
    <w:rsid w:val="00FF50C6"/>
    <w:rsid w:val="00FF5836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1466A"/>
  <w15:chartTrackingRefBased/>
  <w15:docId w15:val="{70CC9E21-1DB2-1F42-8C47-55299D10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Normal Indent" w:qFormat="1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5">
    <w:name w:val="Normal"/>
    <w:qFormat/>
    <w:rsid w:val="00EB5470"/>
    <w:p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/>
      <w:sz w:val="24"/>
    </w:rPr>
  </w:style>
  <w:style w:type="paragraph" w:styleId="1">
    <w:name w:val="heading 1"/>
    <w:aliases w:val="[1.],第N節,目錄1,第一章標題 1,楷 18,第一章,章標題"/>
    <w:basedOn w:val="a5"/>
    <w:next w:val="2"/>
    <w:link w:val="10"/>
    <w:qFormat/>
    <w:rsid w:val="00DA6E0E"/>
    <w:pPr>
      <w:keepNext/>
      <w:numPr>
        <w:numId w:val="6"/>
      </w:numPr>
      <w:spacing w:before="1200" w:after="0" w:line="360" w:lineRule="auto"/>
      <w:jc w:val="center"/>
      <w:outlineLvl w:val="0"/>
    </w:pPr>
    <w:rPr>
      <w:b/>
      <w:sz w:val="40"/>
    </w:rPr>
  </w:style>
  <w:style w:type="paragraph" w:styleId="2">
    <w:name w:val="heading 2"/>
    <w:basedOn w:val="a5"/>
    <w:link w:val="20"/>
    <w:qFormat/>
    <w:rsid w:val="00402B49"/>
    <w:pPr>
      <w:keepNext/>
      <w:numPr>
        <w:ilvl w:val="1"/>
        <w:numId w:val="7"/>
      </w:numPr>
      <w:spacing w:before="240" w:after="0" w:line="520" w:lineRule="atLeast"/>
      <w:jc w:val="left"/>
      <w:outlineLvl w:val="1"/>
    </w:pPr>
    <w:rPr>
      <w:b/>
      <w:kern w:val="52"/>
      <w:sz w:val="32"/>
    </w:rPr>
  </w:style>
  <w:style w:type="paragraph" w:styleId="3">
    <w:name w:val="heading 3"/>
    <w:basedOn w:val="a5"/>
    <w:next w:val="a6"/>
    <w:link w:val="30"/>
    <w:qFormat/>
    <w:rsid w:val="00EB5470"/>
    <w:pPr>
      <w:keepNext/>
      <w:numPr>
        <w:ilvl w:val="2"/>
        <w:numId w:val="8"/>
      </w:numPr>
      <w:tabs>
        <w:tab w:val="left" w:pos="765"/>
      </w:tabs>
      <w:spacing w:before="240" w:after="0" w:line="520" w:lineRule="atLeast"/>
      <w:jc w:val="left"/>
      <w:outlineLvl w:val="2"/>
    </w:pPr>
    <w:rPr>
      <w:b/>
      <w:sz w:val="28"/>
    </w:rPr>
  </w:style>
  <w:style w:type="paragraph" w:styleId="4">
    <w:name w:val="heading 4"/>
    <w:basedOn w:val="a5"/>
    <w:next w:val="a6"/>
    <w:link w:val="40"/>
    <w:qFormat/>
    <w:rsid w:val="00EB5470"/>
    <w:pPr>
      <w:keepNext/>
      <w:numPr>
        <w:ilvl w:val="3"/>
        <w:numId w:val="9"/>
      </w:numPr>
      <w:spacing w:before="240" w:after="0" w:line="520" w:lineRule="atLeast"/>
      <w:jc w:val="left"/>
      <w:outlineLvl w:val="3"/>
    </w:pPr>
    <w:rPr>
      <w:sz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6">
    <w:name w:val="Normal Indent"/>
    <w:basedOn w:val="a5"/>
    <w:link w:val="aa"/>
    <w:qFormat/>
    <w:rsid w:val="00EB5470"/>
    <w:pPr>
      <w:ind w:firstLine="510"/>
    </w:pPr>
  </w:style>
  <w:style w:type="paragraph" w:styleId="41">
    <w:name w:val="toc 4"/>
    <w:basedOn w:val="a5"/>
    <w:next w:val="a5"/>
    <w:autoRedefine/>
    <w:semiHidden/>
    <w:pPr>
      <w:ind w:left="1440"/>
    </w:pPr>
  </w:style>
  <w:style w:type="paragraph" w:styleId="ab">
    <w:name w:val="annotation text"/>
    <w:basedOn w:val="a5"/>
    <w:link w:val="ac"/>
    <w:pPr>
      <w:spacing w:before="0" w:line="240" w:lineRule="auto"/>
      <w:jc w:val="left"/>
    </w:pPr>
    <w:rPr>
      <w:sz w:val="20"/>
    </w:rPr>
  </w:style>
  <w:style w:type="paragraph" w:styleId="ad">
    <w:name w:val="Document Map"/>
    <w:basedOn w:val="a5"/>
    <w:link w:val="ae"/>
    <w:semiHidden/>
    <w:pPr>
      <w:shd w:val="clear" w:color="auto" w:fill="000080"/>
    </w:pPr>
    <w:rPr>
      <w:rFonts w:ascii="Arial" w:eastAsia="新細明體" w:hAnsi="Arial"/>
    </w:rPr>
  </w:style>
  <w:style w:type="paragraph" w:styleId="11">
    <w:name w:val="toc 1"/>
    <w:basedOn w:val="a5"/>
    <w:next w:val="a5"/>
    <w:autoRedefine/>
    <w:uiPriority w:val="39"/>
    <w:rsid w:val="003D1605"/>
    <w:pPr>
      <w:tabs>
        <w:tab w:val="left" w:pos="510"/>
        <w:tab w:val="right" w:leader="dot" w:pos="8303"/>
      </w:tabs>
      <w:spacing w:before="0" w:after="0"/>
    </w:pPr>
    <w:rPr>
      <w:b/>
      <w:noProof/>
      <w:sz w:val="28"/>
    </w:rPr>
  </w:style>
  <w:style w:type="paragraph" w:styleId="af">
    <w:name w:val="footer"/>
    <w:basedOn w:val="a5"/>
    <w:link w:val="af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1">
    <w:name w:val="page number"/>
    <w:basedOn w:val="a7"/>
  </w:style>
  <w:style w:type="paragraph" w:customStyle="1" w:styleId="af2">
    <w:name w:val="表格"/>
    <w:qFormat/>
    <w:pPr>
      <w:spacing w:line="400" w:lineRule="atLeast"/>
      <w:jc w:val="center"/>
    </w:pPr>
    <w:rPr>
      <w:rFonts w:eastAsia="華康楷書體W5"/>
      <w:noProof/>
      <w:sz w:val="26"/>
    </w:rPr>
  </w:style>
  <w:style w:type="paragraph" w:styleId="af3">
    <w:name w:val="header"/>
    <w:basedOn w:val="a5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-A">
    <w:name w:val="項目符號-A"/>
    <w:basedOn w:val="a5"/>
    <w:rsid w:val="000E327E"/>
    <w:pPr>
      <w:keepNext/>
      <w:numPr>
        <w:numId w:val="10"/>
      </w:numPr>
    </w:pPr>
  </w:style>
  <w:style w:type="paragraph" w:styleId="a0">
    <w:name w:val="List Bullet"/>
    <w:basedOn w:val="a5"/>
    <w:autoRedefine/>
    <w:pPr>
      <w:keepNext/>
      <w:numPr>
        <w:numId w:val="1"/>
      </w:numPr>
      <w:spacing w:before="240" w:after="0"/>
      <w:jc w:val="left"/>
    </w:pPr>
  </w:style>
  <w:style w:type="paragraph" w:customStyle="1" w:styleId="-10">
    <w:name w:val="項目符號-(1)"/>
    <w:basedOn w:val="a5"/>
    <w:rsid w:val="000E327E"/>
    <w:pPr>
      <w:numPr>
        <w:numId w:val="3"/>
      </w:numPr>
    </w:pPr>
  </w:style>
  <w:style w:type="paragraph" w:styleId="5">
    <w:name w:val="toc 5"/>
    <w:basedOn w:val="a5"/>
    <w:next w:val="a5"/>
    <w:autoRedefine/>
    <w:semiHidden/>
    <w:pPr>
      <w:ind w:left="1920"/>
    </w:pPr>
  </w:style>
  <w:style w:type="paragraph" w:customStyle="1" w:styleId="a">
    <w:name w:val="參考文獻編號"/>
    <w:basedOn w:val="a5"/>
    <w:pPr>
      <w:numPr>
        <w:numId w:val="2"/>
      </w:numPr>
    </w:pPr>
  </w:style>
  <w:style w:type="paragraph" w:customStyle="1" w:styleId="12">
    <w:name w:val="方程式註解1"/>
    <w:basedOn w:val="a5"/>
    <w:next w:val="a6"/>
  </w:style>
  <w:style w:type="paragraph" w:customStyle="1" w:styleId="21">
    <w:name w:val="方程式註解2"/>
    <w:basedOn w:val="a5"/>
    <w:next w:val="a6"/>
    <w:pPr>
      <w:spacing w:before="0"/>
      <w:ind w:left="1196" w:hanging="431"/>
    </w:pPr>
  </w:style>
  <w:style w:type="paragraph" w:styleId="22">
    <w:name w:val="toc 2"/>
    <w:basedOn w:val="a5"/>
    <w:next w:val="a5"/>
    <w:autoRedefine/>
    <w:uiPriority w:val="39"/>
    <w:pPr>
      <w:tabs>
        <w:tab w:val="left" w:pos="981"/>
        <w:tab w:val="right" w:leader="dot" w:pos="8303"/>
      </w:tabs>
      <w:spacing w:before="0" w:after="0"/>
      <w:ind w:left="510"/>
    </w:pPr>
    <w:rPr>
      <w:noProof/>
    </w:rPr>
  </w:style>
  <w:style w:type="paragraph" w:styleId="31">
    <w:name w:val="toc 3"/>
    <w:basedOn w:val="a5"/>
    <w:next w:val="a5"/>
    <w:autoRedefine/>
    <w:pPr>
      <w:tabs>
        <w:tab w:val="left" w:pos="1746"/>
        <w:tab w:val="right" w:leader="dot" w:pos="8303"/>
      </w:tabs>
      <w:spacing w:before="0" w:after="0"/>
      <w:ind w:left="1021"/>
    </w:pPr>
    <w:rPr>
      <w:noProof/>
    </w:rPr>
  </w:style>
  <w:style w:type="paragraph" w:styleId="6">
    <w:name w:val="toc 6"/>
    <w:basedOn w:val="a5"/>
    <w:next w:val="a5"/>
    <w:autoRedefine/>
    <w:semiHidden/>
    <w:pPr>
      <w:ind w:left="2400"/>
    </w:pPr>
  </w:style>
  <w:style w:type="paragraph" w:styleId="7">
    <w:name w:val="toc 7"/>
    <w:basedOn w:val="a5"/>
    <w:next w:val="a5"/>
    <w:autoRedefine/>
    <w:semiHidden/>
    <w:pPr>
      <w:ind w:left="2880"/>
    </w:pPr>
  </w:style>
  <w:style w:type="paragraph" w:styleId="8">
    <w:name w:val="toc 8"/>
    <w:basedOn w:val="a5"/>
    <w:next w:val="a5"/>
    <w:autoRedefine/>
    <w:semiHidden/>
    <w:pPr>
      <w:ind w:left="3360"/>
    </w:pPr>
  </w:style>
  <w:style w:type="paragraph" w:styleId="9">
    <w:name w:val="toc 9"/>
    <w:basedOn w:val="a5"/>
    <w:next w:val="a5"/>
    <w:autoRedefine/>
    <w:semiHidden/>
    <w:pPr>
      <w:ind w:left="3840"/>
    </w:pPr>
  </w:style>
  <w:style w:type="paragraph" w:styleId="af5">
    <w:name w:val="Closing"/>
    <w:basedOn w:val="a5"/>
    <w:next w:val="a5"/>
    <w:link w:val="af6"/>
    <w:pPr>
      <w:ind w:left="4320"/>
    </w:pPr>
  </w:style>
  <w:style w:type="paragraph" w:styleId="af7">
    <w:name w:val="table of figures"/>
    <w:basedOn w:val="a5"/>
    <w:next w:val="a5"/>
    <w:autoRedefine/>
    <w:uiPriority w:val="99"/>
    <w:rsid w:val="000C34BD"/>
    <w:pPr>
      <w:tabs>
        <w:tab w:val="right" w:leader="dot" w:pos="8505"/>
      </w:tabs>
      <w:spacing w:before="0" w:after="0"/>
      <w:ind w:left="980" w:right="964" w:hanging="981"/>
    </w:pPr>
  </w:style>
  <w:style w:type="paragraph" w:customStyle="1" w:styleId="af8">
    <w:name w:val="方程式分隔"/>
    <w:basedOn w:val="a5"/>
    <w:next w:val="a6"/>
    <w:pPr>
      <w:spacing w:before="0" w:after="0" w:line="180" w:lineRule="exact"/>
    </w:pPr>
  </w:style>
  <w:style w:type="paragraph" w:customStyle="1" w:styleId="-1">
    <w:name w:val="項目編號-1"/>
    <w:basedOn w:val="a5"/>
    <w:pPr>
      <w:keepNext/>
      <w:numPr>
        <w:numId w:val="5"/>
      </w:numPr>
      <w:spacing w:before="240" w:after="0"/>
    </w:pPr>
  </w:style>
  <w:style w:type="paragraph" w:customStyle="1" w:styleId="-">
    <w:name w:val="項目編號-。"/>
    <w:basedOn w:val="a5"/>
    <w:qFormat/>
    <w:rsid w:val="009D710C"/>
    <w:pPr>
      <w:tabs>
        <w:tab w:val="num" w:pos="1741"/>
      </w:tabs>
      <w:ind w:leftChars="560" w:left="1741" w:hanging="397"/>
    </w:pPr>
  </w:style>
  <w:style w:type="paragraph" w:styleId="af9">
    <w:name w:val="Title"/>
    <w:basedOn w:val="a5"/>
    <w:next w:val="1"/>
    <w:link w:val="afa"/>
    <w:qFormat/>
    <w:pPr>
      <w:widowControl w:val="0"/>
      <w:adjustRightInd/>
      <w:spacing w:before="600" w:after="0" w:line="360" w:lineRule="auto"/>
      <w:jc w:val="center"/>
      <w:textAlignment w:val="auto"/>
      <w:outlineLvl w:val="0"/>
    </w:pPr>
    <w:rPr>
      <w:b/>
      <w:sz w:val="36"/>
    </w:rPr>
  </w:style>
  <w:style w:type="paragraph" w:styleId="afb">
    <w:name w:val="caption"/>
    <w:next w:val="a5"/>
    <w:link w:val="afc"/>
    <w:qFormat/>
    <w:pPr>
      <w:spacing w:line="260" w:lineRule="atLeast"/>
      <w:jc w:val="center"/>
    </w:pPr>
    <w:rPr>
      <w:rFonts w:eastAsia="華康楷書體W5(P)"/>
      <w:noProof/>
      <w:sz w:val="26"/>
    </w:rPr>
  </w:style>
  <w:style w:type="paragraph" w:styleId="afd">
    <w:name w:val="Date"/>
    <w:basedOn w:val="a5"/>
    <w:next w:val="a5"/>
    <w:link w:val="afe"/>
    <w:rsid w:val="001B0697"/>
    <w:pPr>
      <w:jc w:val="right"/>
    </w:pPr>
  </w:style>
  <w:style w:type="paragraph" w:customStyle="1" w:styleId="aff">
    <w:name w:val="參考文獻"/>
    <w:basedOn w:val="2"/>
    <w:next w:val="a"/>
    <w:pPr>
      <w:numPr>
        <w:ilvl w:val="0"/>
        <w:numId w:val="0"/>
      </w:numPr>
    </w:pPr>
  </w:style>
  <w:style w:type="table" w:styleId="aff0">
    <w:name w:val="Table Grid"/>
    <w:basedOn w:val="a8"/>
    <w:rsid w:val="00AD61B2"/>
    <w:pPr>
      <w:adjustRightInd w:val="0"/>
      <w:spacing w:before="60" w:after="60" w:line="40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(1) 縮排"/>
    <w:basedOn w:val="a6"/>
    <w:link w:val="14"/>
    <w:rsid w:val="00805B2B"/>
    <w:pPr>
      <w:ind w:left="510"/>
    </w:pPr>
  </w:style>
  <w:style w:type="paragraph" w:customStyle="1" w:styleId="aff1">
    <w:name w:val="表標題"/>
    <w:basedOn w:val="afb"/>
    <w:next w:val="a5"/>
    <w:qFormat/>
    <w:rsid w:val="00653E47"/>
    <w:pPr>
      <w:spacing w:beforeLines="100" w:before="240"/>
    </w:pPr>
    <w:rPr>
      <w:rFonts w:eastAsia="微軟正黑體"/>
    </w:rPr>
  </w:style>
  <w:style w:type="paragraph" w:customStyle="1" w:styleId="aff2">
    <w:name w:val="圖標題"/>
    <w:basedOn w:val="afb"/>
    <w:next w:val="a5"/>
    <w:qFormat/>
    <w:rsid w:val="00653E47"/>
    <w:pPr>
      <w:spacing w:after="240"/>
    </w:pPr>
    <w:rPr>
      <w:rFonts w:ascii="Arial" w:eastAsia="微軟正黑體" w:hAnsi="Arial" w:cs="Arial"/>
    </w:rPr>
  </w:style>
  <w:style w:type="paragraph" w:customStyle="1" w:styleId="-AArial">
    <w:name w:val="樣式 項目符號-A + Arial"/>
    <w:basedOn w:val="-A"/>
    <w:rsid w:val="00EB5470"/>
    <w:rPr>
      <w:rFonts w:ascii="Arial" w:hAnsi="Arial"/>
    </w:rPr>
  </w:style>
  <w:style w:type="character" w:customStyle="1" w:styleId="af0">
    <w:name w:val="頁尾 字元"/>
    <w:link w:val="af"/>
    <w:uiPriority w:val="99"/>
    <w:rsid w:val="00007EBB"/>
    <w:rPr>
      <w:rFonts w:ascii="微軟正黑體" w:eastAsia="微軟正黑體" w:hAnsi="微軟正黑體"/>
    </w:rPr>
  </w:style>
  <w:style w:type="paragraph" w:customStyle="1" w:styleId="120">
    <w:name w:val="樣式 標號 + 微軟正黑體 套用前:  12 點"/>
    <w:basedOn w:val="afb"/>
    <w:qFormat/>
    <w:rsid w:val="00653E47"/>
    <w:pPr>
      <w:spacing w:before="240"/>
    </w:pPr>
    <w:rPr>
      <w:rFonts w:ascii="微軟正黑體" w:eastAsia="微軟正黑體" w:hAnsi="微軟正黑體" w:cs="新細明體"/>
    </w:rPr>
  </w:style>
  <w:style w:type="paragraph" w:customStyle="1" w:styleId="121">
    <w:name w:val="樣式 標號 + 套用前:  12 點"/>
    <w:basedOn w:val="afb"/>
    <w:qFormat/>
    <w:rsid w:val="00653E47"/>
    <w:pPr>
      <w:spacing w:before="240"/>
    </w:pPr>
    <w:rPr>
      <w:rFonts w:ascii="微軟正黑體" w:eastAsia="微軟正黑體" w:hAnsi="微軟正黑體" w:cs="新細明體"/>
    </w:rPr>
  </w:style>
  <w:style w:type="paragraph" w:styleId="aff3">
    <w:name w:val="Balloon Text"/>
    <w:basedOn w:val="a5"/>
    <w:link w:val="aff4"/>
    <w:rsid w:val="003730D9"/>
    <w:pPr>
      <w:spacing w:before="0" w:after="0" w:line="240" w:lineRule="auto"/>
    </w:pPr>
    <w:rPr>
      <w:rFonts w:ascii="Calibri Light" w:eastAsia="新細明體" w:hAnsi="Calibri Light"/>
      <w:sz w:val="18"/>
      <w:szCs w:val="18"/>
    </w:rPr>
  </w:style>
  <w:style w:type="character" w:customStyle="1" w:styleId="aff4">
    <w:name w:val="註解方塊文字 字元"/>
    <w:link w:val="aff3"/>
    <w:rsid w:val="003730D9"/>
    <w:rPr>
      <w:rFonts w:ascii="Calibri Light" w:eastAsia="新細明體" w:hAnsi="Calibri Light" w:cs="Times New Roman"/>
      <w:sz w:val="18"/>
      <w:szCs w:val="18"/>
    </w:rPr>
  </w:style>
  <w:style w:type="paragraph" w:customStyle="1" w:styleId="0">
    <w:name w:val="0註"/>
    <w:basedOn w:val="a5"/>
    <w:rsid w:val="002A21FF"/>
    <w:pPr>
      <w:widowControl w:val="0"/>
    </w:pPr>
    <w:rPr>
      <w:rFonts w:ascii="Verdana" w:eastAsia="超研澤細圓" w:hAnsi="Verdana"/>
      <w:kern w:val="2"/>
      <w:sz w:val="16"/>
      <w:szCs w:val="16"/>
    </w:rPr>
  </w:style>
  <w:style w:type="character" w:customStyle="1" w:styleId="15">
    <w:name w:val="頁尾 字元1"/>
    <w:uiPriority w:val="99"/>
    <w:rsid w:val="00DD45EE"/>
    <w:rPr>
      <w:rFonts w:ascii="微軟正黑體" w:eastAsia="微軟正黑體" w:hAnsi="微軟正黑體"/>
    </w:rPr>
  </w:style>
  <w:style w:type="character" w:customStyle="1" w:styleId="aa">
    <w:name w:val="內文縮排 字元"/>
    <w:link w:val="a6"/>
    <w:rsid w:val="00F24417"/>
    <w:rPr>
      <w:rFonts w:ascii="微軟正黑體" w:eastAsia="微軟正黑體" w:hAnsi="微軟正黑體"/>
      <w:sz w:val="24"/>
    </w:rPr>
  </w:style>
  <w:style w:type="character" w:customStyle="1" w:styleId="10">
    <w:name w:val="標題 1 字元"/>
    <w:aliases w:val="[1.] 字元,第N節 字元,目錄1 字元,第一章標題 1 字元,楷 18 字元,第一章 字元,章標題 字元"/>
    <w:link w:val="1"/>
    <w:rsid w:val="00750921"/>
    <w:rPr>
      <w:rFonts w:ascii="微軟正黑體" w:eastAsia="微軟正黑體" w:hAnsi="微軟正黑體"/>
      <w:b/>
      <w:sz w:val="40"/>
    </w:rPr>
  </w:style>
  <w:style w:type="character" w:customStyle="1" w:styleId="14">
    <w:name w:val="(1) 縮排 字元"/>
    <w:basedOn w:val="aa"/>
    <w:link w:val="13"/>
    <w:rsid w:val="0096512C"/>
    <w:rPr>
      <w:rFonts w:ascii="微軟正黑體" w:eastAsia="微軟正黑體" w:hAnsi="微軟正黑體"/>
      <w:sz w:val="24"/>
    </w:rPr>
  </w:style>
  <w:style w:type="character" w:customStyle="1" w:styleId="ac">
    <w:name w:val="註解文字 字元"/>
    <w:link w:val="ab"/>
    <w:rsid w:val="0096512C"/>
    <w:rPr>
      <w:rFonts w:ascii="微軟正黑體" w:eastAsia="微軟正黑體" w:hAnsi="微軟正黑體"/>
    </w:rPr>
  </w:style>
  <w:style w:type="paragraph" w:customStyle="1" w:styleId="A4">
    <w:name w:val="(A)標題"/>
    <w:basedOn w:val="a5"/>
    <w:rsid w:val="008D7780"/>
    <w:pPr>
      <w:numPr>
        <w:numId w:val="11"/>
      </w:numPr>
      <w:tabs>
        <w:tab w:val="left" w:pos="2240"/>
      </w:tabs>
    </w:pPr>
  </w:style>
  <w:style w:type="character" w:customStyle="1" w:styleId="20">
    <w:name w:val="標題 2 字元"/>
    <w:link w:val="2"/>
    <w:locked/>
    <w:rsid w:val="008D7780"/>
    <w:rPr>
      <w:rFonts w:ascii="微軟正黑體" w:eastAsia="微軟正黑體" w:hAnsi="微軟正黑體"/>
      <w:b/>
      <w:kern w:val="52"/>
      <w:sz w:val="32"/>
    </w:rPr>
  </w:style>
  <w:style w:type="paragraph" w:customStyle="1" w:styleId="A2">
    <w:name w:val="A"/>
    <w:basedOn w:val="a5"/>
    <w:rsid w:val="00CB7BF4"/>
    <w:pPr>
      <w:numPr>
        <w:numId w:val="12"/>
      </w:numPr>
    </w:pPr>
    <w:rPr>
      <w:rFonts w:ascii="Arial" w:hAnsi="Arial"/>
    </w:rPr>
  </w:style>
  <w:style w:type="character" w:customStyle="1" w:styleId="30">
    <w:name w:val="標題 3 字元"/>
    <w:link w:val="3"/>
    <w:locked/>
    <w:rsid w:val="00CB7BF4"/>
    <w:rPr>
      <w:rFonts w:ascii="微軟正黑體" w:eastAsia="微軟正黑體" w:hAnsi="微軟正黑體"/>
      <w:b/>
      <w:sz w:val="28"/>
    </w:rPr>
  </w:style>
  <w:style w:type="paragraph" w:customStyle="1" w:styleId="111">
    <w:name w:val="1.1.1標題"/>
    <w:basedOn w:val="3"/>
    <w:rsid w:val="009D127D"/>
    <w:pPr>
      <w:numPr>
        <w:numId w:val="4"/>
      </w:numPr>
      <w:tabs>
        <w:tab w:val="left" w:pos="840"/>
      </w:tabs>
      <w:ind w:left="851" w:hanging="851"/>
    </w:pPr>
  </w:style>
  <w:style w:type="paragraph" w:customStyle="1" w:styleId="Aff5">
    <w:name w:val="(A)縮排"/>
    <w:basedOn w:val="a5"/>
    <w:rsid w:val="00FC21B7"/>
    <w:pPr>
      <w:ind w:leftChars="800" w:left="2240" w:firstLineChars="200" w:firstLine="560"/>
    </w:pPr>
  </w:style>
  <w:style w:type="paragraph" w:customStyle="1" w:styleId="16">
    <w:name w:val="1."/>
    <w:basedOn w:val="a5"/>
    <w:rsid w:val="00120946"/>
    <w:pPr>
      <w:keepNext/>
      <w:tabs>
        <w:tab w:val="num" w:pos="567"/>
      </w:tabs>
      <w:spacing w:before="0" w:after="0" w:line="240" w:lineRule="auto"/>
      <w:ind w:left="567" w:hanging="567"/>
    </w:pPr>
  </w:style>
  <w:style w:type="paragraph" w:customStyle="1" w:styleId="90">
    <w:name w:val="9表標"/>
    <w:basedOn w:val="a5"/>
    <w:rsid w:val="00120946"/>
    <w:pPr>
      <w:widowControl w:val="0"/>
      <w:spacing w:beforeLines="100"/>
      <w:jc w:val="center"/>
    </w:pPr>
    <w:rPr>
      <w:rFonts w:ascii="Verdana" w:eastAsia="超研澤中特黑" w:hAnsi="Verdana"/>
      <w:kern w:val="2"/>
      <w:sz w:val="36"/>
      <w:szCs w:val="36"/>
    </w:rPr>
  </w:style>
  <w:style w:type="paragraph" w:styleId="aff6">
    <w:name w:val="List Paragraph"/>
    <w:basedOn w:val="a5"/>
    <w:link w:val="aff7"/>
    <w:uiPriority w:val="34"/>
    <w:qFormat/>
    <w:rsid w:val="00120946"/>
    <w:pPr>
      <w:ind w:leftChars="200" w:left="480"/>
    </w:pPr>
  </w:style>
  <w:style w:type="paragraph" w:customStyle="1" w:styleId="Aff8">
    <w:name w:val="A.縮排"/>
    <w:basedOn w:val="a5"/>
    <w:rsid w:val="00120946"/>
    <w:pPr>
      <w:ind w:left="1708" w:firstLineChars="200" w:firstLine="560"/>
    </w:pPr>
  </w:style>
  <w:style w:type="paragraph" w:customStyle="1" w:styleId="a1">
    <w:name w:val="(a)標題"/>
    <w:basedOn w:val="a5"/>
    <w:link w:val="aff9"/>
    <w:rsid w:val="00120946"/>
    <w:pPr>
      <w:numPr>
        <w:numId w:val="14"/>
      </w:numPr>
      <w:tabs>
        <w:tab w:val="left" w:pos="3136"/>
      </w:tabs>
    </w:pPr>
  </w:style>
  <w:style w:type="paragraph" w:customStyle="1" w:styleId="17">
    <w:name w:val="(1)"/>
    <w:basedOn w:val="a5"/>
    <w:rsid w:val="00120946"/>
    <w:pPr>
      <w:tabs>
        <w:tab w:val="num" w:pos="1020"/>
      </w:tabs>
      <w:ind w:left="1020" w:hanging="510"/>
    </w:pPr>
  </w:style>
  <w:style w:type="paragraph" w:customStyle="1" w:styleId="18">
    <w:name w:val="1.縮排"/>
    <w:basedOn w:val="a6"/>
    <w:link w:val="19"/>
    <w:rsid w:val="00120946"/>
    <w:pPr>
      <w:ind w:leftChars="205" w:left="574"/>
    </w:pPr>
  </w:style>
  <w:style w:type="character" w:customStyle="1" w:styleId="19">
    <w:name w:val="1.縮排 字元 字元"/>
    <w:basedOn w:val="aa"/>
    <w:link w:val="18"/>
    <w:rsid w:val="00120946"/>
    <w:rPr>
      <w:rFonts w:ascii="微軟正黑體" w:eastAsia="微軟正黑體" w:hAnsi="微軟正黑體"/>
      <w:sz w:val="24"/>
    </w:rPr>
  </w:style>
  <w:style w:type="character" w:styleId="affa">
    <w:name w:val="annotation reference"/>
    <w:basedOn w:val="a7"/>
    <w:rsid w:val="00120946"/>
    <w:rPr>
      <w:sz w:val="18"/>
      <w:szCs w:val="18"/>
    </w:rPr>
  </w:style>
  <w:style w:type="paragraph" w:styleId="affb">
    <w:name w:val="annotation subject"/>
    <w:basedOn w:val="ab"/>
    <w:next w:val="ab"/>
    <w:link w:val="affc"/>
    <w:rsid w:val="00120946"/>
    <w:pPr>
      <w:adjustRightInd/>
      <w:spacing w:after="0"/>
      <w:textAlignment w:val="auto"/>
    </w:pPr>
    <w:rPr>
      <w:rFonts w:ascii="Times New Roman" w:eastAsia="新細明體" w:hAnsi="Times New Roman"/>
      <w:b/>
      <w:bCs/>
      <w:sz w:val="24"/>
      <w:szCs w:val="24"/>
    </w:rPr>
  </w:style>
  <w:style w:type="character" w:customStyle="1" w:styleId="affc">
    <w:name w:val="註解主旨 字元"/>
    <w:basedOn w:val="ac"/>
    <w:link w:val="affb"/>
    <w:rsid w:val="00120946"/>
    <w:rPr>
      <w:rFonts w:ascii="微軟正黑體" w:eastAsia="微軟正黑體" w:hAnsi="微軟正黑體"/>
      <w:b/>
      <w:bCs/>
      <w:sz w:val="24"/>
      <w:szCs w:val="24"/>
    </w:rPr>
  </w:style>
  <w:style w:type="paragraph" w:customStyle="1" w:styleId="affd">
    <w:name w:val="表格文字"/>
    <w:basedOn w:val="a5"/>
    <w:rsid w:val="00120946"/>
    <w:pPr>
      <w:widowControl w:val="0"/>
      <w:snapToGrid w:val="0"/>
      <w:jc w:val="center"/>
    </w:pPr>
    <w:rPr>
      <w:rFonts w:eastAsia="華康中楷體"/>
      <w:kern w:val="2"/>
    </w:rPr>
  </w:style>
  <w:style w:type="character" w:styleId="affe">
    <w:name w:val="Hyperlink"/>
    <w:basedOn w:val="a7"/>
    <w:uiPriority w:val="99"/>
    <w:rsid w:val="00120946"/>
    <w:rPr>
      <w:color w:val="0563C1" w:themeColor="hyperlink"/>
      <w:u w:val="single"/>
    </w:rPr>
  </w:style>
  <w:style w:type="numbering" w:customStyle="1" w:styleId="A3">
    <w:name w:val="(A)"/>
    <w:basedOn w:val="a9"/>
    <w:rsid w:val="00120946"/>
    <w:pPr>
      <w:numPr>
        <w:numId w:val="13"/>
      </w:numPr>
    </w:pPr>
  </w:style>
  <w:style w:type="paragraph" w:customStyle="1" w:styleId="afff">
    <w:name w:val="(a)"/>
    <w:basedOn w:val="a5"/>
    <w:rsid w:val="00120946"/>
    <w:pPr>
      <w:tabs>
        <w:tab w:val="num" w:pos="2268"/>
      </w:tabs>
      <w:ind w:left="2268" w:hanging="567"/>
    </w:pPr>
  </w:style>
  <w:style w:type="paragraph" w:customStyle="1" w:styleId="afff0">
    <w:name w:val="a."/>
    <w:basedOn w:val="a20"/>
    <w:rsid w:val="00120946"/>
    <w:pPr>
      <w:tabs>
        <w:tab w:val="clear" w:pos="567"/>
        <w:tab w:val="num" w:pos="1531"/>
      </w:tabs>
      <w:ind w:left="1531" w:hanging="510"/>
    </w:pPr>
  </w:style>
  <w:style w:type="character" w:customStyle="1" w:styleId="40">
    <w:name w:val="標題 4 字元"/>
    <w:link w:val="4"/>
    <w:locked/>
    <w:rsid w:val="00120946"/>
    <w:rPr>
      <w:rFonts w:ascii="微軟正黑體" w:eastAsia="微軟正黑體" w:hAnsi="微軟正黑體"/>
      <w:sz w:val="28"/>
    </w:rPr>
  </w:style>
  <w:style w:type="character" w:customStyle="1" w:styleId="af4">
    <w:name w:val="頁首 字元"/>
    <w:link w:val="af3"/>
    <w:locked/>
    <w:rsid w:val="00120946"/>
    <w:rPr>
      <w:rFonts w:ascii="微軟正黑體" w:eastAsia="微軟正黑體" w:hAnsi="微軟正黑體"/>
    </w:rPr>
  </w:style>
  <w:style w:type="paragraph" w:customStyle="1" w:styleId="a20">
    <w:name w:val="a.標題2"/>
    <w:basedOn w:val="a5"/>
    <w:rsid w:val="00120946"/>
    <w:pPr>
      <w:tabs>
        <w:tab w:val="num" w:pos="567"/>
      </w:tabs>
      <w:ind w:left="567" w:hanging="567"/>
    </w:pPr>
  </w:style>
  <w:style w:type="character" w:customStyle="1" w:styleId="aff9">
    <w:name w:val="(a)標題 字元"/>
    <w:link w:val="a1"/>
    <w:rsid w:val="00120946"/>
    <w:rPr>
      <w:rFonts w:ascii="微軟正黑體" w:eastAsia="微軟正黑體" w:hAnsi="微軟正黑體"/>
      <w:sz w:val="24"/>
    </w:rPr>
  </w:style>
  <w:style w:type="paragraph" w:styleId="afff1">
    <w:name w:val="Subtitle"/>
    <w:basedOn w:val="a5"/>
    <w:next w:val="a5"/>
    <w:link w:val="afff2"/>
    <w:qFormat/>
    <w:rsid w:val="00120946"/>
    <w:pPr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ff2">
    <w:name w:val="副標題 字元"/>
    <w:basedOn w:val="a7"/>
    <w:link w:val="afff1"/>
    <w:rsid w:val="00120946"/>
    <w:rPr>
      <w:rFonts w:asciiTheme="majorHAnsi" w:eastAsia="微軟正黑體" w:hAnsiTheme="majorHAnsi" w:cstheme="majorBidi"/>
      <w:i/>
      <w:iCs/>
      <w:sz w:val="24"/>
    </w:rPr>
  </w:style>
  <w:style w:type="paragraph" w:styleId="afff3">
    <w:name w:val="Revision"/>
    <w:hidden/>
    <w:uiPriority w:val="99"/>
    <w:semiHidden/>
    <w:rsid w:val="00120946"/>
    <w:rPr>
      <w:rFonts w:ascii="微軟正黑體" w:eastAsia="微軟正黑體" w:hAnsi="微軟正黑體"/>
      <w:sz w:val="24"/>
    </w:rPr>
  </w:style>
  <w:style w:type="table" w:customStyle="1" w:styleId="1a">
    <w:name w:val="表格格線1"/>
    <w:basedOn w:val="a8"/>
    <w:next w:val="aff0"/>
    <w:rsid w:val="00120946"/>
    <w:pPr>
      <w:adjustRightInd w:val="0"/>
      <w:spacing w:before="60" w:after="60" w:line="40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文件引導模式 字元"/>
    <w:basedOn w:val="a7"/>
    <w:link w:val="ad"/>
    <w:semiHidden/>
    <w:rsid w:val="00D144C3"/>
    <w:rPr>
      <w:rFonts w:ascii="Arial" w:hAnsi="Arial"/>
      <w:sz w:val="24"/>
      <w:shd w:val="clear" w:color="auto" w:fill="000080"/>
    </w:rPr>
  </w:style>
  <w:style w:type="character" w:customStyle="1" w:styleId="af6">
    <w:name w:val="結語 字元"/>
    <w:basedOn w:val="a7"/>
    <w:link w:val="af5"/>
    <w:rsid w:val="00D144C3"/>
    <w:rPr>
      <w:rFonts w:ascii="微軟正黑體" w:eastAsia="微軟正黑體" w:hAnsi="微軟正黑體"/>
      <w:sz w:val="24"/>
    </w:rPr>
  </w:style>
  <w:style w:type="character" w:customStyle="1" w:styleId="afa">
    <w:name w:val="標題 字元"/>
    <w:basedOn w:val="a7"/>
    <w:link w:val="af9"/>
    <w:rsid w:val="00D144C3"/>
    <w:rPr>
      <w:rFonts w:ascii="微軟正黑體" w:eastAsia="微軟正黑體" w:hAnsi="微軟正黑體"/>
      <w:b/>
      <w:sz w:val="36"/>
    </w:rPr>
  </w:style>
  <w:style w:type="character" w:customStyle="1" w:styleId="afe">
    <w:name w:val="日期 字元"/>
    <w:basedOn w:val="a7"/>
    <w:link w:val="afd"/>
    <w:rsid w:val="00D144C3"/>
    <w:rPr>
      <w:rFonts w:ascii="微軟正黑體" w:eastAsia="微軟正黑體" w:hAnsi="微軟正黑體"/>
      <w:sz w:val="24"/>
    </w:rPr>
  </w:style>
  <w:style w:type="paragraph" w:customStyle="1" w:styleId="77">
    <w:name w:val="77"/>
    <w:rsid w:val="005F6B90"/>
    <w:rPr>
      <w:rFonts w:asciiTheme="minorHAnsi" w:eastAsia="標楷體" w:hAnsiTheme="minorHAnsi"/>
      <w:spacing w:val="4"/>
      <w:kern w:val="2"/>
      <w:sz w:val="26"/>
      <w:szCs w:val="26"/>
    </w:rPr>
  </w:style>
  <w:style w:type="character" w:customStyle="1" w:styleId="1b">
    <w:name w:val="註解文字 字元1"/>
    <w:basedOn w:val="a7"/>
    <w:semiHidden/>
    <w:rsid w:val="004E526A"/>
    <w:rPr>
      <w:rFonts w:ascii="微軟正黑體" w:eastAsia="微軟正黑體" w:hAnsi="微軟正黑體"/>
    </w:rPr>
  </w:style>
  <w:style w:type="paragraph" w:styleId="Web">
    <w:name w:val="Normal (Web)"/>
    <w:basedOn w:val="a5"/>
    <w:uiPriority w:val="99"/>
    <w:unhideWhenUsed/>
    <w:rsid w:val="000527B7"/>
    <w:pPr>
      <w:adjustRightInd/>
      <w:spacing w:before="100" w:beforeAutospacing="1" w:after="100" w:afterAutospacing="1" w:line="240" w:lineRule="auto"/>
      <w:jc w:val="left"/>
      <w:textAlignment w:val="auto"/>
    </w:pPr>
    <w:rPr>
      <w:rFonts w:ascii="新細明體" w:eastAsia="新細明體" w:hAnsi="新細明體" w:cs="新細明體"/>
      <w:szCs w:val="24"/>
    </w:rPr>
  </w:style>
  <w:style w:type="character" w:customStyle="1" w:styleId="aff7">
    <w:name w:val="清單段落 字元"/>
    <w:basedOn w:val="a7"/>
    <w:link w:val="aff6"/>
    <w:uiPriority w:val="34"/>
    <w:locked/>
    <w:rsid w:val="007050F8"/>
    <w:rPr>
      <w:rFonts w:ascii="微軟正黑體" w:eastAsia="微軟正黑體" w:hAnsi="微軟正黑體"/>
      <w:sz w:val="24"/>
    </w:rPr>
  </w:style>
  <w:style w:type="paragraph" w:customStyle="1" w:styleId="23">
    <w:name w:val="標2一"/>
    <w:basedOn w:val="a5"/>
    <w:rsid w:val="00401E12"/>
    <w:pPr>
      <w:widowControl w:val="0"/>
      <w:snapToGrid w:val="0"/>
      <w:spacing w:before="240" w:after="0"/>
      <w:ind w:left="1106" w:hanging="560"/>
    </w:pPr>
    <w:rPr>
      <w:rFonts w:ascii="Times New Roman" w:eastAsia="華康中楷體" w:hAnsi="Times New Roman"/>
      <w:sz w:val="26"/>
    </w:rPr>
  </w:style>
  <w:style w:type="character" w:customStyle="1" w:styleId="afc">
    <w:name w:val="標號 字元"/>
    <w:link w:val="afb"/>
    <w:locked/>
    <w:rsid w:val="00767EA5"/>
    <w:rPr>
      <w:rFonts w:eastAsia="華康楷書體W5(P)"/>
      <w:noProof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3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3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9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5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5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3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2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8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root/&#20132;&#35413;&#24037;&#20316;&#21312;/&#29544;&#31435;&#20132;&#35413;-2020.09-&#35199;&#23663;&#21312;&#24800;&#22283;&#27573;88&#22320;&#34399;/&#22577;&#21578;&#26360;/20210406&#24800;&#22283;88&#26680;&#23450;/&#24800;&#20358;&#21405;-&#22577;&#21578;&#26360;&#26684;&#2433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FB268-6252-C744-AFF3-CC6B23B8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惠來厝-報告書格式.dot</Template>
  <TotalTime>35</TotalTime>
  <Pages>67</Pages>
  <Words>3161</Words>
  <Characters>18019</Characters>
  <Application>Microsoft Office Word</Application>
  <DocSecurity>0</DocSecurity>
  <Lines>150</Lines>
  <Paragraphs>42</Paragraphs>
  <ScaleCrop>false</ScaleCrop>
  <Company>中興工程</Company>
  <LinksUpToDate>false</LinksUpToDate>
  <CharactersWithSpaces>21138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Microsoft Office 使用者</dc:creator>
  <cp:keywords/>
  <dc:description/>
  <cp:lastModifiedBy>Microsoft Office User</cp:lastModifiedBy>
  <cp:revision>9</cp:revision>
  <cp:lastPrinted>2021-03-17T06:29:00Z</cp:lastPrinted>
  <dcterms:created xsi:type="dcterms:W3CDTF">2021-03-17T06:29:00Z</dcterms:created>
  <dcterms:modified xsi:type="dcterms:W3CDTF">2021-04-21T05:47:00Z</dcterms:modified>
</cp:coreProperties>
</file>